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D836C" w14:textId="630C2E35" w:rsidR="00CB16CA" w:rsidRDefault="00D45ACA" w:rsidP="00CB16CA">
      <w:pPr>
        <w:ind w:left="-1276"/>
        <w:rPr>
          <w:rFonts w:ascii="Times New Roman" w:hAnsi="Times New Roman"/>
          <w:noProof/>
          <w:lang w:eastAsia="en-AU"/>
        </w:rPr>
      </w:pPr>
      <w:r>
        <w:rPr>
          <w:noProof/>
        </w:rPr>
        <w:drawing>
          <wp:inline distT="0" distB="0" distL="0" distR="0" wp14:anchorId="0919EA53" wp14:editId="287AC261">
            <wp:extent cx="2717655" cy="57150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57" cy="57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8AF">
        <w:rPr>
          <w:rFonts w:ascii="Times New Roman" w:hAnsi="Times New Roman"/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222CAF11" wp14:editId="0B148E6B">
            <wp:simplePos x="0" y="0"/>
            <wp:positionH relativeFrom="page">
              <wp:align>center</wp:align>
            </wp:positionH>
            <wp:positionV relativeFrom="page">
              <wp:posOffset>530225</wp:posOffset>
            </wp:positionV>
            <wp:extent cx="7706995" cy="10711815"/>
            <wp:effectExtent l="0" t="0" r="8255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6995" cy="1071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7AC96" w14:textId="40CF2CDC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3B74D521" w14:textId="1CF46C3A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C211647" w14:textId="72676B86" w:rsidR="00CB16CA" w:rsidRDefault="00D45ACA" w:rsidP="00D45ACA">
      <w:pPr>
        <w:tabs>
          <w:tab w:val="left" w:pos="2070"/>
        </w:tabs>
        <w:ind w:left="-1276"/>
        <w:rPr>
          <w:rFonts w:ascii="Times New Roman" w:hAnsi="Times New Roman"/>
          <w:noProof/>
          <w:lang w:eastAsia="en-AU"/>
        </w:rPr>
      </w:pPr>
      <w:r>
        <w:rPr>
          <w:rFonts w:ascii="Times New Roman" w:hAnsi="Times New Roman"/>
          <w:noProof/>
          <w:lang w:eastAsia="en-AU"/>
        </w:rPr>
        <w:tab/>
      </w:r>
    </w:p>
    <w:p w14:paraId="6C60599D" w14:textId="13B162CA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75AC23D" w14:textId="13B792D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FDA6EB4" w14:textId="529DD558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9D5F9B4" w14:textId="056BC9C2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0D97A95" w14:textId="6368384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2407A46" w14:textId="7774C921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E9FA899" w14:textId="51332E00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1E13AEE8" w14:textId="57083CB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429AC08" w14:textId="1D69FD9D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DB9A01F" w14:textId="655580B7" w:rsidR="00CB16CA" w:rsidRDefault="00D45ACA" w:rsidP="00CB16CA">
      <w:pPr>
        <w:ind w:left="-1276"/>
        <w:rPr>
          <w:rFonts w:ascii="Times New Roman" w:hAnsi="Times New Roman"/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A4DF34" wp14:editId="30CFC069">
                <wp:simplePos x="0" y="0"/>
                <wp:positionH relativeFrom="column">
                  <wp:posOffset>-666115</wp:posOffset>
                </wp:positionH>
                <wp:positionV relativeFrom="paragraph">
                  <wp:posOffset>192405</wp:posOffset>
                </wp:positionV>
                <wp:extent cx="3286125" cy="23431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2ABD2A9" w14:textId="77777777" w:rsidR="00D45ACA" w:rsidRPr="00C46444" w:rsidRDefault="00D45ACA" w:rsidP="00D45ACA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2"/>
                              </w:rPr>
                            </w:pPr>
                            <w:r w:rsidRPr="00C4644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2"/>
                              </w:rPr>
                              <w:t>2023-2024</w:t>
                            </w:r>
                          </w:p>
                          <w:p w14:paraId="04BD5F7C" w14:textId="77777777" w:rsidR="00D45ACA" w:rsidRPr="00C46444" w:rsidRDefault="00D45ACA" w:rsidP="00D45ACA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2"/>
                              </w:rPr>
                            </w:pPr>
                            <w:r w:rsidRPr="00C4644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2"/>
                              </w:rPr>
                              <w:t>Funding Program</w:t>
                            </w:r>
                          </w:p>
                          <w:p w14:paraId="7004D376" w14:textId="77777777" w:rsidR="00D45ACA" w:rsidRDefault="00D45ACA" w:rsidP="00D45ACA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</w:rPr>
                            </w:pPr>
                          </w:p>
                          <w:p w14:paraId="043157A6" w14:textId="2212D21C" w:rsidR="00D45ACA" w:rsidRPr="00C46444" w:rsidRDefault="00D45ACA" w:rsidP="00D45ACA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54A6"/>
                                <w:sz w:val="48"/>
                                <w:szCs w:val="48"/>
                              </w:rPr>
                              <w:t xml:space="preserve">Expression of Interest (EOI) </w:t>
                            </w:r>
                            <w:r w:rsidRPr="00C46444">
                              <w:rPr>
                                <w:rFonts w:ascii="Arial" w:hAnsi="Arial" w:cs="Arial"/>
                                <w:b/>
                                <w:color w:val="0054A6"/>
                                <w:sz w:val="48"/>
                                <w:szCs w:val="48"/>
                              </w:rPr>
                              <w:t>Application Form</w:t>
                            </w:r>
                          </w:p>
                          <w:p w14:paraId="73FC1F7E" w14:textId="77777777" w:rsidR="00D45ACA" w:rsidRDefault="00D45ACA" w:rsidP="00D45ACA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</w:rPr>
                            </w:pPr>
                          </w:p>
                          <w:p w14:paraId="2A511AB6" w14:textId="77777777" w:rsidR="00D45ACA" w:rsidRPr="00041D0E" w:rsidRDefault="00D45ACA" w:rsidP="00D45ACA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</w:rPr>
                            </w:pPr>
                          </w:p>
                          <w:p w14:paraId="047A8E5D" w14:textId="77777777" w:rsidR="00D45ACA" w:rsidRPr="00E54098" w:rsidRDefault="00D45ACA" w:rsidP="00D45ACA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  <w:sz w:val="52"/>
                              </w:rPr>
                            </w:pPr>
                          </w:p>
                          <w:p w14:paraId="6CB43BE2" w14:textId="77777777" w:rsidR="00D45ACA" w:rsidRPr="00E54098" w:rsidRDefault="00D45ACA" w:rsidP="00D45ACA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  <w:sz w:val="52"/>
                              </w:rPr>
                            </w:pPr>
                          </w:p>
                          <w:p w14:paraId="596A2C7C" w14:textId="77777777" w:rsidR="00D45ACA" w:rsidRDefault="00D45ACA" w:rsidP="00D45ACA">
                            <w:pPr>
                              <w:rPr>
                                <w:rFonts w:ascii="Arial" w:hAnsi="Arial" w:cs="Arial"/>
                                <w:b/>
                                <w:color w:val="0054A6"/>
                                <w:sz w:val="52"/>
                              </w:rPr>
                            </w:pPr>
                          </w:p>
                          <w:p w14:paraId="593973BA" w14:textId="77777777" w:rsidR="00D45ACA" w:rsidRDefault="00D45ACA" w:rsidP="00D45A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A4DF3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52.45pt;margin-top:15.15pt;width:258.75pt;height:18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" filled="f" stroked="f" strokeweight=".5pt">
                <v:textbox>
                  <w:txbxContent>
                    <w:p w14:paraId="32ABD2A9" w14:textId="77777777" w:rsidR="00D45ACA" w:rsidRPr="00C46444" w:rsidRDefault="00D45ACA" w:rsidP="00D45ACA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52"/>
                        </w:rPr>
                      </w:pPr>
                      <w:r w:rsidRPr="00C46444">
                        <w:rPr>
                          <w:rFonts w:ascii="Arial" w:hAnsi="Arial" w:cs="Arial"/>
                          <w:b/>
                          <w:color w:val="000000" w:themeColor="text1"/>
                          <w:sz w:val="52"/>
                        </w:rPr>
                        <w:t>2023-2024</w:t>
                      </w:r>
                    </w:p>
                    <w:p w14:paraId="04BD5F7C" w14:textId="77777777" w:rsidR="00D45ACA" w:rsidRPr="00C46444" w:rsidRDefault="00D45ACA" w:rsidP="00D45ACA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52"/>
                        </w:rPr>
                      </w:pPr>
                      <w:r w:rsidRPr="00C46444">
                        <w:rPr>
                          <w:rFonts w:ascii="Arial" w:hAnsi="Arial" w:cs="Arial"/>
                          <w:b/>
                          <w:color w:val="000000" w:themeColor="text1"/>
                          <w:sz w:val="52"/>
                        </w:rPr>
                        <w:t>Funding Program</w:t>
                      </w:r>
                    </w:p>
                    <w:p w14:paraId="7004D376" w14:textId="77777777" w:rsidR="00D45ACA" w:rsidRDefault="00D45ACA" w:rsidP="00D45ACA">
                      <w:pPr>
                        <w:rPr>
                          <w:rFonts w:ascii="Arial" w:hAnsi="Arial" w:cs="Arial"/>
                          <w:b/>
                          <w:sz w:val="48"/>
                        </w:rPr>
                      </w:pPr>
                    </w:p>
                    <w:p w14:paraId="043157A6" w14:textId="2212D21C" w:rsidR="00D45ACA" w:rsidRPr="00C46444" w:rsidRDefault="00D45ACA" w:rsidP="00D45ACA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54A6"/>
                          <w:sz w:val="48"/>
                          <w:szCs w:val="48"/>
                        </w:rPr>
                        <w:t xml:space="preserve">Expression of Interest (EOI) </w:t>
                      </w:r>
                      <w:r w:rsidRPr="00C46444">
                        <w:rPr>
                          <w:rFonts w:ascii="Arial" w:hAnsi="Arial" w:cs="Arial"/>
                          <w:b/>
                          <w:color w:val="0054A6"/>
                          <w:sz w:val="48"/>
                          <w:szCs w:val="48"/>
                        </w:rPr>
                        <w:t>Application Form</w:t>
                      </w:r>
                    </w:p>
                    <w:p w14:paraId="73FC1F7E" w14:textId="77777777" w:rsidR="00D45ACA" w:rsidRDefault="00D45ACA" w:rsidP="00D45ACA">
                      <w:pPr>
                        <w:rPr>
                          <w:rFonts w:ascii="Arial" w:hAnsi="Arial" w:cs="Arial"/>
                          <w:b/>
                          <w:sz w:val="48"/>
                        </w:rPr>
                      </w:pPr>
                    </w:p>
                    <w:p w14:paraId="2A511AB6" w14:textId="77777777" w:rsidR="00D45ACA" w:rsidRPr="00041D0E" w:rsidRDefault="00D45ACA" w:rsidP="00D45ACA">
                      <w:pPr>
                        <w:rPr>
                          <w:rFonts w:ascii="Arial" w:hAnsi="Arial" w:cs="Arial"/>
                          <w:b/>
                          <w:sz w:val="48"/>
                        </w:rPr>
                      </w:pPr>
                    </w:p>
                    <w:p w14:paraId="047A8E5D" w14:textId="77777777" w:rsidR="00D45ACA" w:rsidRPr="00E54098" w:rsidRDefault="00D45ACA" w:rsidP="00D45ACA">
                      <w:pPr>
                        <w:rPr>
                          <w:rFonts w:ascii="Arial" w:hAnsi="Arial" w:cs="Arial"/>
                          <w:b/>
                          <w:color w:val="0070C0"/>
                          <w:sz w:val="52"/>
                        </w:rPr>
                      </w:pPr>
                    </w:p>
                    <w:p w14:paraId="6CB43BE2" w14:textId="77777777" w:rsidR="00D45ACA" w:rsidRPr="00E54098" w:rsidRDefault="00D45ACA" w:rsidP="00D45ACA">
                      <w:pPr>
                        <w:rPr>
                          <w:rFonts w:ascii="Arial" w:hAnsi="Arial" w:cs="Arial"/>
                          <w:b/>
                          <w:color w:val="0070C0"/>
                          <w:sz w:val="52"/>
                        </w:rPr>
                      </w:pPr>
                    </w:p>
                    <w:p w14:paraId="596A2C7C" w14:textId="77777777" w:rsidR="00D45ACA" w:rsidRDefault="00D45ACA" w:rsidP="00D45ACA">
                      <w:pPr>
                        <w:rPr>
                          <w:rFonts w:ascii="Arial" w:hAnsi="Arial" w:cs="Arial"/>
                          <w:b/>
                          <w:color w:val="0054A6"/>
                          <w:sz w:val="52"/>
                        </w:rPr>
                      </w:pPr>
                    </w:p>
                    <w:p w14:paraId="593973BA" w14:textId="77777777" w:rsidR="00D45ACA" w:rsidRDefault="00D45ACA" w:rsidP="00D45ACA"/>
                  </w:txbxContent>
                </v:textbox>
              </v:shape>
            </w:pict>
          </mc:Fallback>
        </mc:AlternateContent>
      </w:r>
    </w:p>
    <w:p w14:paraId="5540B0C8" w14:textId="40F52ECF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DCADBAC" w14:textId="26451E3D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A5A285B" w14:textId="3CE195CC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FCB00DA" w14:textId="410C5288" w:rsidR="00CB16CA" w:rsidRDefault="00BA2139" w:rsidP="00CB16CA">
      <w:pPr>
        <w:ind w:left="-1276"/>
        <w:rPr>
          <w:rFonts w:ascii="Times New Roman" w:hAnsi="Times New Roman"/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D9726D2" wp14:editId="77C424E3">
                <wp:simplePos x="0" y="0"/>
                <wp:positionH relativeFrom="page">
                  <wp:posOffset>3228975</wp:posOffset>
                </wp:positionH>
                <wp:positionV relativeFrom="paragraph">
                  <wp:posOffset>10795</wp:posOffset>
                </wp:positionV>
                <wp:extent cx="3951605" cy="85725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160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1C5D0" w14:textId="77777777" w:rsidR="003D2CEB" w:rsidRPr="0050374F" w:rsidRDefault="003D2CEB" w:rsidP="003D2CEB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D45AC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Quality &amp; Service</w:t>
                            </w:r>
                            <w:r w:rsidRPr="0050374F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45AC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Improvement</w:t>
                            </w:r>
                          </w:p>
                          <w:p w14:paraId="4BDE8BC3" w14:textId="77777777" w:rsidR="003D2CEB" w:rsidRPr="00891387" w:rsidRDefault="003D2CEB" w:rsidP="003D2CE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726D2" id="Text Box 2" o:spid="_x0000_s1027" type="#_x0000_t202" style="position:absolute;left:0;text-align:left;margin-left:254.25pt;margin-top:.85pt;width:311.15pt;height:67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" filled="f" stroked="f">
                <v:textbox>
                  <w:txbxContent>
                    <w:p w14:paraId="3311C5D0" w14:textId="77777777" w:rsidR="003D2CEB" w:rsidRPr="0050374F" w:rsidRDefault="003D2CEB" w:rsidP="003D2CEB">
                      <w:pPr>
                        <w:jc w:val="center"/>
                        <w:rPr>
                          <w:rFonts w:ascii="Arial" w:hAnsi="Arial" w:cs="Arial"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D45ACA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Quality &amp; Service</w:t>
                      </w:r>
                      <w:r w:rsidRPr="0050374F">
                        <w:rPr>
                          <w:rFonts w:ascii="Arial" w:hAnsi="Arial" w:cs="Arial"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Pr="00D45ACA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Improvement</w:t>
                      </w:r>
                    </w:p>
                    <w:p w14:paraId="4BDE8BC3" w14:textId="77777777" w:rsidR="003D2CEB" w:rsidRPr="00891387" w:rsidRDefault="003D2CEB" w:rsidP="003D2CEB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9EC8436" w14:textId="194090C8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198DD5D" w14:textId="1439256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0711925" w14:textId="3B601912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DDE6A8C" w14:textId="383E66F2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8AA48FC" w14:textId="62435B49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7BEDA5E" w14:textId="3213A14C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FCC146C" w14:textId="4B2C625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3386FFD" w14:textId="2AC4E416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372D2762" w14:textId="31319733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A4CB8B6" w14:textId="69DDD19E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C56FD5A" w14:textId="77A5C0AE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0423A5D" w14:textId="4850CB03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7C5E55D" w14:textId="4D6A2EC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DFD09FD" w14:textId="7777777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3F74E349" w14:textId="653BBAD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2404017" w14:textId="13CA3031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5E75A4A" w14:textId="59B4D4DF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77FC1F8" w14:textId="382A86BE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B412608" w14:textId="5D4623B6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D5CB9B3" w14:textId="00291B8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94CFC17" w14:textId="1F2D7FB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96FE60F" w14:textId="7CA65F0D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4D98FE9" w14:textId="104479BF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6972BBE7" w14:textId="09DB059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19F7A16" w14:textId="5985535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E1B90C9" w14:textId="4A855E51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28E2CFC" w14:textId="44514E2D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3360A1B4" w14:textId="4C808EA0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1D284E49" w14:textId="57EC74CF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E4FFC78" w14:textId="1BD6171A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D95590A" w14:textId="4CA6EF63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585BF7A" w14:textId="317D0A80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70FAC46" w14:textId="74F474FE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1F50C423" w14:textId="15600B86" w:rsidR="00CB16CA" w:rsidRDefault="00CB16CA" w:rsidP="00CB16CA">
      <w:pPr>
        <w:tabs>
          <w:tab w:val="left" w:pos="1116"/>
        </w:tabs>
        <w:ind w:left="-1276"/>
        <w:rPr>
          <w:rFonts w:ascii="Times New Roman" w:hAnsi="Times New Roman"/>
          <w:noProof/>
          <w:lang w:eastAsia="en-AU"/>
        </w:rPr>
      </w:pPr>
      <w:r>
        <w:rPr>
          <w:rFonts w:ascii="Times New Roman" w:hAnsi="Times New Roman"/>
          <w:noProof/>
          <w:lang w:eastAsia="en-AU"/>
        </w:rPr>
        <w:tab/>
      </w:r>
    </w:p>
    <w:p w14:paraId="788129DC" w14:textId="06672F3A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E2FD124" w14:textId="656E1948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B76FB10" w14:textId="0D1D0D0C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E8A7C5C" w14:textId="2B033D86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1D1D6AD" w14:textId="3CD33200" w:rsidR="00CB16CA" w:rsidRDefault="00F14D14" w:rsidP="00CB16CA">
      <w:pPr>
        <w:ind w:left="-1276"/>
        <w:rPr>
          <w:rFonts w:ascii="Times New Roman" w:hAnsi="Times New Roman"/>
          <w:noProof/>
          <w:lang w:eastAsia="en-AU"/>
        </w:rPr>
      </w:pPr>
      <w:r w:rsidRPr="00AB103E">
        <w:rPr>
          <w:rFonts w:ascii="Times New Roman" w:hAnsi="Times New Roman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2545D48" wp14:editId="44183313">
                <wp:simplePos x="0" y="0"/>
                <wp:positionH relativeFrom="column">
                  <wp:posOffset>-612140</wp:posOffset>
                </wp:positionH>
                <wp:positionV relativeFrom="paragraph">
                  <wp:posOffset>133985</wp:posOffset>
                </wp:positionV>
                <wp:extent cx="3838575" cy="406400"/>
                <wp:effectExtent l="0" t="0" r="2857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EFABB" w14:textId="01EE0608" w:rsidR="00AB103E" w:rsidRPr="00BA54C4" w:rsidRDefault="00AB103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54C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Prepared By: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45D48" id="_x0000_s1028" type="#_x0000_t202" style="position:absolute;left:0;text-align:left;margin-left:-48.2pt;margin-top:10.55pt;width:302.25pt;height:3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">
                <v:textbox>
                  <w:txbxContent>
                    <w:p w14:paraId="315EFABB" w14:textId="01EE0608" w:rsidR="00AB103E" w:rsidRPr="00BA54C4" w:rsidRDefault="00AB103E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BA54C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Prepared By: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256B11" w14:textId="6A619663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88911D6" w14:textId="57EAC01D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1D7E3475" w14:textId="49BF7CC5" w:rsidR="00CB16CA" w:rsidRDefault="009078AF" w:rsidP="00CB16CA">
      <w:pPr>
        <w:ind w:left="-1276"/>
        <w:rPr>
          <w:rFonts w:ascii="Times New Roman" w:hAnsi="Times New Roman"/>
          <w:noProof/>
          <w:lang w:eastAsia="en-AU"/>
        </w:rPr>
      </w:pPr>
      <w:r w:rsidRPr="00421308">
        <w:rPr>
          <w:rFonts w:ascii="Times New Roman" w:hAnsi="Times New Roman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5C51722" wp14:editId="574F07F0">
                <wp:simplePos x="0" y="0"/>
                <wp:positionH relativeFrom="column">
                  <wp:posOffset>-605790</wp:posOffset>
                </wp:positionH>
                <wp:positionV relativeFrom="paragraph">
                  <wp:posOffset>215265</wp:posOffset>
                </wp:positionV>
                <wp:extent cx="3854450" cy="349250"/>
                <wp:effectExtent l="0" t="0" r="1270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C6495" w14:textId="7A26B03C" w:rsidR="00421308" w:rsidRPr="00BA54C4" w:rsidRDefault="0042130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54C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Date: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51722" id="_x0000_s1029" type="#_x0000_t202" style="position:absolute;left:0;text-align:left;margin-left:-47.7pt;margin-top:16.95pt;width:303.5pt;height:27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">
                <v:textbox>
                  <w:txbxContent>
                    <w:p w14:paraId="131C6495" w14:textId="7A26B03C" w:rsidR="00421308" w:rsidRPr="00BA54C4" w:rsidRDefault="00421308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BA54C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Date: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AF2DB2" w14:textId="5DD4DA17" w:rsidR="00CB16CA" w:rsidRDefault="00DE6254" w:rsidP="00CB16CA">
      <w:pPr>
        <w:ind w:left="-1276"/>
        <w:rPr>
          <w:rFonts w:ascii="Times New Roman" w:hAnsi="Times New Roman"/>
          <w:noProof/>
          <w:lang w:eastAsia="en-AU"/>
        </w:rPr>
      </w:pPr>
      <w:r w:rsidRPr="00CF2674">
        <w:rPr>
          <w:rFonts w:ascii="Times New Roman" w:hAnsi="Times New Roman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A2A133" wp14:editId="2FF155F7">
                <wp:simplePos x="0" y="0"/>
                <wp:positionH relativeFrom="column">
                  <wp:posOffset>4953635</wp:posOffset>
                </wp:positionH>
                <wp:positionV relativeFrom="paragraph">
                  <wp:posOffset>34290</wp:posOffset>
                </wp:positionV>
                <wp:extent cx="1638300" cy="6731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3CE34" w14:textId="5A43D239" w:rsidR="00D536E3" w:rsidRDefault="00D45ACA" w:rsidP="00CF2674">
                            <w:r>
                              <w:rPr>
                                <w:rFonts w:ascii="Arial" w:hAnsi="Arial" w:cs="Arial"/>
                              </w:rPr>
                              <w:t>GRICS</w:t>
                            </w:r>
                            <w:r w:rsidR="00D536E3" w:rsidRPr="00624C29">
                              <w:rPr>
                                <w:rFonts w:ascii="Arial" w:hAnsi="Arial" w:cs="Arial"/>
                              </w:rPr>
                              <w:t xml:space="preserve"> acknowledges the support of the Victorian Government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2A133" id="Text Box 10" o:spid="_x0000_s1030" type="#_x0000_t202" style="position:absolute;left:0;text-align:left;margin-left:390.05pt;margin-top:2.7pt;width:129pt;height:5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" fillcolor="white [3201]" stroked="f" strokeweight=".5pt">
                <v:textbox>
                  <w:txbxContent>
                    <w:p w14:paraId="19C3CE34" w14:textId="5A43D239" w:rsidR="00D536E3" w:rsidRDefault="00D45ACA" w:rsidP="00CF2674">
                      <w:r>
                        <w:rPr>
                          <w:rFonts w:ascii="Arial" w:hAnsi="Arial" w:cs="Arial"/>
                        </w:rPr>
                        <w:t>GRICS</w:t>
                      </w:r>
                      <w:r w:rsidR="00D536E3" w:rsidRPr="00624C29">
                        <w:rPr>
                          <w:rFonts w:ascii="Arial" w:hAnsi="Arial" w:cs="Arial"/>
                        </w:rPr>
                        <w:t xml:space="preserve"> acknowledges the support of the Victorian Government</w:t>
                      </w:r>
                    </w:p>
                  </w:txbxContent>
                </v:textbox>
              </v:shape>
            </w:pict>
          </mc:Fallback>
        </mc:AlternateContent>
      </w:r>
      <w:r w:rsidRPr="00CF2674">
        <w:rPr>
          <w:rFonts w:ascii="Times New Roman" w:hAnsi="Times New Roman"/>
          <w:noProof/>
          <w:lang w:eastAsia="en-AU"/>
        </w:rPr>
        <w:drawing>
          <wp:anchor distT="0" distB="0" distL="114300" distR="114300" simplePos="0" relativeHeight="251664384" behindDoc="1" locked="0" layoutInCell="1" allowOverlap="1" wp14:anchorId="5697FBCE" wp14:editId="294293E3">
            <wp:simplePos x="0" y="0"/>
            <wp:positionH relativeFrom="column">
              <wp:posOffset>4081145</wp:posOffset>
            </wp:positionH>
            <wp:positionV relativeFrom="paragraph">
              <wp:posOffset>150495</wp:posOffset>
            </wp:positionV>
            <wp:extent cx="859790" cy="492760"/>
            <wp:effectExtent l="0" t="0" r="0" b="2540"/>
            <wp:wrapNone/>
            <wp:docPr id="11" name="Picture 11" descr="G:\smics_admin\04 Logo &amp; Style Guide\Vic Govt Logo\Victoria State Gov logo high res black rgb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mics_admin\04 Logo &amp; Style Guide\Vic Govt Logo\Victoria State Gov logo high res black rgb 20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70CD0" w14:textId="2DED90A4" w:rsidR="00573776" w:rsidRDefault="008966B7" w:rsidP="007B470A">
      <w:pPr>
        <w:pStyle w:val="DHHSbody"/>
        <w:rPr>
          <w:b/>
          <w:bCs/>
          <w:color w:val="0054A6"/>
          <w:sz w:val="28"/>
          <w:szCs w:val="28"/>
        </w:rPr>
      </w:pPr>
      <w:r w:rsidRPr="00A601F7">
        <w:rPr>
          <w:b/>
          <w:bCs/>
          <w:noProof/>
          <w:color w:val="0054A6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6D2960" wp14:editId="3FD9307A">
                <wp:simplePos x="0" y="0"/>
                <wp:positionH relativeFrom="column">
                  <wp:posOffset>4572000</wp:posOffset>
                </wp:positionH>
                <wp:positionV relativeFrom="paragraph">
                  <wp:posOffset>10172700</wp:posOffset>
                </wp:positionV>
                <wp:extent cx="2514600" cy="342900"/>
                <wp:effectExtent l="0" t="0" r="0" b="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44B21" w14:textId="77777777" w:rsidR="00D536E3" w:rsidRDefault="00D536E3" w:rsidP="00AC0C3B">
                            <w:pPr>
                              <w:jc w:val="right"/>
                            </w:pPr>
                            <w:r w:rsidRPr="000147AF"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</w:rPr>
                              <w:t>Department of Health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D2960" id="Text Box 43" o:spid="_x0000_s1031" type="#_x0000_t202" style="position:absolute;margin-left:5in;margin-top:801pt;width:198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" filled="f" stroked="f">
                <v:textbox>
                  <w:txbxContent>
                    <w:p w14:paraId="41444B21" w14:textId="77777777" w:rsidR="00D536E3" w:rsidRDefault="00D536E3" w:rsidP="00AC0C3B">
                      <w:pPr>
                        <w:jc w:val="right"/>
                      </w:pPr>
                      <w:r w:rsidRPr="000147AF"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</w:rPr>
                        <w:t>Department of Health</w:t>
                      </w:r>
                    </w:p>
                  </w:txbxContent>
                </v:textbox>
              </v:shape>
            </w:pict>
          </mc:Fallback>
        </mc:AlternateContent>
      </w:r>
      <w:r w:rsidR="00E563D9">
        <w:rPr>
          <w:b/>
          <w:bCs/>
          <w:color w:val="0054A6"/>
          <w:sz w:val="28"/>
          <w:szCs w:val="28"/>
        </w:rPr>
        <w:t xml:space="preserve"> </w:t>
      </w:r>
    </w:p>
    <w:p w14:paraId="20467C43" w14:textId="77777777" w:rsidR="009C74A5" w:rsidRDefault="009C74A5" w:rsidP="007B470A">
      <w:pPr>
        <w:pStyle w:val="DHHSbody"/>
        <w:rPr>
          <w:b/>
          <w:bCs/>
          <w:color w:val="0054A6"/>
          <w:sz w:val="28"/>
          <w:szCs w:val="28"/>
        </w:rPr>
      </w:pPr>
    </w:p>
    <w:p w14:paraId="3539D66C" w14:textId="606BBD35" w:rsidR="0084330C" w:rsidRDefault="00264A03" w:rsidP="007B470A">
      <w:pPr>
        <w:pStyle w:val="DHHSbody"/>
        <w:rPr>
          <w:b/>
          <w:bCs/>
          <w:color w:val="0054A6"/>
          <w:sz w:val="28"/>
          <w:szCs w:val="28"/>
        </w:rPr>
      </w:pPr>
      <w:r w:rsidRPr="00A601F7">
        <w:rPr>
          <w:b/>
          <w:bCs/>
          <w:color w:val="0054A6"/>
          <w:sz w:val="28"/>
          <w:szCs w:val="28"/>
        </w:rPr>
        <w:t>Overview</w:t>
      </w:r>
    </w:p>
    <w:p w14:paraId="02368DEE" w14:textId="7E1E1F0A" w:rsidR="00533D0F" w:rsidRPr="004D1268" w:rsidRDefault="00533D0F" w:rsidP="008142DA">
      <w:pPr>
        <w:pStyle w:val="DHHSbody"/>
      </w:pPr>
      <w:r w:rsidRPr="004D1268">
        <w:t xml:space="preserve">The </w:t>
      </w:r>
      <w:r w:rsidR="002C501D">
        <w:t xml:space="preserve">EOI allows a basic outline of your project. The </w:t>
      </w:r>
      <w:r w:rsidR="00D45ACA">
        <w:t>GRICS</w:t>
      </w:r>
      <w:r w:rsidR="00A93544">
        <w:t xml:space="preserve"> Team would also like to provide you with an opportunity to discuss your project prior to the submission of your final application. </w:t>
      </w:r>
      <w:r w:rsidRPr="004D1268">
        <w:t xml:space="preserve">The </w:t>
      </w:r>
      <w:r w:rsidR="00534CE9">
        <w:t xml:space="preserve">online </w:t>
      </w:r>
      <w:r w:rsidRPr="004D1268">
        <w:t>meeting allows you an opportunity to ask questions</w:t>
      </w:r>
      <w:r w:rsidR="00167818">
        <w:t>,</w:t>
      </w:r>
      <w:r w:rsidR="00362CAF" w:rsidRPr="00362CAF">
        <w:t xml:space="preserve"> </w:t>
      </w:r>
      <w:r w:rsidR="00362CAF">
        <w:t>and</w:t>
      </w:r>
      <w:r w:rsidR="00362CAF" w:rsidRPr="004D1268">
        <w:t xml:space="preserve"> the </w:t>
      </w:r>
      <w:r w:rsidR="00D45ACA">
        <w:t>GRICS</w:t>
      </w:r>
      <w:r w:rsidR="00362CAF" w:rsidRPr="004D1268">
        <w:t xml:space="preserve"> Team to learn more about your proposal and how it fits within the guidelines of the </w:t>
      </w:r>
      <w:r w:rsidR="00362CAF">
        <w:t>p</w:t>
      </w:r>
      <w:r w:rsidR="00362CAF" w:rsidRPr="004D1268">
        <w:t>rogram.</w:t>
      </w:r>
      <w:r w:rsidR="000E5999" w:rsidRPr="004D1268">
        <w:t xml:space="preserve"> It is recommended you become familia</w:t>
      </w:r>
      <w:r w:rsidR="009547F0">
        <w:t xml:space="preserve">r with the </w:t>
      </w:r>
      <w:r w:rsidR="009547F0" w:rsidRPr="009547F0">
        <w:rPr>
          <w:i/>
        </w:rPr>
        <w:t>Grant Application For</w:t>
      </w:r>
      <w:r w:rsidR="000E5999" w:rsidRPr="009547F0">
        <w:rPr>
          <w:i/>
        </w:rPr>
        <w:t>m</w:t>
      </w:r>
      <w:r w:rsidR="000E5999" w:rsidRPr="004D1268">
        <w:t xml:space="preserve"> </w:t>
      </w:r>
      <w:r w:rsidR="009547F0">
        <w:t xml:space="preserve">and its contents </w:t>
      </w:r>
      <w:r w:rsidR="000E5999" w:rsidRPr="004D1268">
        <w:t xml:space="preserve">prior to the </w:t>
      </w:r>
      <w:r w:rsidR="00C96406">
        <w:t>online discussion.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0"/>
        <w:gridCol w:w="4125"/>
        <w:gridCol w:w="455"/>
      </w:tblGrid>
      <w:tr w:rsidR="005B47EF" w14:paraId="7B6917D4" w14:textId="77777777" w:rsidTr="00CD0523">
        <w:tc>
          <w:tcPr>
            <w:tcW w:w="4600" w:type="dxa"/>
            <w:shd w:val="clear" w:color="auto" w:fill="D9D9D9" w:themeFill="background1" w:themeFillShade="D9"/>
          </w:tcPr>
          <w:p w14:paraId="607E57F9" w14:textId="77777777" w:rsidR="005B47EF" w:rsidRDefault="005B47EF" w:rsidP="005B47EF">
            <w:pPr>
              <w:rPr>
                <w:rFonts w:ascii="Arial" w:hAnsi="Arial" w:cs="Arial"/>
                <w:sz w:val="22"/>
                <w:szCs w:val="22"/>
              </w:rPr>
            </w:pPr>
            <w:r w:rsidRPr="008C08BA">
              <w:rPr>
                <w:rFonts w:ascii="Arial" w:hAnsi="Arial" w:cs="Arial"/>
                <w:b/>
                <w:bCs/>
                <w:sz w:val="22"/>
                <w:szCs w:val="22"/>
              </w:rPr>
              <w:t>Project Lead Name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06235ACD" w14:textId="77777777" w:rsidR="005B47EF" w:rsidRDefault="005B47EF" w:rsidP="00B7683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80" w:type="dxa"/>
            <w:gridSpan w:val="2"/>
          </w:tcPr>
          <w:p w14:paraId="155F1303" w14:textId="77777777" w:rsidR="005B47EF" w:rsidRDefault="005B47EF" w:rsidP="00B7683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83F47" w14:paraId="52314B42" w14:textId="77777777" w:rsidTr="00CD0523">
        <w:tc>
          <w:tcPr>
            <w:tcW w:w="4600" w:type="dxa"/>
            <w:shd w:val="clear" w:color="auto" w:fill="D9D9D9" w:themeFill="background1" w:themeFillShade="D9"/>
          </w:tcPr>
          <w:p w14:paraId="27840EBD" w14:textId="3DF5439C" w:rsidR="00C83F47" w:rsidRDefault="001819E6" w:rsidP="005B47E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Lead </w:t>
            </w:r>
            <w:r w:rsidR="00C83F47">
              <w:rPr>
                <w:rFonts w:ascii="Arial" w:hAnsi="Arial" w:cs="Arial"/>
                <w:b/>
                <w:bCs/>
                <w:sz w:val="22"/>
                <w:szCs w:val="22"/>
              </w:rPr>
              <w:t>Organisation</w:t>
            </w:r>
            <w:r w:rsidR="003E1D1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Name:</w:t>
            </w:r>
          </w:p>
          <w:p w14:paraId="61A025DE" w14:textId="429BA1D4" w:rsidR="0095061E" w:rsidRPr="008C08BA" w:rsidRDefault="00CD0523" w:rsidP="00CD0523">
            <w:pPr>
              <w:tabs>
                <w:tab w:val="left" w:pos="3690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</w:p>
        </w:tc>
        <w:tc>
          <w:tcPr>
            <w:tcW w:w="4580" w:type="dxa"/>
            <w:gridSpan w:val="2"/>
          </w:tcPr>
          <w:p w14:paraId="57D99B8D" w14:textId="77777777" w:rsidR="00C83F47" w:rsidRDefault="00C83F47" w:rsidP="00B7683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A7478" w14:paraId="10309316" w14:textId="468950AE" w:rsidTr="00CD0523">
        <w:trPr>
          <w:trHeight w:val="375"/>
        </w:trPr>
        <w:tc>
          <w:tcPr>
            <w:tcW w:w="4600" w:type="dxa"/>
            <w:vMerge w:val="restart"/>
            <w:shd w:val="clear" w:color="auto" w:fill="D9D9D9" w:themeFill="background1" w:themeFillShade="D9"/>
          </w:tcPr>
          <w:p w14:paraId="11236332" w14:textId="7BFC44A8" w:rsidR="002A7478" w:rsidRDefault="002A7478" w:rsidP="008879BC">
            <w:pPr>
              <w:rPr>
                <w:rFonts w:ascii="Arial" w:hAnsi="Arial" w:cs="Arial"/>
              </w:rPr>
            </w:pPr>
            <w:r w:rsidRPr="006D3880">
              <w:rPr>
                <w:rFonts w:ascii="Arial" w:hAnsi="Arial" w:cs="Arial"/>
                <w:b/>
                <w:bCs/>
              </w:rPr>
              <w:t xml:space="preserve">Eligible </w:t>
            </w:r>
            <w:r w:rsidRPr="00F1265D">
              <w:rPr>
                <w:rFonts w:ascii="Arial" w:hAnsi="Arial" w:cs="Arial"/>
                <w:b/>
                <w:bCs/>
              </w:rPr>
              <w:t>organisations for funding</w:t>
            </w:r>
            <w:r>
              <w:rPr>
                <w:rFonts w:ascii="Arial" w:hAnsi="Arial" w:cs="Arial"/>
              </w:rPr>
              <w:t xml:space="preserve"> </w:t>
            </w:r>
            <w:r w:rsidRPr="005B7954">
              <w:rPr>
                <w:rFonts w:ascii="Arial" w:hAnsi="Arial" w:cs="Arial"/>
              </w:rPr>
              <w:t xml:space="preserve">support people affected by cancer (including carers) in the </w:t>
            </w:r>
            <w:r w:rsidR="00D45ACA">
              <w:rPr>
                <w:rFonts w:ascii="Arial" w:hAnsi="Arial" w:cs="Arial"/>
              </w:rPr>
              <w:t>GRICS</w:t>
            </w:r>
            <w:r w:rsidRPr="005B7954">
              <w:rPr>
                <w:rFonts w:ascii="Arial" w:hAnsi="Arial" w:cs="Arial"/>
              </w:rPr>
              <w:t xml:space="preserve"> catchment, have an ABN or are Incorporated </w:t>
            </w:r>
          </w:p>
          <w:p w14:paraId="52D03F12" w14:textId="77777777" w:rsidR="002A7478" w:rsidRDefault="002A7478" w:rsidP="008879BC">
            <w:pPr>
              <w:rPr>
                <w:rFonts w:ascii="Arial" w:hAnsi="Arial" w:cs="Arial"/>
              </w:rPr>
            </w:pPr>
          </w:p>
          <w:p w14:paraId="1B3E81AC" w14:textId="55FAB7F5" w:rsidR="002A7478" w:rsidRPr="005B7954" w:rsidRDefault="002A7478" w:rsidP="002D6CF0">
            <w:pPr>
              <w:rPr>
                <w:rFonts w:ascii="Arial" w:hAnsi="Arial" w:cs="Arial"/>
              </w:rPr>
            </w:pPr>
            <w:r w:rsidRPr="00E004D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Indicate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your Organisation Type (TICK):</w:t>
            </w:r>
          </w:p>
          <w:p w14:paraId="09C413A2" w14:textId="77777777" w:rsidR="002A7478" w:rsidRDefault="002A7478" w:rsidP="00BE532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25" w:type="dxa"/>
          </w:tcPr>
          <w:p w14:paraId="4231EBD1" w14:textId="367ECB07" w:rsidR="002A7478" w:rsidRDefault="002A7478" w:rsidP="004A164F">
            <w:pPr>
              <w:spacing w:before="120" w:after="120" w:line="276" w:lineRule="auto"/>
              <w:ind w:left="46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CA4">
              <w:rPr>
                <w:rFonts w:ascii="Arial" w:hAnsi="Arial" w:cs="Arial"/>
              </w:rPr>
              <w:t xml:space="preserve">Public </w:t>
            </w:r>
            <w:r w:rsidRPr="00597539">
              <w:rPr>
                <w:rFonts w:ascii="Arial" w:hAnsi="Arial" w:cs="Arial"/>
                <w:u w:val="single"/>
              </w:rPr>
              <w:t>or</w:t>
            </w:r>
            <w:r w:rsidRPr="00D40CA4">
              <w:rPr>
                <w:rFonts w:ascii="Arial" w:hAnsi="Arial" w:cs="Arial"/>
              </w:rPr>
              <w:t xml:space="preserve"> not for profit health services</w:t>
            </w:r>
            <w:r w:rsidR="00631607">
              <w:rPr>
                <w:rFonts w:ascii="Arial" w:hAnsi="Arial" w:cs="Arial"/>
              </w:rPr>
              <w:t>:</w:t>
            </w:r>
          </w:p>
        </w:tc>
        <w:tc>
          <w:tcPr>
            <w:tcW w:w="455" w:type="dxa"/>
          </w:tcPr>
          <w:p w14:paraId="7A80ECF5" w14:textId="77777777" w:rsidR="002A7478" w:rsidRDefault="002A747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CE9061E" w14:textId="77777777" w:rsidR="002A7478" w:rsidRDefault="002A7478" w:rsidP="002A7478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A7478" w14:paraId="14BC9BE9" w14:textId="26A091C1" w:rsidTr="00CD0523">
        <w:trPr>
          <w:trHeight w:val="375"/>
        </w:trPr>
        <w:tc>
          <w:tcPr>
            <w:tcW w:w="4600" w:type="dxa"/>
            <w:vMerge/>
            <w:shd w:val="clear" w:color="auto" w:fill="D9D9D9" w:themeFill="background1" w:themeFillShade="D9"/>
          </w:tcPr>
          <w:p w14:paraId="3559093F" w14:textId="77777777" w:rsidR="002A7478" w:rsidRDefault="002A7478" w:rsidP="00BE532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25" w:type="dxa"/>
          </w:tcPr>
          <w:p w14:paraId="33C48204" w14:textId="2AF6506F" w:rsidR="002A7478" w:rsidRDefault="000D7A7E" w:rsidP="00BE6B44">
            <w:pPr>
              <w:spacing w:before="120" w:after="120" w:line="276" w:lineRule="auto"/>
              <w:ind w:left="46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</w:rPr>
              <w:t>Aboriginal Controlled Community Health Organisation</w:t>
            </w:r>
          </w:p>
        </w:tc>
        <w:tc>
          <w:tcPr>
            <w:tcW w:w="455" w:type="dxa"/>
          </w:tcPr>
          <w:p w14:paraId="79045547" w14:textId="77777777" w:rsidR="002A7478" w:rsidRDefault="002A7478" w:rsidP="002A7478">
            <w:pPr>
              <w:spacing w:before="120" w:after="12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A7478" w14:paraId="6C071B06" w14:textId="4926B25A" w:rsidTr="00CD0523">
        <w:trPr>
          <w:trHeight w:val="420"/>
        </w:trPr>
        <w:tc>
          <w:tcPr>
            <w:tcW w:w="4600" w:type="dxa"/>
            <w:vMerge/>
            <w:shd w:val="clear" w:color="auto" w:fill="D9D9D9" w:themeFill="background1" w:themeFillShade="D9"/>
          </w:tcPr>
          <w:p w14:paraId="6AE79F9C" w14:textId="77777777" w:rsidR="002A7478" w:rsidRDefault="002A7478" w:rsidP="00BE532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25" w:type="dxa"/>
          </w:tcPr>
          <w:p w14:paraId="52E310C4" w14:textId="46788E90" w:rsidR="002A7478" w:rsidRDefault="002A7478" w:rsidP="00631607">
            <w:pPr>
              <w:spacing w:before="120" w:after="120" w:line="276" w:lineRule="auto"/>
              <w:ind w:left="46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CA4">
              <w:rPr>
                <w:rFonts w:ascii="Arial" w:hAnsi="Arial" w:cs="Arial"/>
              </w:rPr>
              <w:t>Community Health Services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455" w:type="dxa"/>
          </w:tcPr>
          <w:p w14:paraId="6C94F3A5" w14:textId="77777777" w:rsidR="002A7478" w:rsidRDefault="002A7478" w:rsidP="00BE6B44">
            <w:pPr>
              <w:spacing w:before="120" w:after="120" w:line="276" w:lineRule="auto"/>
              <w:ind w:left="46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A7478" w14:paraId="66704203" w14:textId="57B3BC56" w:rsidTr="002D6CF0">
        <w:trPr>
          <w:trHeight w:val="296"/>
        </w:trPr>
        <w:tc>
          <w:tcPr>
            <w:tcW w:w="4600" w:type="dxa"/>
            <w:vMerge/>
            <w:shd w:val="clear" w:color="auto" w:fill="D9D9D9" w:themeFill="background1" w:themeFillShade="D9"/>
          </w:tcPr>
          <w:p w14:paraId="1C04BFE2" w14:textId="77777777" w:rsidR="002A7478" w:rsidRDefault="002A7478" w:rsidP="00BE532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25" w:type="dxa"/>
          </w:tcPr>
          <w:p w14:paraId="7D41F566" w14:textId="0BE11BF8" w:rsidR="002A7478" w:rsidRDefault="002A7478" w:rsidP="002D6CF0">
            <w:pPr>
              <w:spacing w:before="120" w:after="120" w:line="276" w:lineRule="auto"/>
              <w:ind w:left="46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CA4">
              <w:rPr>
                <w:rFonts w:ascii="Arial" w:hAnsi="Arial" w:cs="Arial"/>
              </w:rPr>
              <w:t>Non-profit organisations or peak bodies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455" w:type="dxa"/>
          </w:tcPr>
          <w:p w14:paraId="254D10CD" w14:textId="77777777" w:rsidR="002A7478" w:rsidRDefault="002A7478" w:rsidP="002A7478">
            <w:pPr>
              <w:spacing w:before="120" w:after="12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B47EF" w14:paraId="112BD7F0" w14:textId="77777777" w:rsidTr="00CD0523">
        <w:tc>
          <w:tcPr>
            <w:tcW w:w="4600" w:type="dxa"/>
            <w:shd w:val="clear" w:color="auto" w:fill="D9D9D9" w:themeFill="background1" w:themeFillShade="D9"/>
          </w:tcPr>
          <w:p w14:paraId="23274F4E" w14:textId="77777777" w:rsidR="005B47EF" w:rsidRPr="008C08BA" w:rsidRDefault="005B47EF" w:rsidP="005B47E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C08BA">
              <w:rPr>
                <w:rFonts w:ascii="Arial" w:hAnsi="Arial" w:cs="Arial"/>
                <w:b/>
                <w:bCs/>
                <w:sz w:val="22"/>
                <w:szCs w:val="22"/>
              </w:rPr>
              <w:t>Contact Email:</w:t>
            </w:r>
          </w:p>
          <w:p w14:paraId="32876485" w14:textId="77777777" w:rsidR="005B47EF" w:rsidRDefault="005B47EF" w:rsidP="00B7683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80" w:type="dxa"/>
            <w:gridSpan w:val="2"/>
          </w:tcPr>
          <w:p w14:paraId="0F281EA2" w14:textId="77777777" w:rsidR="005B47EF" w:rsidRDefault="005B47EF" w:rsidP="00B7683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B47EF" w14:paraId="57232688" w14:textId="77777777" w:rsidTr="00CD0523">
        <w:trPr>
          <w:trHeight w:val="446"/>
        </w:trPr>
        <w:tc>
          <w:tcPr>
            <w:tcW w:w="4600" w:type="dxa"/>
            <w:shd w:val="clear" w:color="auto" w:fill="D9D9D9" w:themeFill="background1" w:themeFillShade="D9"/>
          </w:tcPr>
          <w:p w14:paraId="5A07D6AC" w14:textId="0AA88E1E" w:rsidR="005B47EF" w:rsidRDefault="005B47EF" w:rsidP="00D16C2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C08BA">
              <w:rPr>
                <w:rFonts w:ascii="Arial" w:hAnsi="Arial" w:cs="Arial"/>
                <w:b/>
                <w:bCs/>
                <w:sz w:val="22"/>
                <w:szCs w:val="22"/>
              </w:rPr>
              <w:t>Contact Phone Number:</w:t>
            </w:r>
          </w:p>
        </w:tc>
        <w:tc>
          <w:tcPr>
            <w:tcW w:w="4580" w:type="dxa"/>
            <w:gridSpan w:val="2"/>
          </w:tcPr>
          <w:p w14:paraId="79C35F12" w14:textId="77777777" w:rsidR="005B47EF" w:rsidRDefault="005B47EF" w:rsidP="00B7683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457D5A6B" w14:textId="6058E724" w:rsidR="005B47EF" w:rsidRDefault="005B47EF" w:rsidP="00B76832">
      <w:pPr>
        <w:rPr>
          <w:rFonts w:ascii="Arial" w:hAnsi="Arial" w:cs="Arial"/>
          <w:b/>
          <w:bCs/>
          <w:sz w:val="22"/>
          <w:szCs w:val="22"/>
        </w:rPr>
      </w:pPr>
    </w:p>
    <w:p w14:paraId="4DA83741" w14:textId="195B556F" w:rsidR="00282A5B" w:rsidRDefault="00FC3D09" w:rsidP="00E634C1">
      <w:pPr>
        <w:shd w:val="clear" w:color="auto" w:fill="FFFFFF" w:themeFill="background1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eastAsia="Times" w:hAnsi="Arial"/>
          <w:b/>
          <w:bCs/>
          <w:color w:val="0054A6"/>
          <w:sz w:val="28"/>
          <w:szCs w:val="28"/>
        </w:rPr>
        <w:t xml:space="preserve"> </w:t>
      </w:r>
    </w:p>
    <w:p w14:paraId="353F929A" w14:textId="06159C22" w:rsidR="008C08BA" w:rsidRPr="00892860" w:rsidRDefault="006976BD" w:rsidP="003D151A">
      <w:pPr>
        <w:shd w:val="clear" w:color="auto" w:fill="FFFFFF" w:themeFill="background1"/>
        <w:rPr>
          <w:rFonts w:ascii="Arial" w:eastAsia="Times" w:hAnsi="Arial"/>
          <w:b/>
          <w:bCs/>
          <w:sz w:val="22"/>
          <w:szCs w:val="22"/>
        </w:rPr>
      </w:pPr>
      <w:r>
        <w:rPr>
          <w:rFonts w:ascii="Arial" w:eastAsia="Times" w:hAnsi="Arial"/>
          <w:b/>
          <w:bCs/>
          <w:color w:val="0054A6"/>
          <w:sz w:val="22"/>
          <w:szCs w:val="22"/>
        </w:rPr>
        <w:t xml:space="preserve"> </w:t>
      </w:r>
      <w:r w:rsidR="002724DE" w:rsidRPr="000A72CA">
        <w:rPr>
          <w:rFonts w:ascii="Arial" w:eastAsia="Times" w:hAnsi="Arial"/>
          <w:b/>
          <w:bCs/>
          <w:color w:val="0054A6"/>
          <w:sz w:val="22"/>
          <w:szCs w:val="22"/>
        </w:rPr>
        <w:t xml:space="preserve">How much funding is the applicant seeking for the activity? </w:t>
      </w:r>
      <w:r w:rsidR="00155916" w:rsidRPr="00892860">
        <w:rPr>
          <w:rFonts w:ascii="Arial" w:eastAsia="Times" w:hAnsi="Arial"/>
          <w:b/>
          <w:bCs/>
          <w:sz w:val="22"/>
          <w:szCs w:val="22"/>
        </w:rPr>
        <w:t>$</w:t>
      </w:r>
      <w:r w:rsidR="007E2686" w:rsidRPr="00892860">
        <w:rPr>
          <w:rFonts w:ascii="Arial" w:eastAsia="Times" w:hAnsi="Arial"/>
          <w:b/>
          <w:bCs/>
          <w:sz w:val="22"/>
          <w:szCs w:val="22"/>
        </w:rPr>
        <w:t>____________________</w:t>
      </w:r>
    </w:p>
    <w:p w14:paraId="4355EE47" w14:textId="52A3052A" w:rsidR="00860CAD" w:rsidRPr="000A72CA" w:rsidRDefault="00860CAD" w:rsidP="003D151A">
      <w:pPr>
        <w:shd w:val="clear" w:color="auto" w:fill="FFFFFF" w:themeFill="background1"/>
        <w:rPr>
          <w:rFonts w:ascii="Arial" w:eastAsia="Times" w:hAnsi="Arial"/>
          <w:b/>
          <w:bCs/>
          <w:color w:val="0054A6"/>
          <w:sz w:val="22"/>
          <w:szCs w:val="22"/>
        </w:rPr>
      </w:pPr>
    </w:p>
    <w:p w14:paraId="530A0143" w14:textId="06138338" w:rsidR="00860CAD" w:rsidRDefault="006976BD" w:rsidP="003D151A">
      <w:pPr>
        <w:shd w:val="clear" w:color="auto" w:fill="FFFFFF" w:themeFill="background1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eastAsia="Times" w:hAnsi="Arial"/>
          <w:b/>
          <w:bCs/>
          <w:color w:val="0054A6"/>
          <w:sz w:val="22"/>
          <w:szCs w:val="22"/>
        </w:rPr>
        <w:t xml:space="preserve"> </w:t>
      </w:r>
      <w:r w:rsidR="00860CAD" w:rsidRPr="000A72CA">
        <w:rPr>
          <w:rFonts w:ascii="Arial" w:eastAsia="Times" w:hAnsi="Arial"/>
          <w:b/>
          <w:bCs/>
          <w:color w:val="0054A6"/>
          <w:sz w:val="22"/>
          <w:szCs w:val="22"/>
        </w:rPr>
        <w:t>Project Duration</w:t>
      </w:r>
      <w:r w:rsidR="0003753B" w:rsidRPr="000A72CA">
        <w:rPr>
          <w:rFonts w:ascii="Arial" w:eastAsia="Times" w:hAnsi="Arial"/>
          <w:b/>
          <w:bCs/>
          <w:color w:val="0054A6"/>
          <w:sz w:val="22"/>
          <w:szCs w:val="22"/>
        </w:rPr>
        <w:t xml:space="preserve"> </w:t>
      </w:r>
      <w:r w:rsidR="00E9789B" w:rsidRPr="000A72CA">
        <w:rPr>
          <w:rFonts w:ascii="Arial" w:eastAsia="Times" w:hAnsi="Arial"/>
          <w:b/>
          <w:bCs/>
          <w:color w:val="0054A6"/>
          <w:sz w:val="22"/>
          <w:szCs w:val="22"/>
        </w:rPr>
        <w:t>(in months</w:t>
      </w:r>
      <w:r w:rsidR="00E9789B" w:rsidRPr="006A5700">
        <w:rPr>
          <w:rFonts w:ascii="Arial" w:eastAsia="Times" w:hAnsi="Arial"/>
          <w:b/>
          <w:bCs/>
          <w:color w:val="0054A6"/>
          <w:sz w:val="22"/>
          <w:szCs w:val="22"/>
        </w:rPr>
        <w:t>)</w:t>
      </w:r>
      <w:r w:rsidR="0003753B" w:rsidRPr="003D151A">
        <w:rPr>
          <w:rFonts w:ascii="Arial" w:eastAsia="Times" w:hAnsi="Arial"/>
          <w:b/>
          <w:bCs/>
          <w:color w:val="0054A6"/>
          <w:sz w:val="22"/>
          <w:szCs w:val="22"/>
        </w:rPr>
        <w:t>:</w:t>
      </w:r>
      <w:r w:rsidR="003D151A">
        <w:rPr>
          <w:rFonts w:ascii="Arial" w:eastAsia="Times" w:hAnsi="Arial"/>
          <w:b/>
          <w:bCs/>
          <w:color w:val="0054A6"/>
          <w:sz w:val="22"/>
          <w:szCs w:val="22"/>
        </w:rPr>
        <w:t xml:space="preserve"> </w:t>
      </w:r>
      <w:r w:rsidR="006024BF">
        <w:rPr>
          <w:rFonts w:ascii="Arial" w:hAnsi="Arial" w:cs="Arial"/>
          <w:b/>
          <w:bCs/>
          <w:sz w:val="22"/>
          <w:szCs w:val="22"/>
        </w:rPr>
        <w:t>_____</w:t>
      </w:r>
    </w:p>
    <w:p w14:paraId="6AF98A1C" w14:textId="77777777" w:rsidR="007E2686" w:rsidRPr="008C08BA" w:rsidRDefault="007E2686" w:rsidP="00B76832">
      <w:pPr>
        <w:rPr>
          <w:rFonts w:ascii="Arial" w:hAnsi="Arial" w:cs="Arial"/>
          <w:b/>
          <w:bCs/>
          <w:sz w:val="22"/>
          <w:szCs w:val="22"/>
        </w:rPr>
      </w:pPr>
    </w:p>
    <w:p w14:paraId="0E343F85" w14:textId="7651C6F8" w:rsidR="00B76832" w:rsidRPr="00B76832" w:rsidRDefault="00D5159E" w:rsidP="00567335">
      <w:pPr>
        <w:rPr>
          <w:rFonts w:ascii="Arial" w:hAnsi="Arial" w:cs="Arial"/>
          <w:b/>
          <w:sz w:val="22"/>
          <w:szCs w:val="22"/>
        </w:rPr>
      </w:pPr>
      <w:r w:rsidRPr="00414A41">
        <w:rPr>
          <w:rFonts w:ascii="Arial" w:hAnsi="Arial" w:cs="Arial"/>
          <w:b/>
          <w:sz w:val="22"/>
          <w:szCs w:val="22"/>
        </w:rPr>
        <w:t xml:space="preserve"> </w:t>
      </w:r>
      <w:r w:rsidRPr="00414A41">
        <w:rPr>
          <w:rFonts w:ascii="Arial" w:eastAsia="Times" w:hAnsi="Arial"/>
          <w:b/>
          <w:bCs/>
          <w:color w:val="0054A6"/>
          <w:sz w:val="22"/>
          <w:szCs w:val="22"/>
          <w:shd w:val="clear" w:color="auto" w:fill="FFFFFF" w:themeFill="background1"/>
        </w:rPr>
        <w:t>N</w:t>
      </w:r>
      <w:r w:rsidR="000921F7" w:rsidRPr="00414A41">
        <w:rPr>
          <w:rFonts w:ascii="Arial" w:eastAsia="Times" w:hAnsi="Arial"/>
          <w:b/>
          <w:bCs/>
          <w:color w:val="0054A6"/>
          <w:sz w:val="22"/>
          <w:szCs w:val="22"/>
          <w:shd w:val="clear" w:color="auto" w:fill="FFFFFF" w:themeFill="background1"/>
        </w:rPr>
        <w:t xml:space="preserve">ominate </w:t>
      </w:r>
      <w:r w:rsidR="00766E21" w:rsidRPr="00414A41">
        <w:rPr>
          <w:rFonts w:ascii="Arial" w:eastAsia="Times" w:hAnsi="Arial"/>
          <w:b/>
          <w:bCs/>
          <w:color w:val="0054A6"/>
          <w:sz w:val="22"/>
          <w:szCs w:val="22"/>
          <w:shd w:val="clear" w:color="auto" w:fill="FFFFFF" w:themeFill="background1"/>
        </w:rPr>
        <w:t xml:space="preserve">all the </w:t>
      </w:r>
      <w:r w:rsidR="00B76832" w:rsidRPr="00414A41">
        <w:rPr>
          <w:rFonts w:ascii="Arial" w:eastAsia="Times" w:hAnsi="Arial"/>
          <w:b/>
          <w:bCs/>
          <w:color w:val="0054A6"/>
          <w:sz w:val="22"/>
          <w:szCs w:val="22"/>
          <w:shd w:val="clear" w:color="auto" w:fill="FFFFFF" w:themeFill="background1"/>
        </w:rPr>
        <w:t>health services to be included in this project</w:t>
      </w:r>
      <w:r w:rsidR="000D7A7E">
        <w:rPr>
          <w:rFonts w:ascii="Arial" w:eastAsia="Times" w:hAnsi="Arial"/>
          <w:b/>
          <w:bCs/>
          <w:color w:val="0054A6"/>
          <w:sz w:val="22"/>
          <w:szCs w:val="22"/>
          <w:shd w:val="clear" w:color="auto" w:fill="FFFFFF" w:themeFill="background1"/>
        </w:rPr>
        <w:t xml:space="preserve"> (GRICS encourages collaboration where viable)</w:t>
      </w:r>
      <w:r w:rsidR="00B76832" w:rsidRPr="00414A41">
        <w:rPr>
          <w:rFonts w:ascii="Arial" w:eastAsia="Times" w:hAnsi="Arial"/>
          <w:b/>
          <w:bCs/>
          <w:color w:val="0054A6"/>
          <w:sz w:val="22"/>
          <w:szCs w:val="22"/>
          <w:shd w:val="clear" w:color="auto" w:fill="FFFFFF" w:themeFill="background1"/>
        </w:rPr>
        <w:t>:</w:t>
      </w:r>
    </w:p>
    <w:tbl>
      <w:tblPr>
        <w:tblStyle w:val="TableGrid"/>
        <w:tblW w:w="9247" w:type="dxa"/>
        <w:tblLook w:val="04A0" w:firstRow="1" w:lastRow="0" w:firstColumn="1" w:lastColumn="0" w:noHBand="0" w:noVBand="1"/>
      </w:tblPr>
      <w:tblGrid>
        <w:gridCol w:w="454"/>
        <w:gridCol w:w="8793"/>
      </w:tblGrid>
      <w:tr w:rsidR="000D7A7E" w:rsidRPr="00B76832" w14:paraId="05DB8F4C" w14:textId="77777777" w:rsidTr="00511F4B">
        <w:trPr>
          <w:trHeight w:val="454"/>
        </w:trPr>
        <w:tc>
          <w:tcPr>
            <w:tcW w:w="454" w:type="dxa"/>
            <w:vAlign w:val="center"/>
          </w:tcPr>
          <w:p w14:paraId="05759C53" w14:textId="77777777" w:rsidR="000D7A7E" w:rsidRPr="00B76832" w:rsidRDefault="000D7A7E" w:rsidP="005E2F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93" w:type="dxa"/>
            <w:shd w:val="clear" w:color="auto" w:fill="D9D9D9" w:themeFill="background1" w:themeFillShade="D9"/>
            <w:vAlign w:val="center"/>
          </w:tcPr>
          <w:p w14:paraId="4422CB3C" w14:textId="6065AB77" w:rsidR="000D7A7E" w:rsidRPr="00B76832" w:rsidRDefault="000D7A7E" w:rsidP="005E2FA6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Organisations:</w:t>
            </w:r>
          </w:p>
        </w:tc>
      </w:tr>
    </w:tbl>
    <w:p w14:paraId="6FE463AC" w14:textId="77777777" w:rsidR="00B76832" w:rsidRPr="00B76832" w:rsidRDefault="00B76832" w:rsidP="00B76832">
      <w:pPr>
        <w:rPr>
          <w:rFonts w:ascii="Arial" w:hAnsi="Arial" w:cs="Arial"/>
          <w:sz w:val="22"/>
          <w:szCs w:val="22"/>
        </w:rPr>
      </w:pPr>
    </w:p>
    <w:p w14:paraId="0D7FE0E5" w14:textId="5C86FE54" w:rsidR="00B76832" w:rsidRPr="00B76832" w:rsidRDefault="00FA60D1" w:rsidP="00567335">
      <w:pPr>
        <w:rPr>
          <w:rFonts w:ascii="Arial" w:hAnsi="Arial" w:cs="Arial"/>
          <w:b/>
          <w:sz w:val="22"/>
          <w:szCs w:val="22"/>
        </w:rPr>
      </w:pPr>
      <w:r w:rsidRPr="00414A41">
        <w:rPr>
          <w:rFonts w:ascii="Arial" w:hAnsi="Arial" w:cs="Arial"/>
          <w:b/>
          <w:sz w:val="22"/>
          <w:szCs w:val="22"/>
        </w:rPr>
        <w:t xml:space="preserve"> </w:t>
      </w:r>
      <w:r w:rsidRPr="00414A41">
        <w:rPr>
          <w:rFonts w:ascii="Arial" w:eastAsia="Times" w:hAnsi="Arial"/>
          <w:b/>
          <w:bCs/>
          <w:color w:val="0054A6"/>
          <w:sz w:val="22"/>
          <w:szCs w:val="22"/>
        </w:rPr>
        <w:t>I</w:t>
      </w:r>
      <w:r w:rsidR="000A0AD5" w:rsidRPr="00414A41">
        <w:rPr>
          <w:rFonts w:ascii="Arial" w:eastAsia="Times" w:hAnsi="Arial"/>
          <w:b/>
          <w:bCs/>
          <w:color w:val="0054A6"/>
          <w:sz w:val="22"/>
          <w:szCs w:val="22"/>
        </w:rPr>
        <w:t>dentify</w:t>
      </w:r>
      <w:r w:rsidR="00B76832" w:rsidRPr="00414A41">
        <w:rPr>
          <w:rFonts w:ascii="Arial" w:eastAsia="Times" w:hAnsi="Arial"/>
          <w:b/>
          <w:bCs/>
          <w:color w:val="0054A6"/>
          <w:sz w:val="22"/>
          <w:szCs w:val="22"/>
        </w:rPr>
        <w:t xml:space="preserve"> tumour stream(s) to be included in this project:</w:t>
      </w:r>
    </w:p>
    <w:tbl>
      <w:tblPr>
        <w:tblStyle w:val="TableGrid"/>
        <w:tblW w:w="9247" w:type="dxa"/>
        <w:tblLook w:val="04A0" w:firstRow="1" w:lastRow="0" w:firstColumn="1" w:lastColumn="0" w:noHBand="0" w:noVBand="1"/>
      </w:tblPr>
      <w:tblGrid>
        <w:gridCol w:w="454"/>
        <w:gridCol w:w="3969"/>
        <w:gridCol w:w="454"/>
        <w:gridCol w:w="4370"/>
      </w:tblGrid>
      <w:tr w:rsidR="00B76832" w:rsidRPr="00B76832" w14:paraId="188D33D2" w14:textId="77777777" w:rsidTr="001E14E6">
        <w:trPr>
          <w:trHeight w:val="454"/>
        </w:trPr>
        <w:tc>
          <w:tcPr>
            <w:tcW w:w="454" w:type="dxa"/>
            <w:vAlign w:val="center"/>
          </w:tcPr>
          <w:p w14:paraId="7DE3712D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1979D033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Breast</w:t>
            </w:r>
          </w:p>
        </w:tc>
        <w:tc>
          <w:tcPr>
            <w:tcW w:w="454" w:type="dxa"/>
            <w:vAlign w:val="center"/>
          </w:tcPr>
          <w:p w14:paraId="7134E9F3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15FFFCAD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Central Nervous System</w:t>
            </w:r>
          </w:p>
        </w:tc>
      </w:tr>
      <w:tr w:rsidR="00B76832" w:rsidRPr="00B76832" w14:paraId="2E3D7E61" w14:textId="77777777" w:rsidTr="001E14E6">
        <w:trPr>
          <w:trHeight w:val="454"/>
        </w:trPr>
        <w:tc>
          <w:tcPr>
            <w:tcW w:w="454" w:type="dxa"/>
            <w:vAlign w:val="center"/>
          </w:tcPr>
          <w:p w14:paraId="7C09B0E3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1AD3FE1C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Colorectal</w:t>
            </w:r>
          </w:p>
        </w:tc>
        <w:tc>
          <w:tcPr>
            <w:tcW w:w="454" w:type="dxa"/>
            <w:vAlign w:val="center"/>
          </w:tcPr>
          <w:p w14:paraId="51C84592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0B21E43C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Endocrine/Thyroid</w:t>
            </w:r>
          </w:p>
        </w:tc>
      </w:tr>
      <w:tr w:rsidR="00B76832" w:rsidRPr="00B76832" w14:paraId="3103B36B" w14:textId="77777777" w:rsidTr="001E14E6">
        <w:trPr>
          <w:trHeight w:val="454"/>
        </w:trPr>
        <w:tc>
          <w:tcPr>
            <w:tcW w:w="454" w:type="dxa"/>
            <w:vAlign w:val="center"/>
          </w:tcPr>
          <w:p w14:paraId="08262C01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3B72D0E5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Genitourinary</w:t>
            </w:r>
          </w:p>
        </w:tc>
        <w:tc>
          <w:tcPr>
            <w:tcW w:w="454" w:type="dxa"/>
            <w:vAlign w:val="center"/>
          </w:tcPr>
          <w:p w14:paraId="3EC4B350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1B1FE0E7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Gynaecology</w:t>
            </w:r>
          </w:p>
        </w:tc>
      </w:tr>
      <w:tr w:rsidR="00B76832" w:rsidRPr="00B76832" w14:paraId="4E7C7585" w14:textId="77777777" w:rsidTr="001E14E6">
        <w:trPr>
          <w:trHeight w:val="454"/>
        </w:trPr>
        <w:tc>
          <w:tcPr>
            <w:tcW w:w="454" w:type="dxa"/>
            <w:vAlign w:val="center"/>
          </w:tcPr>
          <w:p w14:paraId="7606DDDE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007A913A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Haematology</w:t>
            </w:r>
          </w:p>
        </w:tc>
        <w:tc>
          <w:tcPr>
            <w:tcW w:w="454" w:type="dxa"/>
            <w:vAlign w:val="center"/>
          </w:tcPr>
          <w:p w14:paraId="7922100B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2ACE7C1F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Head &amp; Neck</w:t>
            </w:r>
          </w:p>
        </w:tc>
      </w:tr>
      <w:tr w:rsidR="00B76832" w:rsidRPr="00B76832" w14:paraId="2F708F05" w14:textId="77777777" w:rsidTr="001E14E6">
        <w:trPr>
          <w:trHeight w:val="454"/>
        </w:trPr>
        <w:tc>
          <w:tcPr>
            <w:tcW w:w="454" w:type="dxa"/>
            <w:vAlign w:val="center"/>
          </w:tcPr>
          <w:p w14:paraId="17B55B5E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237ED5C7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Lung</w:t>
            </w:r>
          </w:p>
        </w:tc>
        <w:tc>
          <w:tcPr>
            <w:tcW w:w="454" w:type="dxa"/>
            <w:vAlign w:val="center"/>
          </w:tcPr>
          <w:p w14:paraId="53DC08B6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3B470AA7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Skin/Melanoma</w:t>
            </w:r>
          </w:p>
        </w:tc>
      </w:tr>
      <w:tr w:rsidR="00B76832" w:rsidRPr="00B76832" w14:paraId="5970C4AD" w14:textId="77777777" w:rsidTr="001E14E6">
        <w:trPr>
          <w:trHeight w:val="454"/>
        </w:trPr>
        <w:tc>
          <w:tcPr>
            <w:tcW w:w="454" w:type="dxa"/>
            <w:vAlign w:val="center"/>
          </w:tcPr>
          <w:p w14:paraId="0C2B914E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7E7212AE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Upper GI</w:t>
            </w:r>
          </w:p>
        </w:tc>
        <w:tc>
          <w:tcPr>
            <w:tcW w:w="454" w:type="dxa"/>
            <w:vAlign w:val="center"/>
          </w:tcPr>
          <w:p w14:paraId="7943A9FF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33DDA787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All</w:t>
            </w:r>
          </w:p>
        </w:tc>
      </w:tr>
      <w:tr w:rsidR="002454CD" w:rsidRPr="00B76832" w14:paraId="46D4C55C" w14:textId="77777777" w:rsidTr="001E14E6">
        <w:trPr>
          <w:trHeight w:val="454"/>
        </w:trPr>
        <w:tc>
          <w:tcPr>
            <w:tcW w:w="454" w:type="dxa"/>
            <w:vAlign w:val="center"/>
          </w:tcPr>
          <w:p w14:paraId="5AC32BBD" w14:textId="77777777" w:rsidR="002454CD" w:rsidRPr="00B76832" w:rsidRDefault="002454CD" w:rsidP="005E2F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93" w:type="dxa"/>
            <w:gridSpan w:val="3"/>
            <w:shd w:val="clear" w:color="auto" w:fill="D9D9D9" w:themeFill="background1" w:themeFillShade="D9"/>
            <w:vAlign w:val="center"/>
          </w:tcPr>
          <w:p w14:paraId="78614659" w14:textId="7C2F2BA8" w:rsidR="002454CD" w:rsidRPr="00B76832" w:rsidRDefault="002454CD" w:rsidP="005E2FA6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Other </w:t>
            </w:r>
            <w:r w:rsidRPr="0067433F">
              <w:rPr>
                <w:rFonts w:ascii="Arial" w:hAnsi="Arial" w:cs="Arial"/>
                <w:b/>
                <w:bCs/>
                <w:szCs w:val="22"/>
              </w:rPr>
              <w:t>(please specify)</w:t>
            </w:r>
            <w:r w:rsidR="0067433F" w:rsidRPr="0067433F">
              <w:rPr>
                <w:rFonts w:ascii="Arial" w:hAnsi="Arial" w:cs="Arial"/>
                <w:b/>
                <w:bCs/>
                <w:szCs w:val="22"/>
              </w:rPr>
              <w:t>:</w:t>
            </w:r>
          </w:p>
        </w:tc>
      </w:tr>
    </w:tbl>
    <w:p w14:paraId="56360A7F" w14:textId="77777777" w:rsidR="00B76832" w:rsidRPr="00B76832" w:rsidRDefault="00B76832" w:rsidP="00B76832">
      <w:pPr>
        <w:rPr>
          <w:rFonts w:ascii="Arial" w:hAnsi="Arial" w:cs="Arial"/>
          <w:sz w:val="22"/>
          <w:szCs w:val="22"/>
        </w:rPr>
      </w:pPr>
    </w:p>
    <w:p w14:paraId="723D8852" w14:textId="5FE94EED" w:rsidR="005E34DF" w:rsidRDefault="005E34DF">
      <w:pPr>
        <w:rPr>
          <w:rFonts w:ascii="Arial" w:hAnsi="Arial" w:cs="Arial"/>
          <w:sz w:val="22"/>
          <w:szCs w:val="22"/>
        </w:rPr>
      </w:pPr>
    </w:p>
    <w:p w14:paraId="1485BE81" w14:textId="69EA1D9F" w:rsidR="00E634C1" w:rsidRDefault="00E634C1">
      <w:pPr>
        <w:rPr>
          <w:rFonts w:ascii="Arial" w:hAnsi="Arial" w:cs="Arial"/>
          <w:sz w:val="22"/>
          <w:szCs w:val="22"/>
        </w:rPr>
      </w:pPr>
    </w:p>
    <w:p w14:paraId="557F56E5" w14:textId="11356BE2" w:rsidR="00E634C1" w:rsidRDefault="00E634C1">
      <w:pPr>
        <w:rPr>
          <w:rFonts w:ascii="Arial" w:hAnsi="Arial" w:cs="Arial"/>
          <w:sz w:val="22"/>
          <w:szCs w:val="22"/>
        </w:rPr>
      </w:pPr>
    </w:p>
    <w:p w14:paraId="497864AA" w14:textId="2ABAA400" w:rsidR="00E634C1" w:rsidRDefault="00E634C1">
      <w:pPr>
        <w:rPr>
          <w:rFonts w:ascii="Arial" w:hAnsi="Arial" w:cs="Arial"/>
          <w:sz w:val="22"/>
          <w:szCs w:val="22"/>
        </w:rPr>
      </w:pPr>
    </w:p>
    <w:p w14:paraId="55327076" w14:textId="0B113E41" w:rsidR="00E634C1" w:rsidRDefault="00E634C1">
      <w:pPr>
        <w:rPr>
          <w:rFonts w:ascii="Arial" w:hAnsi="Arial" w:cs="Arial"/>
          <w:sz w:val="22"/>
          <w:szCs w:val="22"/>
        </w:rPr>
      </w:pPr>
    </w:p>
    <w:p w14:paraId="2F8DFFDB" w14:textId="77777777" w:rsidR="00E634C1" w:rsidRDefault="00E634C1">
      <w:pPr>
        <w:rPr>
          <w:rFonts w:ascii="Arial" w:hAnsi="Arial" w:cs="Arial"/>
          <w:sz w:val="22"/>
          <w:szCs w:val="22"/>
        </w:rPr>
      </w:pPr>
    </w:p>
    <w:p w14:paraId="5059BA1E" w14:textId="77777777" w:rsidR="00B76832" w:rsidRPr="00B76832" w:rsidRDefault="00B76832" w:rsidP="00B76832">
      <w:pPr>
        <w:rPr>
          <w:rFonts w:ascii="Arial" w:hAnsi="Arial" w:cs="Arial"/>
          <w:sz w:val="22"/>
          <w:szCs w:val="22"/>
        </w:rPr>
      </w:pPr>
    </w:p>
    <w:p w14:paraId="3DA397FE" w14:textId="4C736C4B" w:rsidR="00B76832" w:rsidRPr="00FF1969" w:rsidRDefault="004D653A" w:rsidP="00B76832">
      <w:pPr>
        <w:rPr>
          <w:rFonts w:ascii="Arial" w:eastAsia="Times" w:hAnsi="Arial"/>
          <w:b/>
          <w:bCs/>
          <w:color w:val="0054A6"/>
          <w:sz w:val="22"/>
          <w:szCs w:val="22"/>
        </w:rPr>
      </w:pPr>
      <w:r w:rsidRPr="00FF1969">
        <w:rPr>
          <w:rFonts w:ascii="Arial" w:eastAsia="Times" w:hAnsi="Arial"/>
          <w:b/>
          <w:bCs/>
          <w:color w:val="0054A6"/>
          <w:sz w:val="22"/>
          <w:szCs w:val="22"/>
        </w:rPr>
        <w:lastRenderedPageBreak/>
        <w:t>I</w:t>
      </w:r>
      <w:r w:rsidR="00B76832" w:rsidRPr="00FF1969">
        <w:rPr>
          <w:rFonts w:ascii="Arial" w:eastAsia="Times" w:hAnsi="Arial"/>
          <w:b/>
          <w:bCs/>
          <w:color w:val="0054A6"/>
          <w:sz w:val="22"/>
          <w:szCs w:val="22"/>
        </w:rPr>
        <w:t xml:space="preserve">ndicate which Victorian Integrated Cancer Services (VICS) Priority areas(s) </w:t>
      </w:r>
      <w:r w:rsidR="007773FD" w:rsidRPr="00FF1969">
        <w:rPr>
          <w:rFonts w:ascii="Arial" w:eastAsia="Times" w:hAnsi="Arial"/>
          <w:b/>
          <w:bCs/>
          <w:color w:val="0054A6"/>
          <w:sz w:val="22"/>
          <w:szCs w:val="22"/>
        </w:rPr>
        <w:t xml:space="preserve">will be </w:t>
      </w:r>
      <w:r w:rsidR="00B76832" w:rsidRPr="00FF1969">
        <w:rPr>
          <w:rFonts w:ascii="Arial" w:eastAsia="Times" w:hAnsi="Arial"/>
          <w:b/>
          <w:bCs/>
          <w:color w:val="0054A6"/>
          <w:sz w:val="22"/>
          <w:szCs w:val="22"/>
        </w:rPr>
        <w:t>addressed in this project:</w:t>
      </w:r>
    </w:p>
    <w:p w14:paraId="4FFE1107" w14:textId="77777777" w:rsidR="00FF71DA" w:rsidRPr="00B76832" w:rsidRDefault="00FF71DA" w:rsidP="00B76832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9247" w:type="dxa"/>
        <w:tblLook w:val="04A0" w:firstRow="1" w:lastRow="0" w:firstColumn="1" w:lastColumn="0" w:noHBand="0" w:noVBand="1"/>
      </w:tblPr>
      <w:tblGrid>
        <w:gridCol w:w="421"/>
        <w:gridCol w:w="8826"/>
      </w:tblGrid>
      <w:tr w:rsidR="00B76832" w:rsidRPr="00B76832" w14:paraId="5ED44B3E" w14:textId="77777777" w:rsidTr="00AB60F2">
        <w:trPr>
          <w:trHeight w:val="454"/>
        </w:trPr>
        <w:tc>
          <w:tcPr>
            <w:tcW w:w="9247" w:type="dxa"/>
            <w:gridSpan w:val="2"/>
            <w:shd w:val="clear" w:color="auto" w:fill="F2F2F2" w:themeFill="background1" w:themeFillShade="F2"/>
            <w:vAlign w:val="center"/>
          </w:tcPr>
          <w:p w14:paraId="480ABBD2" w14:textId="77777777" w:rsidR="00B76832" w:rsidRPr="00856226" w:rsidRDefault="00B76832" w:rsidP="005E2FA6">
            <w:pPr>
              <w:rPr>
                <w:rFonts w:ascii="Arial" w:hAnsi="Arial" w:cs="Arial"/>
                <w:b/>
                <w:bCs/>
                <w:szCs w:val="22"/>
              </w:rPr>
            </w:pPr>
            <w:r w:rsidRPr="00856226">
              <w:rPr>
                <w:rFonts w:ascii="Arial" w:hAnsi="Arial" w:cs="Arial"/>
                <w:b/>
                <w:bCs/>
                <w:szCs w:val="22"/>
              </w:rPr>
              <w:t>Improve equity of access to high quality cancer care</w:t>
            </w:r>
          </w:p>
        </w:tc>
      </w:tr>
      <w:tr w:rsidR="00B76832" w:rsidRPr="00B76832" w14:paraId="7AA5949D" w14:textId="77777777" w:rsidTr="00AB60F2">
        <w:trPr>
          <w:trHeight w:val="454"/>
        </w:trPr>
        <w:tc>
          <w:tcPr>
            <w:tcW w:w="421" w:type="dxa"/>
            <w:vAlign w:val="center"/>
          </w:tcPr>
          <w:p w14:paraId="11576F34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6251E406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Improve adoption of quality cancer care closer to home</w:t>
            </w:r>
          </w:p>
        </w:tc>
      </w:tr>
      <w:tr w:rsidR="00B76832" w:rsidRPr="00B76832" w14:paraId="6D94490F" w14:textId="77777777" w:rsidTr="00AB60F2">
        <w:trPr>
          <w:trHeight w:val="454"/>
        </w:trPr>
        <w:tc>
          <w:tcPr>
            <w:tcW w:w="421" w:type="dxa"/>
            <w:vAlign w:val="center"/>
          </w:tcPr>
          <w:p w14:paraId="3D435474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5B0BC513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Increase alignment with the Multidisciplinary Meeting Quality Framework</w:t>
            </w:r>
          </w:p>
        </w:tc>
      </w:tr>
      <w:tr w:rsidR="00B76832" w:rsidRPr="00B76832" w14:paraId="76C61CA6" w14:textId="77777777" w:rsidTr="00AB60F2">
        <w:trPr>
          <w:trHeight w:val="454"/>
        </w:trPr>
        <w:tc>
          <w:tcPr>
            <w:tcW w:w="421" w:type="dxa"/>
            <w:vAlign w:val="center"/>
          </w:tcPr>
          <w:p w14:paraId="6CC3B883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2B8A615E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Address the needs of the elderly in routine cancer care</w:t>
            </w:r>
          </w:p>
        </w:tc>
      </w:tr>
      <w:tr w:rsidR="00B76832" w:rsidRPr="00B76832" w14:paraId="00717C5C" w14:textId="77777777" w:rsidTr="00AB60F2">
        <w:trPr>
          <w:trHeight w:val="454"/>
        </w:trPr>
        <w:tc>
          <w:tcPr>
            <w:tcW w:w="9247" w:type="dxa"/>
            <w:gridSpan w:val="2"/>
            <w:shd w:val="clear" w:color="auto" w:fill="F2F2F2" w:themeFill="background1" w:themeFillShade="F2"/>
            <w:vAlign w:val="center"/>
          </w:tcPr>
          <w:p w14:paraId="294613C7" w14:textId="77777777" w:rsidR="00B76832" w:rsidRPr="00856226" w:rsidRDefault="00B76832" w:rsidP="005E2FA6">
            <w:pPr>
              <w:rPr>
                <w:rFonts w:ascii="Arial" w:hAnsi="Arial" w:cs="Arial"/>
                <w:b/>
                <w:bCs/>
                <w:szCs w:val="22"/>
              </w:rPr>
            </w:pPr>
            <w:r w:rsidRPr="00856226">
              <w:rPr>
                <w:rFonts w:ascii="Arial" w:hAnsi="Arial" w:cs="Arial"/>
                <w:b/>
                <w:bCs/>
                <w:szCs w:val="22"/>
              </w:rPr>
              <w:t>Support the effective implementation of the Optimal Care Pathways (OCPs)</w:t>
            </w:r>
          </w:p>
        </w:tc>
      </w:tr>
      <w:tr w:rsidR="00B76832" w:rsidRPr="00B76832" w14:paraId="05BE7921" w14:textId="77777777" w:rsidTr="00AB60F2">
        <w:trPr>
          <w:trHeight w:val="454"/>
        </w:trPr>
        <w:tc>
          <w:tcPr>
            <w:tcW w:w="421" w:type="dxa"/>
            <w:vAlign w:val="center"/>
          </w:tcPr>
          <w:p w14:paraId="1CBC7857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05616DD0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Implement the Aboriginal and Torres Strait Islander OCP</w:t>
            </w:r>
          </w:p>
        </w:tc>
      </w:tr>
      <w:tr w:rsidR="00B76832" w:rsidRPr="00B76832" w14:paraId="18BDEEC7" w14:textId="77777777" w:rsidTr="00AB60F2">
        <w:trPr>
          <w:trHeight w:val="454"/>
        </w:trPr>
        <w:tc>
          <w:tcPr>
            <w:tcW w:w="421" w:type="dxa"/>
            <w:vAlign w:val="center"/>
          </w:tcPr>
          <w:p w14:paraId="7739976D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77732E23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Address variation in quality and timeliness of cancer care</w:t>
            </w:r>
          </w:p>
        </w:tc>
      </w:tr>
      <w:tr w:rsidR="00B76832" w:rsidRPr="00B76832" w14:paraId="7AC05573" w14:textId="77777777" w:rsidTr="00AB60F2">
        <w:trPr>
          <w:trHeight w:val="454"/>
        </w:trPr>
        <w:tc>
          <w:tcPr>
            <w:tcW w:w="421" w:type="dxa"/>
            <w:vAlign w:val="center"/>
          </w:tcPr>
          <w:p w14:paraId="497DF7B9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00954D3A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Monitor and communicate alignment with OCPs</w:t>
            </w:r>
          </w:p>
        </w:tc>
      </w:tr>
      <w:tr w:rsidR="00B76832" w:rsidRPr="00B76832" w14:paraId="3DADBB25" w14:textId="77777777" w:rsidTr="00AB60F2">
        <w:trPr>
          <w:trHeight w:val="454"/>
        </w:trPr>
        <w:tc>
          <w:tcPr>
            <w:tcW w:w="9247" w:type="dxa"/>
            <w:gridSpan w:val="2"/>
            <w:shd w:val="clear" w:color="auto" w:fill="F2F2F2" w:themeFill="background1" w:themeFillShade="F2"/>
            <w:vAlign w:val="center"/>
          </w:tcPr>
          <w:p w14:paraId="3F9B2380" w14:textId="77777777" w:rsidR="00B76832" w:rsidRPr="00856226" w:rsidRDefault="00B76832" w:rsidP="005E2FA6">
            <w:pPr>
              <w:rPr>
                <w:rFonts w:ascii="Arial" w:hAnsi="Arial" w:cs="Arial"/>
                <w:b/>
                <w:bCs/>
                <w:szCs w:val="22"/>
              </w:rPr>
            </w:pPr>
            <w:r w:rsidRPr="00856226">
              <w:rPr>
                <w:rFonts w:ascii="Arial" w:hAnsi="Arial" w:cs="Arial"/>
                <w:b/>
                <w:bCs/>
                <w:szCs w:val="22"/>
              </w:rPr>
              <w:t>Improve well-being and support for all Victorians affected by cancer</w:t>
            </w:r>
          </w:p>
        </w:tc>
      </w:tr>
      <w:tr w:rsidR="00B76832" w:rsidRPr="00B76832" w14:paraId="581164F1" w14:textId="77777777" w:rsidTr="00AB60F2">
        <w:trPr>
          <w:trHeight w:val="454"/>
        </w:trPr>
        <w:tc>
          <w:tcPr>
            <w:tcW w:w="421" w:type="dxa"/>
            <w:vAlign w:val="center"/>
          </w:tcPr>
          <w:p w14:paraId="4CF14585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5F04D94E" w14:textId="51F916D7" w:rsidR="00B76832" w:rsidRPr="00B76832" w:rsidRDefault="00B76832" w:rsidP="00943618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Facilitate high quality supportive care</w:t>
            </w:r>
          </w:p>
        </w:tc>
      </w:tr>
      <w:tr w:rsidR="00EA69FF" w:rsidRPr="00B76832" w14:paraId="41918D9F" w14:textId="77777777" w:rsidTr="00AB60F2">
        <w:trPr>
          <w:trHeight w:val="454"/>
        </w:trPr>
        <w:tc>
          <w:tcPr>
            <w:tcW w:w="421" w:type="dxa"/>
            <w:vAlign w:val="center"/>
          </w:tcPr>
          <w:p w14:paraId="30B2072E" w14:textId="77777777" w:rsidR="00EA69FF" w:rsidRPr="00B76832" w:rsidRDefault="00EA69FF" w:rsidP="005E2FA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38CA3CF6" w14:textId="5BDDF157" w:rsidR="00EA69FF" w:rsidRPr="00B76832" w:rsidRDefault="00EA69FF" w:rsidP="004E743B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Facilitate high quality survivorship care</w:t>
            </w:r>
          </w:p>
        </w:tc>
      </w:tr>
      <w:tr w:rsidR="00B76832" w:rsidRPr="00B76832" w14:paraId="2CEA5F18" w14:textId="77777777" w:rsidTr="00AB60F2">
        <w:trPr>
          <w:trHeight w:val="454"/>
        </w:trPr>
        <w:tc>
          <w:tcPr>
            <w:tcW w:w="421" w:type="dxa"/>
            <w:vAlign w:val="center"/>
          </w:tcPr>
          <w:p w14:paraId="2E5A6910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5D7D59C9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Address variation in palliative care referrals and advance care planning</w:t>
            </w:r>
          </w:p>
        </w:tc>
      </w:tr>
    </w:tbl>
    <w:p w14:paraId="0BAE3D77" w14:textId="77777777" w:rsidR="00B76832" w:rsidRDefault="00B76832" w:rsidP="00B76832">
      <w:pPr>
        <w:rPr>
          <w:rFonts w:ascii="Arial" w:hAnsi="Arial" w:cs="Arial"/>
          <w:sz w:val="22"/>
          <w:szCs w:val="22"/>
        </w:rPr>
      </w:pPr>
    </w:p>
    <w:p w14:paraId="759D4FE5" w14:textId="4DFCAB36" w:rsidR="00E634C1" w:rsidRPr="00F47164" w:rsidRDefault="00526029" w:rsidP="00E634C1">
      <w:pPr>
        <w:shd w:val="clear" w:color="auto" w:fill="FFFFFF" w:themeFill="background1"/>
        <w:rPr>
          <w:rFonts w:ascii="Arial" w:eastAsia="Times" w:hAnsi="Arial"/>
          <w:color w:val="0054A6"/>
          <w:sz w:val="22"/>
          <w:szCs w:val="22"/>
        </w:rPr>
      </w:pPr>
      <w:r>
        <w:rPr>
          <w:rFonts w:ascii="Arial" w:eastAsia="Times" w:hAnsi="Arial"/>
          <w:b/>
          <w:bCs/>
          <w:color w:val="0054A6"/>
          <w:sz w:val="22"/>
          <w:szCs w:val="22"/>
        </w:rPr>
        <w:t xml:space="preserve"> </w:t>
      </w:r>
      <w:r w:rsidR="00E634C1" w:rsidRPr="00C420BB">
        <w:rPr>
          <w:rFonts w:ascii="Arial" w:eastAsia="Times" w:hAnsi="Arial"/>
          <w:b/>
          <w:bCs/>
          <w:color w:val="0054A6"/>
          <w:sz w:val="22"/>
          <w:szCs w:val="22"/>
        </w:rPr>
        <w:t>Project Title</w:t>
      </w:r>
      <w:r w:rsidR="00E634C1" w:rsidRPr="00E44F5E">
        <w:rPr>
          <w:rFonts w:ascii="Arial" w:eastAsia="Times" w:hAnsi="Arial"/>
          <w:b/>
          <w:bCs/>
          <w:color w:val="0054A6"/>
          <w:sz w:val="22"/>
          <w:szCs w:val="22"/>
        </w:rPr>
        <w:t xml:space="preserve"> </w:t>
      </w:r>
      <w:r w:rsidR="00E634C1" w:rsidRPr="00F47164">
        <w:rPr>
          <w:rFonts w:ascii="Arial" w:eastAsia="Times" w:hAnsi="Arial"/>
          <w:color w:val="0054A6"/>
          <w:sz w:val="22"/>
          <w:szCs w:val="22"/>
        </w:rPr>
        <w:t>(up to 50 words)</w:t>
      </w:r>
    </w:p>
    <w:tbl>
      <w:tblPr>
        <w:tblStyle w:val="TableGrid"/>
        <w:tblW w:w="9247" w:type="dxa"/>
        <w:tblLook w:val="04A0" w:firstRow="1" w:lastRow="0" w:firstColumn="1" w:lastColumn="0" w:noHBand="0" w:noVBand="1"/>
      </w:tblPr>
      <w:tblGrid>
        <w:gridCol w:w="9247"/>
      </w:tblGrid>
      <w:tr w:rsidR="00E634C1" w:rsidRPr="00B76832" w14:paraId="024E15D2" w14:textId="77777777" w:rsidTr="00ED7BD1">
        <w:tc>
          <w:tcPr>
            <w:tcW w:w="9247" w:type="dxa"/>
          </w:tcPr>
          <w:p w14:paraId="2F0EEE24" w14:textId="77777777" w:rsidR="00E634C1" w:rsidRDefault="00E634C1" w:rsidP="00ED7BD1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D2AEEC" w14:textId="77777777" w:rsidR="00E634C1" w:rsidRPr="00B76832" w:rsidRDefault="00E634C1" w:rsidP="00ED7BD1">
            <w:pPr>
              <w:rPr>
                <w:rFonts w:ascii="Arial" w:hAnsi="Arial" w:cs="Arial"/>
                <w:sz w:val="22"/>
                <w:szCs w:val="22"/>
              </w:rPr>
            </w:pPr>
          </w:p>
          <w:p w14:paraId="2F8D7764" w14:textId="77777777" w:rsidR="00E634C1" w:rsidRPr="00B76832" w:rsidRDefault="00E634C1" w:rsidP="00ED7BD1">
            <w:pPr>
              <w:rPr>
                <w:rFonts w:ascii="Arial" w:hAnsi="Arial" w:cs="Arial"/>
                <w:sz w:val="22"/>
                <w:szCs w:val="22"/>
              </w:rPr>
            </w:pPr>
          </w:p>
          <w:p w14:paraId="612A0148" w14:textId="77777777" w:rsidR="00E634C1" w:rsidRPr="00B76832" w:rsidRDefault="00E634C1" w:rsidP="00ED7BD1">
            <w:pPr>
              <w:rPr>
                <w:rFonts w:ascii="Arial" w:hAnsi="Arial" w:cs="Arial"/>
                <w:sz w:val="22"/>
                <w:szCs w:val="22"/>
              </w:rPr>
            </w:pPr>
          </w:p>
          <w:p w14:paraId="23800BB6" w14:textId="77777777" w:rsidR="00E634C1" w:rsidRPr="00B76832" w:rsidRDefault="00E634C1" w:rsidP="00ED7BD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0DF9CC3" w14:textId="77777777" w:rsidR="002454CD" w:rsidRDefault="002454CD" w:rsidP="00B76832">
      <w:pPr>
        <w:rPr>
          <w:rFonts w:ascii="Arial" w:hAnsi="Arial" w:cs="Arial"/>
          <w:sz w:val="22"/>
          <w:szCs w:val="22"/>
        </w:rPr>
      </w:pPr>
    </w:p>
    <w:p w14:paraId="07A925B8" w14:textId="64C24F27" w:rsidR="00DD59EA" w:rsidRPr="0043181C" w:rsidRDefault="0059524C" w:rsidP="002454CD">
      <w:pPr>
        <w:pStyle w:val="TOC2"/>
        <w:rPr>
          <w:b/>
          <w:noProof w:val="0"/>
          <w:color w:val="FF0000"/>
          <w:sz w:val="22"/>
          <w:szCs w:val="22"/>
        </w:rPr>
      </w:pPr>
      <w:r>
        <w:rPr>
          <w:rFonts w:eastAsia="Times"/>
          <w:b/>
          <w:bCs/>
          <w:noProof w:val="0"/>
          <w:color w:val="0054A6"/>
          <w:sz w:val="22"/>
          <w:szCs w:val="22"/>
        </w:rPr>
        <w:t xml:space="preserve"> </w:t>
      </w:r>
      <w:r w:rsidR="00543F79" w:rsidRPr="0043181C">
        <w:rPr>
          <w:rFonts w:eastAsia="Times"/>
          <w:b/>
          <w:bCs/>
          <w:noProof w:val="0"/>
          <w:color w:val="0054A6"/>
          <w:sz w:val="22"/>
          <w:szCs w:val="22"/>
        </w:rPr>
        <w:t>O</w:t>
      </w:r>
      <w:r w:rsidR="00751CF7" w:rsidRPr="0043181C">
        <w:rPr>
          <w:rFonts w:eastAsia="Times"/>
          <w:b/>
          <w:bCs/>
          <w:noProof w:val="0"/>
          <w:color w:val="0054A6"/>
          <w:sz w:val="22"/>
          <w:szCs w:val="22"/>
        </w:rPr>
        <w:t>utline how your project relates to a</w:t>
      </w:r>
      <w:r w:rsidR="00DD59EA" w:rsidRPr="0043181C">
        <w:rPr>
          <w:rFonts w:eastAsia="Times"/>
          <w:b/>
          <w:bCs/>
          <w:noProof w:val="0"/>
          <w:color w:val="0054A6"/>
          <w:sz w:val="22"/>
          <w:szCs w:val="22"/>
        </w:rPr>
        <w:t xml:space="preserve"> local</w:t>
      </w:r>
      <w:r w:rsidR="000600CE" w:rsidRPr="0043181C">
        <w:rPr>
          <w:rFonts w:eastAsia="Times"/>
          <w:b/>
          <w:bCs/>
          <w:noProof w:val="0"/>
          <w:color w:val="0054A6"/>
          <w:sz w:val="22"/>
          <w:szCs w:val="22"/>
        </w:rPr>
        <w:t xml:space="preserve"> health service</w:t>
      </w:r>
      <w:r w:rsidR="00DD59EA" w:rsidRPr="0043181C">
        <w:rPr>
          <w:rFonts w:eastAsia="Times"/>
          <w:b/>
          <w:bCs/>
          <w:noProof w:val="0"/>
          <w:color w:val="0054A6"/>
          <w:sz w:val="22"/>
          <w:szCs w:val="22"/>
        </w:rPr>
        <w:t xml:space="preserve"> priority area</w:t>
      </w:r>
      <w:r w:rsidR="00751CF7" w:rsidRPr="0043181C">
        <w:rPr>
          <w:rFonts w:eastAsia="Times"/>
          <w:b/>
          <w:bCs/>
          <w:noProof w:val="0"/>
          <w:color w:val="0054A6"/>
          <w:sz w:val="22"/>
          <w:szCs w:val="22"/>
        </w:rPr>
        <w:t>(</w:t>
      </w:r>
      <w:r w:rsidR="00DD59EA" w:rsidRPr="0043181C">
        <w:rPr>
          <w:rFonts w:eastAsia="Times"/>
          <w:b/>
          <w:bCs/>
          <w:noProof w:val="0"/>
          <w:color w:val="0054A6"/>
          <w:sz w:val="22"/>
          <w:szCs w:val="22"/>
        </w:rPr>
        <w:t>s</w:t>
      </w:r>
      <w:r w:rsidR="00751CF7" w:rsidRPr="0043181C">
        <w:rPr>
          <w:rFonts w:eastAsia="Times"/>
          <w:b/>
          <w:bCs/>
          <w:noProof w:val="0"/>
          <w:color w:val="0054A6"/>
          <w:sz w:val="22"/>
          <w:szCs w:val="22"/>
        </w:rPr>
        <w:t>)</w:t>
      </w:r>
      <w:r w:rsidR="00DD59EA" w:rsidRPr="0043181C">
        <w:rPr>
          <w:rFonts w:eastAsia="Times"/>
          <w:b/>
          <w:bCs/>
          <w:noProof w:val="0"/>
          <w:color w:val="0054A6"/>
          <w:sz w:val="22"/>
          <w:szCs w:val="22"/>
        </w:rPr>
        <w:t>:</w:t>
      </w:r>
      <w:r w:rsidR="003474BC" w:rsidRPr="0043181C">
        <w:rPr>
          <w:b/>
          <w:noProof w:val="0"/>
          <w:color w:val="0070C0"/>
          <w:sz w:val="22"/>
          <w:szCs w:val="22"/>
        </w:rPr>
        <w:t xml:space="preserve"> </w:t>
      </w:r>
    </w:p>
    <w:tbl>
      <w:tblPr>
        <w:tblStyle w:val="TableGrid"/>
        <w:tblW w:w="9247" w:type="dxa"/>
        <w:tblLook w:val="04A0" w:firstRow="1" w:lastRow="0" w:firstColumn="1" w:lastColumn="0" w:noHBand="0" w:noVBand="1"/>
      </w:tblPr>
      <w:tblGrid>
        <w:gridCol w:w="9247"/>
      </w:tblGrid>
      <w:tr w:rsidR="002454CD" w:rsidRPr="00B76832" w14:paraId="76AEAC6A" w14:textId="77777777" w:rsidTr="00AB60F2">
        <w:trPr>
          <w:trHeight w:val="1193"/>
        </w:trPr>
        <w:tc>
          <w:tcPr>
            <w:tcW w:w="9247" w:type="dxa"/>
            <w:vAlign w:val="center"/>
          </w:tcPr>
          <w:p w14:paraId="21DE6836" w14:textId="77777777" w:rsidR="002454CD" w:rsidRDefault="002454CD" w:rsidP="00D536E3">
            <w:pPr>
              <w:rPr>
                <w:rFonts w:ascii="Arial" w:hAnsi="Arial" w:cs="Arial"/>
                <w:b/>
                <w:szCs w:val="22"/>
              </w:rPr>
            </w:pPr>
          </w:p>
          <w:p w14:paraId="6C509497" w14:textId="77777777" w:rsidR="002454CD" w:rsidRDefault="002454CD" w:rsidP="00D536E3">
            <w:pPr>
              <w:rPr>
                <w:rFonts w:ascii="Arial" w:hAnsi="Arial" w:cs="Arial"/>
                <w:b/>
                <w:szCs w:val="22"/>
              </w:rPr>
            </w:pPr>
          </w:p>
          <w:p w14:paraId="6A614ECD" w14:textId="77777777" w:rsidR="002454CD" w:rsidRDefault="002454CD" w:rsidP="00D536E3">
            <w:pPr>
              <w:rPr>
                <w:rFonts w:ascii="Arial" w:hAnsi="Arial" w:cs="Arial"/>
                <w:b/>
                <w:szCs w:val="22"/>
              </w:rPr>
            </w:pPr>
          </w:p>
          <w:p w14:paraId="321908AF" w14:textId="77777777" w:rsidR="002454CD" w:rsidRDefault="002454CD" w:rsidP="00D536E3">
            <w:pPr>
              <w:rPr>
                <w:rFonts w:ascii="Arial" w:hAnsi="Arial" w:cs="Arial"/>
                <w:b/>
                <w:szCs w:val="22"/>
              </w:rPr>
            </w:pPr>
          </w:p>
          <w:p w14:paraId="056EDEDF" w14:textId="65677551" w:rsidR="002454CD" w:rsidRDefault="002454CD" w:rsidP="00D536E3">
            <w:pPr>
              <w:rPr>
                <w:rFonts w:ascii="Arial" w:hAnsi="Arial" w:cs="Arial"/>
                <w:b/>
                <w:szCs w:val="22"/>
              </w:rPr>
            </w:pPr>
          </w:p>
          <w:p w14:paraId="4D0C7E6A" w14:textId="77777777" w:rsidR="0007203E" w:rsidRDefault="0007203E" w:rsidP="00D536E3">
            <w:pPr>
              <w:rPr>
                <w:rFonts w:ascii="Arial" w:hAnsi="Arial" w:cs="Arial"/>
                <w:b/>
                <w:szCs w:val="22"/>
              </w:rPr>
            </w:pPr>
          </w:p>
          <w:p w14:paraId="0968B475" w14:textId="1ED36A99" w:rsidR="002454CD" w:rsidRDefault="002454CD" w:rsidP="00D536E3">
            <w:pPr>
              <w:rPr>
                <w:rFonts w:ascii="Arial" w:hAnsi="Arial" w:cs="Arial"/>
                <w:b/>
                <w:szCs w:val="22"/>
              </w:rPr>
            </w:pPr>
          </w:p>
          <w:p w14:paraId="2FAD315F" w14:textId="224BCF6C" w:rsidR="00167818" w:rsidRDefault="00167818" w:rsidP="00D536E3">
            <w:pPr>
              <w:rPr>
                <w:rFonts w:ascii="Arial" w:hAnsi="Arial" w:cs="Arial"/>
                <w:b/>
                <w:szCs w:val="22"/>
              </w:rPr>
            </w:pPr>
          </w:p>
          <w:p w14:paraId="516127C4" w14:textId="173F79A0" w:rsidR="00167818" w:rsidRDefault="00167818" w:rsidP="00D536E3">
            <w:pPr>
              <w:rPr>
                <w:rFonts w:ascii="Arial" w:hAnsi="Arial" w:cs="Arial"/>
                <w:b/>
                <w:szCs w:val="22"/>
              </w:rPr>
            </w:pPr>
          </w:p>
          <w:p w14:paraId="7929A66B" w14:textId="4DE25905" w:rsidR="00167818" w:rsidRDefault="00167818" w:rsidP="00D536E3">
            <w:pPr>
              <w:rPr>
                <w:rFonts w:ascii="Arial" w:hAnsi="Arial" w:cs="Arial"/>
                <w:b/>
                <w:szCs w:val="22"/>
              </w:rPr>
            </w:pPr>
          </w:p>
          <w:p w14:paraId="7F7E0248" w14:textId="77777777" w:rsidR="00167818" w:rsidRDefault="00167818" w:rsidP="00D536E3">
            <w:pPr>
              <w:rPr>
                <w:rFonts w:ascii="Arial" w:hAnsi="Arial" w:cs="Arial"/>
                <w:b/>
                <w:szCs w:val="22"/>
              </w:rPr>
            </w:pPr>
          </w:p>
          <w:p w14:paraId="311E68FE" w14:textId="26195E0A" w:rsidR="002454CD" w:rsidRPr="00B76832" w:rsidRDefault="002454CD" w:rsidP="00D536E3">
            <w:pPr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12C6A779" w14:textId="77777777" w:rsidR="00DD59EA" w:rsidRDefault="00DD59EA" w:rsidP="00B76832">
      <w:pPr>
        <w:rPr>
          <w:rFonts w:ascii="Arial" w:hAnsi="Arial" w:cs="Arial"/>
          <w:sz w:val="22"/>
          <w:szCs w:val="22"/>
        </w:rPr>
      </w:pPr>
    </w:p>
    <w:p w14:paraId="6A13762A" w14:textId="457EEEC6" w:rsidR="00DD59EA" w:rsidRDefault="00DD59EA" w:rsidP="00B76832">
      <w:pPr>
        <w:rPr>
          <w:rFonts w:ascii="Arial" w:hAnsi="Arial" w:cs="Arial"/>
          <w:sz w:val="22"/>
          <w:szCs w:val="22"/>
        </w:rPr>
      </w:pPr>
    </w:p>
    <w:p w14:paraId="319B0609" w14:textId="23435486" w:rsidR="00B0489C" w:rsidRDefault="00B0489C" w:rsidP="00B76832">
      <w:pPr>
        <w:rPr>
          <w:rFonts w:ascii="Arial" w:hAnsi="Arial" w:cs="Arial"/>
          <w:sz w:val="22"/>
          <w:szCs w:val="22"/>
        </w:rPr>
      </w:pPr>
    </w:p>
    <w:p w14:paraId="690E5691" w14:textId="661BFA3A" w:rsidR="00B0489C" w:rsidRDefault="00B0489C" w:rsidP="00B76832">
      <w:pPr>
        <w:rPr>
          <w:rFonts w:ascii="Arial" w:hAnsi="Arial" w:cs="Arial"/>
          <w:sz w:val="22"/>
          <w:szCs w:val="22"/>
        </w:rPr>
      </w:pPr>
    </w:p>
    <w:p w14:paraId="5A5B5F15" w14:textId="7E5B8490" w:rsidR="00B0489C" w:rsidRDefault="00B0489C" w:rsidP="00B76832">
      <w:pPr>
        <w:rPr>
          <w:rFonts w:ascii="Arial" w:hAnsi="Arial" w:cs="Arial"/>
          <w:sz w:val="22"/>
          <w:szCs w:val="22"/>
        </w:rPr>
      </w:pPr>
    </w:p>
    <w:p w14:paraId="17F983A6" w14:textId="5A3C2A2E" w:rsidR="00B0489C" w:rsidRDefault="00B0489C" w:rsidP="00B76832">
      <w:pPr>
        <w:rPr>
          <w:rFonts w:ascii="Arial" w:hAnsi="Arial" w:cs="Arial"/>
          <w:sz w:val="22"/>
          <w:szCs w:val="22"/>
        </w:rPr>
      </w:pPr>
    </w:p>
    <w:p w14:paraId="512B0D5D" w14:textId="7BAC7CC7" w:rsidR="00B0489C" w:rsidRDefault="00B0489C" w:rsidP="00B76832">
      <w:pPr>
        <w:rPr>
          <w:rFonts w:ascii="Arial" w:hAnsi="Arial" w:cs="Arial"/>
          <w:sz w:val="22"/>
          <w:szCs w:val="22"/>
        </w:rPr>
      </w:pPr>
    </w:p>
    <w:p w14:paraId="6D40C1BB" w14:textId="77777777" w:rsidR="00E12D34" w:rsidRDefault="00E12D34" w:rsidP="00B76832">
      <w:pPr>
        <w:rPr>
          <w:rFonts w:ascii="Arial" w:hAnsi="Arial" w:cs="Arial"/>
          <w:sz w:val="22"/>
          <w:szCs w:val="22"/>
        </w:rPr>
      </w:pPr>
    </w:p>
    <w:p w14:paraId="685521DC" w14:textId="77777777" w:rsidR="00E12D34" w:rsidRDefault="00E12D34" w:rsidP="00B76832">
      <w:pPr>
        <w:rPr>
          <w:rFonts w:ascii="Arial" w:hAnsi="Arial" w:cs="Arial"/>
          <w:sz w:val="22"/>
          <w:szCs w:val="22"/>
        </w:rPr>
      </w:pPr>
    </w:p>
    <w:p w14:paraId="2500E9BD" w14:textId="77777777" w:rsidR="00E12D34" w:rsidRDefault="00E12D34" w:rsidP="00B76832">
      <w:pPr>
        <w:rPr>
          <w:rFonts w:ascii="Arial" w:hAnsi="Arial" w:cs="Arial"/>
          <w:sz w:val="22"/>
          <w:szCs w:val="22"/>
        </w:rPr>
      </w:pPr>
    </w:p>
    <w:p w14:paraId="2F13B1F5" w14:textId="77777777" w:rsidR="00E12D34" w:rsidRDefault="00E12D34" w:rsidP="00B76832">
      <w:pPr>
        <w:rPr>
          <w:rFonts w:ascii="Arial" w:hAnsi="Arial" w:cs="Arial"/>
          <w:sz w:val="22"/>
          <w:szCs w:val="22"/>
        </w:rPr>
      </w:pPr>
    </w:p>
    <w:p w14:paraId="233BCFE3" w14:textId="48A2F907" w:rsidR="00B0489C" w:rsidRDefault="00B0489C" w:rsidP="00B76832">
      <w:pPr>
        <w:rPr>
          <w:rFonts w:ascii="Arial" w:hAnsi="Arial" w:cs="Arial"/>
          <w:sz w:val="22"/>
          <w:szCs w:val="22"/>
        </w:rPr>
      </w:pPr>
    </w:p>
    <w:p w14:paraId="2F3858E9" w14:textId="1FB7B48B" w:rsidR="00B0489C" w:rsidRDefault="00B0489C" w:rsidP="00B76832">
      <w:pPr>
        <w:rPr>
          <w:rFonts w:ascii="Arial" w:hAnsi="Arial" w:cs="Arial"/>
          <w:sz w:val="22"/>
          <w:szCs w:val="22"/>
        </w:rPr>
      </w:pPr>
    </w:p>
    <w:p w14:paraId="6596006D" w14:textId="469B3DD3" w:rsidR="00B0489C" w:rsidRDefault="00B0489C" w:rsidP="00B76832">
      <w:pPr>
        <w:rPr>
          <w:rFonts w:ascii="Arial" w:hAnsi="Arial" w:cs="Arial"/>
          <w:sz w:val="22"/>
          <w:szCs w:val="22"/>
        </w:rPr>
      </w:pPr>
    </w:p>
    <w:p w14:paraId="4C9F9487" w14:textId="2111E6D2" w:rsidR="00B0489C" w:rsidRDefault="00B0489C" w:rsidP="00B76832">
      <w:pPr>
        <w:rPr>
          <w:rFonts w:ascii="Arial" w:hAnsi="Arial" w:cs="Arial"/>
          <w:sz w:val="22"/>
          <w:szCs w:val="22"/>
        </w:rPr>
      </w:pPr>
    </w:p>
    <w:p w14:paraId="46D0CFB8" w14:textId="53BD9FFB" w:rsidR="00B0489C" w:rsidRDefault="00B0489C" w:rsidP="00B76832">
      <w:pPr>
        <w:rPr>
          <w:rFonts w:ascii="Arial" w:hAnsi="Arial" w:cs="Arial"/>
          <w:sz w:val="22"/>
          <w:szCs w:val="22"/>
        </w:rPr>
      </w:pPr>
    </w:p>
    <w:p w14:paraId="68E9CD80" w14:textId="67FEFD20" w:rsidR="00F91578" w:rsidRPr="0059524C" w:rsidRDefault="00F91578" w:rsidP="00F91578">
      <w:pPr>
        <w:pStyle w:val="TOC2"/>
        <w:rPr>
          <w:rFonts w:eastAsia="Times"/>
          <w:b/>
          <w:bCs/>
          <w:noProof w:val="0"/>
          <w:color w:val="0054A6"/>
          <w:sz w:val="22"/>
          <w:szCs w:val="22"/>
        </w:rPr>
      </w:pPr>
      <w:r w:rsidRPr="0059524C">
        <w:rPr>
          <w:rFonts w:eastAsia="Times"/>
          <w:b/>
          <w:bCs/>
          <w:noProof w:val="0"/>
          <w:color w:val="0054A6"/>
          <w:sz w:val="22"/>
          <w:szCs w:val="22"/>
        </w:rPr>
        <w:t xml:space="preserve">Provide a brief outline of your overall project </w:t>
      </w:r>
      <w:r w:rsidRPr="00480945">
        <w:rPr>
          <w:rFonts w:eastAsia="Times"/>
          <w:noProof w:val="0"/>
          <w:color w:val="0054A6"/>
          <w:sz w:val="22"/>
          <w:szCs w:val="22"/>
        </w:rPr>
        <w:t xml:space="preserve">(up to </w:t>
      </w:r>
      <w:r w:rsidR="00D745C3" w:rsidRPr="00480945">
        <w:rPr>
          <w:rFonts w:eastAsia="Times"/>
          <w:noProof w:val="0"/>
          <w:color w:val="0054A6"/>
          <w:sz w:val="22"/>
          <w:szCs w:val="22"/>
        </w:rPr>
        <w:t>5</w:t>
      </w:r>
      <w:r w:rsidR="00E16AF2" w:rsidRPr="00480945">
        <w:rPr>
          <w:rFonts w:eastAsia="Times"/>
          <w:noProof w:val="0"/>
          <w:color w:val="0054A6"/>
          <w:sz w:val="22"/>
          <w:szCs w:val="22"/>
        </w:rPr>
        <w:t>00</w:t>
      </w:r>
      <w:r w:rsidRPr="00480945">
        <w:rPr>
          <w:rFonts w:eastAsia="Times"/>
          <w:noProof w:val="0"/>
          <w:color w:val="0054A6"/>
          <w:sz w:val="22"/>
          <w:szCs w:val="22"/>
        </w:rPr>
        <w:t xml:space="preserve"> words) </w:t>
      </w:r>
      <w:r w:rsidR="0088703F">
        <w:rPr>
          <w:rFonts w:eastAsia="Times"/>
          <w:b/>
          <w:bCs/>
          <w:noProof w:val="0"/>
          <w:color w:val="0054A6"/>
          <w:sz w:val="22"/>
          <w:szCs w:val="22"/>
        </w:rPr>
        <w:t xml:space="preserve">including </w:t>
      </w:r>
      <w:r w:rsidR="00564C00">
        <w:rPr>
          <w:rFonts w:eastAsia="Times"/>
          <w:b/>
          <w:bCs/>
          <w:noProof w:val="0"/>
          <w:color w:val="0054A6"/>
          <w:sz w:val="22"/>
          <w:szCs w:val="22"/>
        </w:rPr>
        <w:t xml:space="preserve">aim, </w:t>
      </w:r>
      <w:r w:rsidR="0088703F">
        <w:rPr>
          <w:rFonts w:eastAsia="Times"/>
          <w:b/>
          <w:bCs/>
          <w:noProof w:val="0"/>
          <w:color w:val="0054A6"/>
          <w:sz w:val="22"/>
          <w:szCs w:val="22"/>
        </w:rPr>
        <w:t xml:space="preserve">key </w:t>
      </w:r>
      <w:r w:rsidR="001819FB">
        <w:rPr>
          <w:rFonts w:eastAsia="Times"/>
          <w:b/>
          <w:bCs/>
          <w:noProof w:val="0"/>
          <w:color w:val="0054A6"/>
          <w:sz w:val="22"/>
          <w:szCs w:val="22"/>
        </w:rPr>
        <w:t xml:space="preserve">   </w:t>
      </w:r>
      <w:r w:rsidR="00B0489C">
        <w:rPr>
          <w:rFonts w:eastAsia="Times"/>
          <w:b/>
          <w:bCs/>
          <w:noProof w:val="0"/>
          <w:color w:val="0054A6"/>
          <w:sz w:val="22"/>
          <w:szCs w:val="22"/>
        </w:rPr>
        <w:t xml:space="preserve">  </w:t>
      </w:r>
      <w:r w:rsidR="00983D9C">
        <w:rPr>
          <w:rFonts w:eastAsia="Times"/>
          <w:b/>
          <w:bCs/>
          <w:noProof w:val="0"/>
          <w:color w:val="0054A6"/>
          <w:sz w:val="22"/>
          <w:szCs w:val="22"/>
        </w:rPr>
        <w:t xml:space="preserve">  </w:t>
      </w:r>
      <w:r w:rsidR="0088703F">
        <w:rPr>
          <w:rFonts w:eastAsia="Times"/>
          <w:b/>
          <w:bCs/>
          <w:noProof w:val="0"/>
          <w:color w:val="0054A6"/>
          <w:sz w:val="22"/>
          <w:szCs w:val="22"/>
        </w:rPr>
        <w:t>objective</w:t>
      </w:r>
      <w:r w:rsidR="00755084">
        <w:rPr>
          <w:rFonts w:eastAsia="Times"/>
          <w:b/>
          <w:bCs/>
          <w:noProof w:val="0"/>
          <w:color w:val="0054A6"/>
          <w:sz w:val="22"/>
          <w:szCs w:val="22"/>
        </w:rPr>
        <w:t>(s)</w:t>
      </w:r>
      <w:r w:rsidR="0088703F">
        <w:rPr>
          <w:rFonts w:eastAsia="Times"/>
          <w:b/>
          <w:bCs/>
          <w:noProof w:val="0"/>
          <w:color w:val="0054A6"/>
          <w:sz w:val="22"/>
          <w:szCs w:val="22"/>
        </w:rPr>
        <w:t>, key deliverable</w:t>
      </w:r>
      <w:r w:rsidR="00755084">
        <w:rPr>
          <w:rFonts w:eastAsia="Times"/>
          <w:b/>
          <w:bCs/>
          <w:noProof w:val="0"/>
          <w:color w:val="0054A6"/>
          <w:sz w:val="22"/>
          <w:szCs w:val="22"/>
        </w:rPr>
        <w:t>(s)</w:t>
      </w:r>
      <w:r w:rsidR="0088703F">
        <w:rPr>
          <w:rFonts w:eastAsia="Times"/>
          <w:b/>
          <w:bCs/>
          <w:noProof w:val="0"/>
          <w:color w:val="0054A6"/>
          <w:sz w:val="22"/>
          <w:szCs w:val="22"/>
        </w:rPr>
        <w:t xml:space="preserve"> and </w:t>
      </w:r>
      <w:r w:rsidR="001819FB">
        <w:rPr>
          <w:rFonts w:eastAsia="Times"/>
          <w:b/>
          <w:bCs/>
          <w:noProof w:val="0"/>
          <w:color w:val="0054A6"/>
          <w:sz w:val="22"/>
          <w:szCs w:val="22"/>
        </w:rPr>
        <w:t>methodology</w:t>
      </w:r>
      <w:r w:rsidR="00564C00">
        <w:rPr>
          <w:rFonts w:eastAsia="Times"/>
          <w:b/>
          <w:bCs/>
          <w:noProof w:val="0"/>
          <w:color w:val="0054A6"/>
          <w:sz w:val="22"/>
          <w:szCs w:val="22"/>
        </w:rPr>
        <w:t xml:space="preserve">. </w:t>
      </w:r>
    </w:p>
    <w:tbl>
      <w:tblPr>
        <w:tblStyle w:val="TableGrid"/>
        <w:tblW w:w="9247" w:type="dxa"/>
        <w:tblLook w:val="04A0" w:firstRow="1" w:lastRow="0" w:firstColumn="1" w:lastColumn="0" w:noHBand="0" w:noVBand="1"/>
      </w:tblPr>
      <w:tblGrid>
        <w:gridCol w:w="9247"/>
      </w:tblGrid>
      <w:tr w:rsidR="00F91578" w:rsidRPr="00B76832" w14:paraId="63AEE4B0" w14:textId="77777777" w:rsidTr="00AB60F2">
        <w:trPr>
          <w:trHeight w:val="1193"/>
        </w:trPr>
        <w:tc>
          <w:tcPr>
            <w:tcW w:w="9247" w:type="dxa"/>
            <w:vAlign w:val="center"/>
          </w:tcPr>
          <w:p w14:paraId="6C7D9F88" w14:textId="77777777" w:rsidR="00F91578" w:rsidRDefault="00F91578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2A5E2429" w14:textId="77777777" w:rsidR="00F91578" w:rsidRDefault="00F91578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789E0731" w14:textId="77777777" w:rsidR="00F91578" w:rsidRDefault="00F91578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6186DBE2" w14:textId="77777777" w:rsidR="00F91578" w:rsidRDefault="00F91578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0DAE5B53" w14:textId="77777777" w:rsidR="00F91578" w:rsidRDefault="00F91578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74F23A0B" w14:textId="77777777" w:rsidR="00F91578" w:rsidRDefault="00F91578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0BA9AF5C" w14:textId="057BBA09" w:rsidR="00F91578" w:rsidRDefault="00F91578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769C9108" w14:textId="6F74CEB9" w:rsidR="003C20ED" w:rsidRDefault="003C20ED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6F2B81EB" w14:textId="77B05FF3" w:rsidR="003C20ED" w:rsidRDefault="003C20ED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445DE1A4" w14:textId="60A62DDD" w:rsidR="00595EBB" w:rsidRDefault="00595EBB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623A5698" w14:textId="7318E0DA" w:rsidR="00595EBB" w:rsidRDefault="00595EBB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1C771105" w14:textId="1ED4B02E" w:rsidR="00595EBB" w:rsidRDefault="00595EBB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60779380" w14:textId="66627794" w:rsidR="00595EBB" w:rsidRDefault="00595EBB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6A92600D" w14:textId="0C7BB329" w:rsidR="00595EBB" w:rsidRDefault="00595EBB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0094D69C" w14:textId="68F9C050" w:rsidR="00595EBB" w:rsidRDefault="00595EBB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5053AC42" w14:textId="35043432" w:rsidR="00595EBB" w:rsidRDefault="00595EBB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7D53424B" w14:textId="77777777" w:rsidR="00595EBB" w:rsidRDefault="00595EBB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4AC016F1" w14:textId="463CF5FD" w:rsidR="003C20ED" w:rsidRDefault="003C20ED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2BB5CDF8" w14:textId="78AB5B83" w:rsidR="003C20ED" w:rsidRDefault="003C20ED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60E2A82C" w14:textId="725A9C4A" w:rsidR="003C20ED" w:rsidRDefault="003C20ED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64E09154" w14:textId="163435DC" w:rsidR="00BC75AC" w:rsidRDefault="00BC75AC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6C02F370" w14:textId="77777777" w:rsidR="00BC75AC" w:rsidRDefault="00BC75AC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7B2D51BB" w14:textId="14A57A7B" w:rsidR="003C20ED" w:rsidRDefault="003C20ED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2B588ACA" w14:textId="77777777" w:rsidR="003C20ED" w:rsidRDefault="003C20ED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46113689" w14:textId="77777777" w:rsidR="00684257" w:rsidRDefault="00684257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1D65EDB4" w14:textId="77777777" w:rsidR="00684257" w:rsidRDefault="00684257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6A5CD440" w14:textId="77777777" w:rsidR="00684257" w:rsidRDefault="00684257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03B0E21F" w14:textId="77777777" w:rsidR="0004410B" w:rsidRDefault="0004410B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33DF65C7" w14:textId="77777777" w:rsidR="0004410B" w:rsidRDefault="0004410B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1C5044B5" w14:textId="77777777" w:rsidR="0004410B" w:rsidRDefault="0004410B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4E689D2F" w14:textId="77777777" w:rsidR="0004410B" w:rsidRDefault="0004410B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1E62EE37" w14:textId="77777777" w:rsidR="0004410B" w:rsidRDefault="0004410B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07B91D8A" w14:textId="77777777" w:rsidR="00F91578" w:rsidRPr="00B76832" w:rsidRDefault="00F91578" w:rsidP="00D15B42">
            <w:pPr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41751D76" w14:textId="77777777" w:rsidR="00E27DCE" w:rsidRDefault="00E27DCE" w:rsidP="00B76832">
      <w:pPr>
        <w:rPr>
          <w:rFonts w:ascii="Arial" w:eastAsia="Times" w:hAnsi="Arial"/>
          <w:b/>
          <w:bCs/>
          <w:color w:val="0054A6"/>
          <w:sz w:val="22"/>
          <w:szCs w:val="22"/>
        </w:rPr>
      </w:pPr>
    </w:p>
    <w:p w14:paraId="6D80B8B4" w14:textId="7349CAC0" w:rsidR="004F37C0" w:rsidRPr="004120D6" w:rsidRDefault="004F37C0" w:rsidP="00B76832">
      <w:pPr>
        <w:rPr>
          <w:rFonts w:ascii="Arial" w:eastAsia="Times" w:hAnsi="Arial"/>
          <w:b/>
          <w:bCs/>
          <w:color w:val="0054A6"/>
          <w:sz w:val="22"/>
          <w:szCs w:val="22"/>
        </w:rPr>
      </w:pPr>
      <w:r w:rsidRPr="004120D6">
        <w:rPr>
          <w:rFonts w:ascii="Arial" w:eastAsia="Times" w:hAnsi="Arial"/>
          <w:b/>
          <w:bCs/>
          <w:color w:val="0054A6"/>
          <w:sz w:val="22"/>
          <w:szCs w:val="22"/>
        </w:rPr>
        <w:t xml:space="preserve">Below are some of the </w:t>
      </w:r>
      <w:r w:rsidR="00D34D45">
        <w:rPr>
          <w:rFonts w:ascii="Arial" w:eastAsia="Times" w:hAnsi="Arial"/>
          <w:b/>
          <w:bCs/>
          <w:color w:val="0054A6"/>
          <w:sz w:val="22"/>
          <w:szCs w:val="22"/>
        </w:rPr>
        <w:t xml:space="preserve">key </w:t>
      </w:r>
      <w:r w:rsidRPr="004120D6">
        <w:rPr>
          <w:rFonts w:ascii="Arial" w:eastAsia="Times" w:hAnsi="Arial"/>
          <w:b/>
          <w:bCs/>
          <w:color w:val="0054A6"/>
          <w:sz w:val="22"/>
          <w:szCs w:val="22"/>
        </w:rPr>
        <w:t xml:space="preserve">points </w:t>
      </w:r>
      <w:r w:rsidR="000C1FA0" w:rsidRPr="004120D6">
        <w:rPr>
          <w:rFonts w:ascii="Arial" w:eastAsia="Times" w:hAnsi="Arial"/>
          <w:b/>
          <w:bCs/>
          <w:color w:val="0054A6"/>
          <w:sz w:val="22"/>
          <w:szCs w:val="22"/>
        </w:rPr>
        <w:t>to be addressed</w:t>
      </w:r>
      <w:r w:rsidRPr="004120D6">
        <w:rPr>
          <w:rFonts w:ascii="Arial" w:eastAsia="Times" w:hAnsi="Arial"/>
          <w:b/>
          <w:bCs/>
          <w:color w:val="0054A6"/>
          <w:sz w:val="22"/>
          <w:szCs w:val="22"/>
        </w:rPr>
        <w:t xml:space="preserve"> during the course of your meeting with </w:t>
      </w:r>
      <w:r w:rsidR="00D45ACA">
        <w:rPr>
          <w:rFonts w:ascii="Arial" w:eastAsia="Times" w:hAnsi="Arial"/>
          <w:b/>
          <w:bCs/>
          <w:color w:val="0054A6"/>
          <w:sz w:val="22"/>
          <w:szCs w:val="22"/>
        </w:rPr>
        <w:t>GRICS</w:t>
      </w:r>
      <w:r w:rsidRPr="004120D6">
        <w:rPr>
          <w:rFonts w:ascii="Arial" w:eastAsia="Times" w:hAnsi="Arial"/>
          <w:b/>
          <w:bCs/>
          <w:color w:val="0054A6"/>
          <w:sz w:val="22"/>
          <w:szCs w:val="22"/>
        </w:rPr>
        <w:t>.</w:t>
      </w:r>
    </w:p>
    <w:p w14:paraId="2EA7A713" w14:textId="77777777" w:rsidR="004F37C0" w:rsidRDefault="004F37C0" w:rsidP="00B76832">
      <w:pPr>
        <w:rPr>
          <w:rFonts w:ascii="Arial" w:hAnsi="Arial" w:cs="Arial"/>
          <w:b/>
          <w:bCs/>
          <w:sz w:val="22"/>
          <w:szCs w:val="22"/>
        </w:rPr>
      </w:pPr>
    </w:p>
    <w:p w14:paraId="5B6EE432" w14:textId="415C89D4" w:rsidR="0007203E" w:rsidRPr="002075D6" w:rsidRDefault="001B3E89" w:rsidP="00B76832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Does</w:t>
      </w:r>
      <w:r w:rsidR="002075D6" w:rsidRPr="002075D6">
        <w:rPr>
          <w:rFonts w:ascii="Arial" w:hAnsi="Arial" w:cs="Arial"/>
          <w:b/>
          <w:bCs/>
          <w:sz w:val="22"/>
          <w:szCs w:val="22"/>
        </w:rPr>
        <w:t xml:space="preserve"> your initiative meet the following criteria?</w:t>
      </w:r>
    </w:p>
    <w:p w14:paraId="3EAEA874" w14:textId="53116280" w:rsidR="0007203E" w:rsidRDefault="0007203E" w:rsidP="00B76832">
      <w:pPr>
        <w:rPr>
          <w:rFonts w:ascii="Arial" w:hAnsi="Arial" w:cs="Arial"/>
          <w:sz w:val="22"/>
          <w:szCs w:val="22"/>
        </w:rPr>
      </w:pPr>
    </w:p>
    <w:p w14:paraId="3999ECB8" w14:textId="78A9EB5B" w:rsidR="00A52566" w:rsidRPr="00CC49BA" w:rsidRDefault="00A52566" w:rsidP="00A52566">
      <w:pPr>
        <w:pStyle w:val="ListParagraph"/>
        <w:numPr>
          <w:ilvl w:val="0"/>
          <w:numId w:val="39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CC49BA">
        <w:rPr>
          <w:rFonts w:ascii="Arial" w:hAnsi="Arial" w:cs="Arial"/>
          <w:sz w:val="22"/>
          <w:szCs w:val="22"/>
        </w:rPr>
        <w:t xml:space="preserve">time-limited </w:t>
      </w:r>
      <w:r w:rsidR="00DB57B8" w:rsidRPr="00CC49BA">
        <w:rPr>
          <w:rFonts w:ascii="Arial" w:hAnsi="Arial" w:cs="Arial"/>
          <w:sz w:val="22"/>
          <w:szCs w:val="22"/>
        </w:rPr>
        <w:t xml:space="preserve">to be completed by </w:t>
      </w:r>
      <w:r w:rsidR="002F28FF">
        <w:rPr>
          <w:rFonts w:ascii="Arial" w:hAnsi="Arial" w:cs="Arial"/>
          <w:sz w:val="22"/>
          <w:szCs w:val="22"/>
        </w:rPr>
        <w:t>December</w:t>
      </w:r>
      <w:r w:rsidR="00DB57B8" w:rsidRPr="00CC49BA">
        <w:rPr>
          <w:rFonts w:ascii="Arial" w:hAnsi="Arial" w:cs="Arial"/>
          <w:sz w:val="22"/>
          <w:szCs w:val="22"/>
        </w:rPr>
        <w:t xml:space="preserve"> 2024</w:t>
      </w:r>
      <w:r w:rsidRPr="00CC49BA">
        <w:rPr>
          <w:rFonts w:ascii="Arial" w:hAnsi="Arial" w:cs="Arial"/>
          <w:sz w:val="22"/>
          <w:szCs w:val="22"/>
        </w:rPr>
        <w:t xml:space="preserve"> that cannot be funded within existing hospital resources</w:t>
      </w:r>
    </w:p>
    <w:p w14:paraId="611B254F" w14:textId="14304FDC" w:rsidR="00A52566" w:rsidRPr="00CC49BA" w:rsidRDefault="00DB57B8" w:rsidP="00A52566">
      <w:pPr>
        <w:pStyle w:val="ListParagraph"/>
        <w:numPr>
          <w:ilvl w:val="0"/>
          <w:numId w:val="39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CC49BA">
        <w:rPr>
          <w:rFonts w:ascii="Arial" w:hAnsi="Arial" w:cs="Arial"/>
          <w:sz w:val="22"/>
          <w:szCs w:val="22"/>
        </w:rPr>
        <w:t xml:space="preserve">is </w:t>
      </w:r>
      <w:r w:rsidR="00A52566" w:rsidRPr="00CC49BA">
        <w:rPr>
          <w:rFonts w:ascii="Arial" w:hAnsi="Arial" w:cs="Arial"/>
          <w:sz w:val="22"/>
          <w:szCs w:val="22"/>
        </w:rPr>
        <w:t xml:space="preserve">designed to have a positive impact on the quality of patient care and experience </w:t>
      </w:r>
    </w:p>
    <w:p w14:paraId="69733910" w14:textId="0177AE1B" w:rsidR="00A52566" w:rsidRDefault="00A52566" w:rsidP="00A52566">
      <w:pPr>
        <w:pStyle w:val="ListParagraph"/>
        <w:numPr>
          <w:ilvl w:val="0"/>
          <w:numId w:val="39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CC49BA">
        <w:rPr>
          <w:rFonts w:ascii="Arial" w:hAnsi="Arial" w:cs="Arial"/>
          <w:sz w:val="22"/>
          <w:szCs w:val="22"/>
        </w:rPr>
        <w:t>encourage</w:t>
      </w:r>
      <w:r w:rsidR="00C93979" w:rsidRPr="00CC49BA">
        <w:rPr>
          <w:rFonts w:ascii="Arial" w:hAnsi="Arial" w:cs="Arial"/>
          <w:sz w:val="22"/>
          <w:szCs w:val="22"/>
        </w:rPr>
        <w:t>s</w:t>
      </w:r>
      <w:r w:rsidRPr="00CC49BA">
        <w:rPr>
          <w:rFonts w:ascii="Arial" w:hAnsi="Arial" w:cs="Arial"/>
          <w:sz w:val="22"/>
          <w:szCs w:val="22"/>
        </w:rPr>
        <w:t xml:space="preserve"> partnerships and collaboration between health providers and consumers to improve coordination, accessibility and quality of care provided to better support all people affected by cancer</w:t>
      </w:r>
    </w:p>
    <w:p w14:paraId="79EAE480" w14:textId="1C745961" w:rsidR="00C4328C" w:rsidRPr="00F46A5D" w:rsidRDefault="00EF5F94" w:rsidP="00673F76">
      <w:pPr>
        <w:pStyle w:val="ListParagraph"/>
        <w:numPr>
          <w:ilvl w:val="0"/>
          <w:numId w:val="39"/>
        </w:num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is susta</w:t>
      </w:r>
      <w:r w:rsidR="00D45636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nable</w:t>
      </w:r>
    </w:p>
    <w:p w14:paraId="6D59DB44" w14:textId="44550F9D" w:rsidR="00C4328C" w:rsidRDefault="00192957" w:rsidP="00B76832">
      <w:pPr>
        <w:rPr>
          <w:rFonts w:ascii="Arial" w:hAnsi="Arial" w:cs="Arial"/>
          <w:b/>
          <w:bCs/>
          <w:sz w:val="22"/>
          <w:szCs w:val="22"/>
        </w:rPr>
      </w:pPr>
      <w:r w:rsidRPr="00192957">
        <w:rPr>
          <w:rFonts w:ascii="Arial" w:hAnsi="Arial" w:cs="Arial"/>
          <w:b/>
          <w:bCs/>
          <w:sz w:val="22"/>
          <w:szCs w:val="22"/>
        </w:rPr>
        <w:t>How would you describe your team preparedness?</w:t>
      </w:r>
    </w:p>
    <w:p w14:paraId="0E44CA96" w14:textId="001C9A16" w:rsidR="00192957" w:rsidRDefault="00192957" w:rsidP="00B76832">
      <w:pPr>
        <w:rPr>
          <w:rFonts w:ascii="Arial" w:hAnsi="Arial" w:cs="Arial"/>
          <w:b/>
          <w:bCs/>
          <w:sz w:val="22"/>
          <w:szCs w:val="22"/>
        </w:rPr>
      </w:pPr>
    </w:p>
    <w:p w14:paraId="26D6F0D9" w14:textId="461879E4" w:rsidR="00192957" w:rsidRPr="00FC26B3" w:rsidRDefault="001D7632" w:rsidP="00FC26B3">
      <w:pPr>
        <w:pStyle w:val="ListParagraph"/>
        <w:numPr>
          <w:ilvl w:val="0"/>
          <w:numId w:val="42"/>
        </w:num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e</w:t>
      </w:r>
      <w:r w:rsidR="000A3E2F">
        <w:rPr>
          <w:rFonts w:ascii="Arial" w:hAnsi="Arial" w:cs="Arial"/>
          <w:sz w:val="22"/>
          <w:szCs w:val="22"/>
        </w:rPr>
        <w:t>xtent of</w:t>
      </w:r>
      <w:r w:rsidR="00CF5AE0">
        <w:rPr>
          <w:rFonts w:ascii="Arial" w:hAnsi="Arial" w:cs="Arial"/>
          <w:sz w:val="22"/>
          <w:szCs w:val="22"/>
        </w:rPr>
        <w:t xml:space="preserve"> general project e</w:t>
      </w:r>
      <w:r w:rsidR="00192957" w:rsidRPr="00FC26B3">
        <w:rPr>
          <w:rFonts w:ascii="Arial" w:hAnsi="Arial" w:cs="Arial"/>
          <w:sz w:val="22"/>
          <w:szCs w:val="22"/>
        </w:rPr>
        <w:t>xperience</w:t>
      </w:r>
      <w:r>
        <w:rPr>
          <w:rFonts w:ascii="Arial" w:hAnsi="Arial" w:cs="Arial"/>
          <w:sz w:val="22"/>
          <w:szCs w:val="22"/>
        </w:rPr>
        <w:t xml:space="preserve"> including report writing, risk analysis, communication planning and budgeting</w:t>
      </w:r>
    </w:p>
    <w:p w14:paraId="71ED4C28" w14:textId="2EC8346B" w:rsidR="00192957" w:rsidRPr="00FC26B3" w:rsidRDefault="00192957" w:rsidP="00FC26B3">
      <w:pPr>
        <w:pStyle w:val="ListParagraph"/>
        <w:numPr>
          <w:ilvl w:val="0"/>
          <w:numId w:val="42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FC26B3">
        <w:rPr>
          <w:rFonts w:ascii="Arial" w:hAnsi="Arial" w:cs="Arial"/>
          <w:sz w:val="22"/>
          <w:szCs w:val="22"/>
        </w:rPr>
        <w:t>EFT resources</w:t>
      </w:r>
      <w:r w:rsidR="00E10FA2">
        <w:rPr>
          <w:rFonts w:ascii="Arial" w:hAnsi="Arial" w:cs="Arial"/>
          <w:sz w:val="22"/>
          <w:szCs w:val="22"/>
        </w:rPr>
        <w:t xml:space="preserve"> to deliver the project</w:t>
      </w:r>
    </w:p>
    <w:p w14:paraId="378F974A" w14:textId="3398CCBD" w:rsidR="00192957" w:rsidRPr="00FC26B3" w:rsidRDefault="00192957" w:rsidP="00FC26B3">
      <w:pPr>
        <w:pStyle w:val="ListParagraph"/>
        <w:numPr>
          <w:ilvl w:val="0"/>
          <w:numId w:val="42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FC26B3">
        <w:rPr>
          <w:rFonts w:ascii="Arial" w:hAnsi="Arial" w:cs="Arial"/>
          <w:sz w:val="22"/>
          <w:szCs w:val="22"/>
        </w:rPr>
        <w:t>Executive Support</w:t>
      </w:r>
      <w:r w:rsidR="00E10FA2">
        <w:rPr>
          <w:rFonts w:ascii="Arial" w:hAnsi="Arial" w:cs="Arial"/>
          <w:sz w:val="22"/>
          <w:szCs w:val="22"/>
        </w:rPr>
        <w:t xml:space="preserve"> for your initiative</w:t>
      </w:r>
    </w:p>
    <w:p w14:paraId="1AABB5FF" w14:textId="55665143" w:rsidR="00192957" w:rsidRPr="00FC26B3" w:rsidRDefault="00192957" w:rsidP="00FC26B3">
      <w:pPr>
        <w:pStyle w:val="ListParagraph"/>
        <w:numPr>
          <w:ilvl w:val="0"/>
          <w:numId w:val="42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FC26B3">
        <w:rPr>
          <w:rFonts w:ascii="Arial" w:hAnsi="Arial" w:cs="Arial"/>
          <w:sz w:val="22"/>
          <w:szCs w:val="22"/>
        </w:rPr>
        <w:t>Project Governance</w:t>
      </w:r>
      <w:r w:rsidR="00E10FA2">
        <w:rPr>
          <w:rFonts w:ascii="Arial" w:hAnsi="Arial" w:cs="Arial"/>
          <w:sz w:val="22"/>
          <w:szCs w:val="22"/>
        </w:rPr>
        <w:t xml:space="preserve"> at your health service</w:t>
      </w:r>
    </w:p>
    <w:p w14:paraId="33848F9F" w14:textId="48420A92" w:rsidR="00081B2D" w:rsidRDefault="00081B2D" w:rsidP="00B76832">
      <w:pPr>
        <w:rPr>
          <w:rFonts w:ascii="Arial" w:hAnsi="Arial" w:cs="Arial"/>
          <w:sz w:val="22"/>
          <w:szCs w:val="22"/>
        </w:rPr>
      </w:pPr>
    </w:p>
    <w:p w14:paraId="49EA89B6" w14:textId="77777777" w:rsidR="00081B2D" w:rsidRDefault="00081B2D" w:rsidP="00B76832">
      <w:pPr>
        <w:rPr>
          <w:rFonts w:ascii="Arial" w:hAnsi="Arial" w:cs="Arial"/>
          <w:i/>
          <w:iCs/>
          <w:sz w:val="22"/>
          <w:szCs w:val="22"/>
        </w:rPr>
      </w:pPr>
    </w:p>
    <w:p w14:paraId="234B4063" w14:textId="6F5506BD" w:rsidR="003B6DD4" w:rsidRDefault="008C3044" w:rsidP="00081B2D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The </w:t>
      </w:r>
      <w:r w:rsidR="00D45ACA">
        <w:rPr>
          <w:rFonts w:ascii="Arial" w:hAnsi="Arial" w:cs="Arial"/>
          <w:sz w:val="22"/>
          <w:szCs w:val="22"/>
        </w:rPr>
        <w:t>GRICS</w:t>
      </w:r>
      <w:r>
        <w:rPr>
          <w:rFonts w:ascii="Arial" w:hAnsi="Arial" w:cs="Arial"/>
          <w:sz w:val="22"/>
          <w:szCs w:val="22"/>
        </w:rPr>
        <w:t xml:space="preserve"> Funding Program is an open and competitive process. </w:t>
      </w:r>
      <w:r w:rsidR="00D35A7A" w:rsidRPr="00152EC3">
        <w:rPr>
          <w:rFonts w:ascii="Arial" w:hAnsi="Arial" w:cs="Arial"/>
          <w:sz w:val="22"/>
          <w:szCs w:val="22"/>
        </w:rPr>
        <w:t xml:space="preserve">It is recommended all candidates become familiar with the </w:t>
      </w:r>
      <w:r w:rsidR="00D45ACA">
        <w:rPr>
          <w:rFonts w:ascii="Arial" w:hAnsi="Arial" w:cs="Arial"/>
          <w:sz w:val="22"/>
          <w:szCs w:val="22"/>
        </w:rPr>
        <w:t>GRICS</w:t>
      </w:r>
      <w:r w:rsidR="00E10BFB" w:rsidRPr="00152EC3">
        <w:rPr>
          <w:rFonts w:ascii="Arial" w:hAnsi="Arial" w:cs="Arial"/>
          <w:sz w:val="22"/>
          <w:szCs w:val="22"/>
        </w:rPr>
        <w:t xml:space="preserve"> Funding Program </w:t>
      </w:r>
      <w:r w:rsidR="003B6DD4">
        <w:rPr>
          <w:rFonts w:ascii="Arial" w:hAnsi="Arial" w:cs="Arial"/>
          <w:sz w:val="22"/>
          <w:szCs w:val="22"/>
        </w:rPr>
        <w:t>g</w:t>
      </w:r>
      <w:r w:rsidR="00D35A7A" w:rsidRPr="00152EC3">
        <w:rPr>
          <w:rFonts w:ascii="Arial" w:hAnsi="Arial" w:cs="Arial"/>
          <w:sz w:val="22"/>
          <w:szCs w:val="22"/>
        </w:rPr>
        <w:t xml:space="preserve">rant guidelines and </w:t>
      </w:r>
      <w:r w:rsidR="00E10BFB" w:rsidRPr="00152EC3">
        <w:rPr>
          <w:rFonts w:ascii="Arial" w:hAnsi="Arial" w:cs="Arial"/>
          <w:sz w:val="22"/>
          <w:szCs w:val="22"/>
        </w:rPr>
        <w:t xml:space="preserve">grant </w:t>
      </w:r>
      <w:r w:rsidR="00D35A7A" w:rsidRPr="00152EC3">
        <w:rPr>
          <w:rFonts w:ascii="Arial" w:hAnsi="Arial" w:cs="Arial"/>
          <w:sz w:val="22"/>
          <w:szCs w:val="22"/>
        </w:rPr>
        <w:t>application form</w:t>
      </w:r>
      <w:r w:rsidR="00D35A7A" w:rsidRPr="00E775B8">
        <w:rPr>
          <w:rFonts w:ascii="Arial" w:hAnsi="Arial" w:cs="Arial"/>
          <w:i/>
          <w:iCs/>
          <w:sz w:val="22"/>
          <w:szCs w:val="22"/>
        </w:rPr>
        <w:t>.</w:t>
      </w:r>
      <w:r w:rsidR="00C835CB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1216DFB4" w14:textId="77777777" w:rsidR="003B6DD4" w:rsidRDefault="003B6DD4" w:rsidP="00081B2D">
      <w:pPr>
        <w:rPr>
          <w:rFonts w:ascii="Arial" w:hAnsi="Arial" w:cs="Arial"/>
          <w:i/>
          <w:iCs/>
          <w:sz w:val="22"/>
          <w:szCs w:val="22"/>
        </w:rPr>
      </w:pPr>
    </w:p>
    <w:p w14:paraId="3EEDF720" w14:textId="42814792" w:rsidR="00A93F2E" w:rsidRDefault="003B6DD4" w:rsidP="00081B2D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An</w:t>
      </w:r>
      <w:r w:rsidR="00081B2D" w:rsidRPr="0063252F">
        <w:rPr>
          <w:rFonts w:ascii="Arial" w:hAnsi="Arial" w:cs="Arial"/>
          <w:b/>
          <w:bCs/>
          <w:sz w:val="22"/>
          <w:szCs w:val="22"/>
        </w:rPr>
        <w:t xml:space="preserve"> online meeting with the </w:t>
      </w:r>
      <w:r w:rsidR="00D45ACA">
        <w:rPr>
          <w:rFonts w:ascii="Arial" w:hAnsi="Arial" w:cs="Arial"/>
          <w:b/>
          <w:bCs/>
          <w:sz w:val="22"/>
          <w:szCs w:val="22"/>
        </w:rPr>
        <w:t>GRICS</w:t>
      </w:r>
      <w:r w:rsidR="00081B2D" w:rsidRPr="0063252F">
        <w:rPr>
          <w:rFonts w:ascii="Arial" w:hAnsi="Arial" w:cs="Arial"/>
          <w:b/>
          <w:bCs/>
          <w:sz w:val="22"/>
          <w:szCs w:val="22"/>
        </w:rPr>
        <w:t xml:space="preserve"> Team </w:t>
      </w:r>
      <w:r w:rsidR="00E84C48">
        <w:rPr>
          <w:rFonts w:ascii="Arial" w:hAnsi="Arial" w:cs="Arial"/>
          <w:b/>
          <w:bCs/>
          <w:sz w:val="22"/>
          <w:szCs w:val="22"/>
        </w:rPr>
        <w:t xml:space="preserve">is recommended and </w:t>
      </w:r>
      <w:r w:rsidR="001B261C">
        <w:rPr>
          <w:rFonts w:ascii="Arial" w:hAnsi="Arial" w:cs="Arial"/>
          <w:b/>
          <w:bCs/>
          <w:sz w:val="22"/>
          <w:szCs w:val="22"/>
        </w:rPr>
        <w:t>will</w:t>
      </w:r>
      <w:r w:rsidR="00081B2D" w:rsidRPr="0063252F">
        <w:rPr>
          <w:rFonts w:ascii="Arial" w:hAnsi="Arial" w:cs="Arial"/>
          <w:b/>
          <w:bCs/>
          <w:sz w:val="22"/>
          <w:szCs w:val="22"/>
        </w:rPr>
        <w:t xml:space="preserve"> provide </w:t>
      </w:r>
      <w:r w:rsidR="00E84C48">
        <w:rPr>
          <w:rFonts w:ascii="Arial" w:hAnsi="Arial" w:cs="Arial"/>
          <w:b/>
          <w:bCs/>
          <w:sz w:val="22"/>
          <w:szCs w:val="22"/>
        </w:rPr>
        <w:t>applicants</w:t>
      </w:r>
      <w:r w:rsidR="00081B2D" w:rsidRPr="0063252F">
        <w:rPr>
          <w:rFonts w:ascii="Arial" w:hAnsi="Arial" w:cs="Arial"/>
          <w:b/>
          <w:bCs/>
          <w:sz w:val="22"/>
          <w:szCs w:val="22"/>
        </w:rPr>
        <w:t xml:space="preserve"> with the </w:t>
      </w:r>
      <w:r w:rsidR="0038618C" w:rsidRPr="0063252F">
        <w:rPr>
          <w:rFonts w:ascii="Arial" w:hAnsi="Arial" w:cs="Arial"/>
          <w:b/>
          <w:bCs/>
          <w:sz w:val="22"/>
          <w:szCs w:val="22"/>
        </w:rPr>
        <w:t xml:space="preserve">opportunity to discuss your proposal and </w:t>
      </w:r>
      <w:r w:rsidR="001B261C">
        <w:rPr>
          <w:rFonts w:ascii="Arial" w:hAnsi="Arial" w:cs="Arial"/>
          <w:b/>
          <w:bCs/>
          <w:sz w:val="22"/>
          <w:szCs w:val="22"/>
        </w:rPr>
        <w:t xml:space="preserve">help </w:t>
      </w:r>
      <w:r w:rsidR="0038618C" w:rsidRPr="0063252F">
        <w:rPr>
          <w:rFonts w:ascii="Arial" w:hAnsi="Arial" w:cs="Arial"/>
          <w:b/>
          <w:bCs/>
          <w:sz w:val="22"/>
          <w:szCs w:val="22"/>
        </w:rPr>
        <w:t xml:space="preserve">establish if you </w:t>
      </w:r>
      <w:r w:rsidR="000B5455">
        <w:rPr>
          <w:rFonts w:ascii="Arial" w:hAnsi="Arial" w:cs="Arial"/>
          <w:b/>
          <w:bCs/>
          <w:sz w:val="22"/>
          <w:szCs w:val="22"/>
        </w:rPr>
        <w:t>are ready</w:t>
      </w:r>
      <w:r w:rsidR="007E2528" w:rsidRPr="0063252F">
        <w:rPr>
          <w:rFonts w:ascii="Arial" w:hAnsi="Arial" w:cs="Arial"/>
          <w:b/>
          <w:bCs/>
          <w:sz w:val="22"/>
          <w:szCs w:val="22"/>
        </w:rPr>
        <w:t xml:space="preserve"> to proceed to a full application.</w:t>
      </w:r>
      <w:r w:rsidR="00586E91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06584D5" w14:textId="77777777" w:rsidR="00A93F2E" w:rsidRDefault="00A93F2E" w:rsidP="00081B2D">
      <w:pPr>
        <w:rPr>
          <w:rFonts w:ascii="Arial" w:hAnsi="Arial" w:cs="Arial"/>
          <w:b/>
          <w:bCs/>
          <w:sz w:val="22"/>
          <w:szCs w:val="22"/>
        </w:rPr>
      </w:pPr>
    </w:p>
    <w:p w14:paraId="6600F12E" w14:textId="62B61261" w:rsidR="00081B2D" w:rsidRPr="0000276C" w:rsidRDefault="00586E91" w:rsidP="00081B2D">
      <w:pPr>
        <w:rPr>
          <w:rFonts w:ascii="Arial" w:hAnsi="Arial" w:cs="Arial"/>
          <w:color w:val="FF0000"/>
          <w:sz w:val="22"/>
          <w:szCs w:val="22"/>
        </w:rPr>
      </w:pPr>
      <w:r w:rsidRPr="00586E91">
        <w:rPr>
          <w:rFonts w:ascii="Arial" w:hAnsi="Arial" w:cs="Arial"/>
          <w:sz w:val="22"/>
          <w:szCs w:val="22"/>
        </w:rPr>
        <w:t xml:space="preserve">A </w:t>
      </w:r>
      <w:r w:rsidR="00D45ACA">
        <w:rPr>
          <w:rFonts w:ascii="Arial" w:hAnsi="Arial" w:cs="Arial"/>
          <w:sz w:val="22"/>
          <w:szCs w:val="22"/>
        </w:rPr>
        <w:t>GRICS</w:t>
      </w:r>
      <w:r w:rsidRPr="00586E91">
        <w:rPr>
          <w:rFonts w:ascii="Arial" w:hAnsi="Arial" w:cs="Arial"/>
          <w:sz w:val="22"/>
          <w:szCs w:val="22"/>
        </w:rPr>
        <w:t xml:space="preserve"> team member will contact you to arrange a meeting.</w:t>
      </w:r>
      <w:r w:rsidR="0000276C">
        <w:rPr>
          <w:rFonts w:ascii="Arial" w:hAnsi="Arial" w:cs="Arial"/>
          <w:sz w:val="22"/>
          <w:szCs w:val="22"/>
        </w:rPr>
        <w:t xml:space="preserve"> </w:t>
      </w:r>
      <w:r w:rsidR="0062052F">
        <w:rPr>
          <w:rFonts w:ascii="Arial" w:hAnsi="Arial" w:cs="Arial"/>
          <w:sz w:val="22"/>
          <w:szCs w:val="22"/>
        </w:rPr>
        <w:t xml:space="preserve">Meetings will be </w:t>
      </w:r>
      <w:r w:rsidR="001F340B">
        <w:rPr>
          <w:rFonts w:ascii="Arial" w:hAnsi="Arial" w:cs="Arial"/>
          <w:sz w:val="22"/>
          <w:szCs w:val="22"/>
        </w:rPr>
        <w:t>scheduled</w:t>
      </w:r>
      <w:r w:rsidR="0062052F">
        <w:rPr>
          <w:rFonts w:ascii="Arial" w:hAnsi="Arial" w:cs="Arial"/>
          <w:sz w:val="22"/>
          <w:szCs w:val="22"/>
        </w:rPr>
        <w:t xml:space="preserve"> between </w:t>
      </w:r>
      <w:r w:rsidR="000D7A7E">
        <w:rPr>
          <w:rFonts w:ascii="Arial" w:hAnsi="Arial" w:cs="Arial"/>
          <w:b/>
          <w:bCs/>
          <w:sz w:val="22"/>
          <w:szCs w:val="22"/>
        </w:rPr>
        <w:t>3-10 July</w:t>
      </w:r>
      <w:r w:rsidR="008E3741" w:rsidRPr="00965136">
        <w:rPr>
          <w:rFonts w:ascii="Arial" w:hAnsi="Arial" w:cs="Arial"/>
          <w:b/>
          <w:bCs/>
          <w:sz w:val="22"/>
          <w:szCs w:val="22"/>
        </w:rPr>
        <w:t xml:space="preserve"> 2023</w:t>
      </w:r>
      <w:r w:rsidR="0062052F" w:rsidRPr="00965136">
        <w:rPr>
          <w:rFonts w:ascii="Arial" w:hAnsi="Arial" w:cs="Arial"/>
          <w:sz w:val="22"/>
          <w:szCs w:val="22"/>
        </w:rPr>
        <w:t>.</w:t>
      </w:r>
      <w:r w:rsidR="0062052F">
        <w:rPr>
          <w:rFonts w:ascii="Arial" w:hAnsi="Arial" w:cs="Arial"/>
          <w:sz w:val="22"/>
          <w:szCs w:val="22"/>
        </w:rPr>
        <w:t xml:space="preserve"> </w:t>
      </w:r>
    </w:p>
    <w:p w14:paraId="74502F7C" w14:textId="433A9C56" w:rsidR="00C4328C" w:rsidRPr="0000276C" w:rsidRDefault="00C4328C" w:rsidP="00B76832">
      <w:pPr>
        <w:rPr>
          <w:rFonts w:ascii="Arial" w:hAnsi="Arial" w:cs="Arial"/>
          <w:i/>
          <w:iCs/>
          <w:color w:val="FF0000"/>
          <w:sz w:val="22"/>
          <w:szCs w:val="22"/>
        </w:rPr>
      </w:pPr>
    </w:p>
    <w:p w14:paraId="3578C7D7" w14:textId="5CEEBCC9" w:rsidR="00A11395" w:rsidRPr="00E775B8" w:rsidRDefault="00A11395" w:rsidP="00A11395">
      <w:pPr>
        <w:spacing w:after="200" w:line="276" w:lineRule="auto"/>
        <w:rPr>
          <w:rFonts w:ascii="Arial" w:hAnsi="Arial" w:cs="Arial"/>
          <w:i/>
          <w:iCs/>
          <w:sz w:val="22"/>
          <w:szCs w:val="22"/>
        </w:rPr>
      </w:pPr>
      <w:r w:rsidRPr="00E775B8">
        <w:rPr>
          <w:rFonts w:ascii="Arial" w:hAnsi="Arial" w:cs="Arial"/>
          <w:i/>
          <w:iCs/>
          <w:sz w:val="22"/>
          <w:szCs w:val="22"/>
        </w:rPr>
        <w:t>Projects must follow the formal submission process including use of grant templates.</w:t>
      </w:r>
    </w:p>
    <w:p w14:paraId="437D9CAA" w14:textId="710C2AA3" w:rsidR="007877AC" w:rsidRDefault="007877AC" w:rsidP="007877A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There is no limit to the number of </w:t>
      </w:r>
      <w:r w:rsidR="000227C4">
        <w:rPr>
          <w:rFonts w:ascii="Arial" w:hAnsi="Arial" w:cs="Arial"/>
          <w:sz w:val="22"/>
          <w:szCs w:val="22"/>
        </w:rPr>
        <w:t xml:space="preserve">applications </w:t>
      </w:r>
      <w:r>
        <w:rPr>
          <w:rFonts w:ascii="Arial" w:hAnsi="Arial" w:cs="Arial"/>
          <w:sz w:val="22"/>
          <w:szCs w:val="22"/>
        </w:rPr>
        <w:t>per health service, however applicants must</w:t>
      </w:r>
      <w:r w:rsidRPr="00B76832">
        <w:rPr>
          <w:rFonts w:ascii="Arial" w:hAnsi="Arial" w:cs="Arial"/>
          <w:sz w:val="22"/>
          <w:szCs w:val="22"/>
        </w:rPr>
        <w:t xml:space="preserve"> ensure </w:t>
      </w:r>
      <w:r w:rsidR="000227C4">
        <w:rPr>
          <w:rFonts w:ascii="Arial" w:hAnsi="Arial" w:cs="Arial"/>
          <w:sz w:val="22"/>
          <w:szCs w:val="22"/>
        </w:rPr>
        <w:t>projects</w:t>
      </w:r>
      <w:r>
        <w:rPr>
          <w:rFonts w:ascii="Arial" w:hAnsi="Arial" w:cs="Arial"/>
          <w:sz w:val="22"/>
          <w:szCs w:val="22"/>
        </w:rPr>
        <w:t xml:space="preserve"> align</w:t>
      </w:r>
      <w:r w:rsidRPr="00B76832">
        <w:rPr>
          <w:rFonts w:ascii="Arial" w:hAnsi="Arial" w:cs="Arial"/>
          <w:sz w:val="22"/>
          <w:szCs w:val="22"/>
        </w:rPr>
        <w:t xml:space="preserve"> with local priorities</w:t>
      </w:r>
      <w:r>
        <w:rPr>
          <w:rFonts w:ascii="Arial" w:hAnsi="Arial" w:cs="Arial"/>
          <w:sz w:val="22"/>
          <w:szCs w:val="22"/>
        </w:rPr>
        <w:t xml:space="preserve"> and are supported by Executive Management</w:t>
      </w:r>
      <w:r w:rsidRPr="00B76832">
        <w:rPr>
          <w:rFonts w:ascii="Arial" w:hAnsi="Arial" w:cs="Arial"/>
          <w:sz w:val="22"/>
          <w:szCs w:val="22"/>
        </w:rPr>
        <w:t>.</w:t>
      </w:r>
    </w:p>
    <w:p w14:paraId="44F0110E" w14:textId="77777777" w:rsidR="007877AC" w:rsidRDefault="007877AC" w:rsidP="007877AC">
      <w:pPr>
        <w:rPr>
          <w:rFonts w:ascii="Arial" w:hAnsi="Arial" w:cs="Arial"/>
          <w:sz w:val="22"/>
          <w:szCs w:val="22"/>
        </w:rPr>
      </w:pPr>
    </w:p>
    <w:p w14:paraId="48CB241F" w14:textId="341CBC66" w:rsidR="007877AC" w:rsidRPr="009D7EFB" w:rsidRDefault="00620062" w:rsidP="007877AC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Please note all final </w:t>
      </w:r>
      <w:r w:rsidR="00415828">
        <w:rPr>
          <w:rFonts w:ascii="Arial" w:hAnsi="Arial" w:cs="Arial"/>
          <w:b/>
          <w:bCs/>
          <w:sz w:val="22"/>
          <w:szCs w:val="22"/>
        </w:rPr>
        <w:t xml:space="preserve">grant </w:t>
      </w:r>
      <w:r w:rsidR="00BE7FE2" w:rsidRPr="00841E1B">
        <w:rPr>
          <w:rFonts w:ascii="Arial" w:hAnsi="Arial" w:cs="Arial"/>
          <w:b/>
          <w:bCs/>
          <w:sz w:val="22"/>
          <w:szCs w:val="22"/>
        </w:rPr>
        <w:t xml:space="preserve">application forms </w:t>
      </w:r>
      <w:r w:rsidR="007877AC" w:rsidRPr="00841E1B">
        <w:rPr>
          <w:rFonts w:ascii="Arial" w:hAnsi="Arial" w:cs="Arial"/>
          <w:b/>
          <w:bCs/>
          <w:sz w:val="22"/>
          <w:szCs w:val="22"/>
        </w:rPr>
        <w:t xml:space="preserve">are due for submission to </w:t>
      </w:r>
      <w:r w:rsidR="00D45ACA">
        <w:rPr>
          <w:rFonts w:ascii="Arial" w:hAnsi="Arial" w:cs="Arial"/>
          <w:b/>
          <w:bCs/>
          <w:sz w:val="22"/>
          <w:szCs w:val="22"/>
        </w:rPr>
        <w:t>GRICS</w:t>
      </w:r>
      <w:r w:rsidR="007877AC" w:rsidRPr="00841E1B">
        <w:rPr>
          <w:rFonts w:ascii="Arial" w:hAnsi="Arial" w:cs="Arial"/>
          <w:b/>
          <w:bCs/>
          <w:sz w:val="22"/>
          <w:szCs w:val="22"/>
        </w:rPr>
        <w:t xml:space="preserve"> by </w:t>
      </w:r>
      <w:r w:rsidR="000D7A7E">
        <w:rPr>
          <w:rFonts w:ascii="Arial" w:hAnsi="Arial" w:cs="Arial"/>
          <w:b/>
          <w:bCs/>
          <w:sz w:val="22"/>
          <w:szCs w:val="22"/>
        </w:rPr>
        <w:t>5pm 21 July 2023</w:t>
      </w:r>
      <w:r w:rsidR="007877AC" w:rsidRPr="00841E1B">
        <w:rPr>
          <w:rFonts w:ascii="Arial" w:hAnsi="Arial" w:cs="Arial"/>
          <w:b/>
          <w:bCs/>
          <w:sz w:val="22"/>
          <w:szCs w:val="22"/>
        </w:rPr>
        <w:t xml:space="preserve"> via</w:t>
      </w:r>
      <w:r w:rsidR="000D7A7E">
        <w:rPr>
          <w:rFonts w:ascii="Arial" w:hAnsi="Arial" w:cs="Arial"/>
          <w:b/>
          <w:bCs/>
          <w:sz w:val="22"/>
          <w:szCs w:val="22"/>
        </w:rPr>
        <w:t xml:space="preserve"> </w:t>
      </w:r>
      <w:hyperlink r:id="rId11" w:history="1">
        <w:r w:rsidR="000D7A7E" w:rsidRPr="000D7A7E">
          <w:rPr>
            <w:rStyle w:val="Hyperlink"/>
            <w:rFonts w:ascii="Arial" w:hAnsi="Arial" w:cs="Arial"/>
            <w:sz w:val="22"/>
            <w:szCs w:val="22"/>
          </w:rPr>
          <w:t>grics@lrh.com.au</w:t>
        </w:r>
      </w:hyperlink>
      <w:r w:rsidR="000D7A7E">
        <w:rPr>
          <w:rFonts w:ascii="Arial" w:hAnsi="Arial" w:cs="Arial"/>
          <w:b/>
          <w:bCs/>
          <w:sz w:val="22"/>
          <w:szCs w:val="22"/>
        </w:rPr>
        <w:t xml:space="preserve"> </w:t>
      </w:r>
      <w:r w:rsidR="00434A67">
        <w:rPr>
          <w:rStyle w:val="Hyperlink"/>
          <w:rFonts w:ascii="Arial" w:hAnsi="Arial" w:cs="Arial"/>
          <w:sz w:val="22"/>
          <w:szCs w:val="22"/>
        </w:rPr>
        <w:t xml:space="preserve"> </w:t>
      </w:r>
      <w:r w:rsidR="00434A67" w:rsidRPr="009D7EFB">
        <w:rPr>
          <w:rStyle w:val="Hyperlink"/>
          <w:rFonts w:ascii="Arial" w:hAnsi="Arial" w:cs="Arial"/>
          <w:color w:val="000000" w:themeColor="text1"/>
          <w:sz w:val="22"/>
          <w:szCs w:val="22"/>
        </w:rPr>
        <w:t>Late applications will not be accepted.</w:t>
      </w:r>
    </w:p>
    <w:p w14:paraId="34359187" w14:textId="77777777" w:rsidR="007877AC" w:rsidRPr="00B76832" w:rsidRDefault="007877AC" w:rsidP="007877AC">
      <w:pPr>
        <w:rPr>
          <w:rFonts w:ascii="Arial" w:hAnsi="Arial" w:cs="Arial"/>
          <w:sz w:val="22"/>
          <w:szCs w:val="22"/>
        </w:rPr>
      </w:pPr>
    </w:p>
    <w:p w14:paraId="061CC0D6" w14:textId="2ED933CC" w:rsidR="007877AC" w:rsidRDefault="007877AC" w:rsidP="007877A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Successful applicants will be </w:t>
      </w:r>
      <w:r w:rsidR="00D17CF0">
        <w:rPr>
          <w:rFonts w:ascii="Arial" w:hAnsi="Arial" w:cs="Arial"/>
          <w:sz w:val="22"/>
          <w:szCs w:val="22"/>
        </w:rPr>
        <w:t>notified</w:t>
      </w:r>
      <w:r w:rsidR="009568EE">
        <w:rPr>
          <w:rFonts w:ascii="Arial" w:hAnsi="Arial" w:cs="Arial"/>
          <w:sz w:val="22"/>
          <w:szCs w:val="22"/>
        </w:rPr>
        <w:t xml:space="preserve"> via email.</w:t>
      </w:r>
    </w:p>
    <w:p w14:paraId="2A957A32" w14:textId="5FA4FFE3" w:rsidR="007877AC" w:rsidRDefault="007877AC" w:rsidP="008966B7">
      <w:pPr>
        <w:pStyle w:val="Templateheading3"/>
      </w:pPr>
    </w:p>
    <w:p w14:paraId="57F98367" w14:textId="35722D09" w:rsidR="008E63BA" w:rsidRDefault="008E63BA" w:rsidP="008966B7">
      <w:pPr>
        <w:pStyle w:val="Templateheading3"/>
      </w:pPr>
    </w:p>
    <w:p w14:paraId="548C3E80" w14:textId="234689C5" w:rsidR="00345E4B" w:rsidRDefault="00345E4B" w:rsidP="008966B7">
      <w:pPr>
        <w:pStyle w:val="Templateheading3"/>
      </w:pPr>
    </w:p>
    <w:p w14:paraId="6420192A" w14:textId="77777777" w:rsidR="00345E4B" w:rsidRDefault="00345E4B" w:rsidP="008966B7">
      <w:pPr>
        <w:pStyle w:val="Templateheading3"/>
      </w:pPr>
    </w:p>
    <w:p w14:paraId="26814399" w14:textId="5573F0E5" w:rsidR="008E63BA" w:rsidRDefault="00532C2F" w:rsidP="008E63BA">
      <w:pPr>
        <w:pStyle w:val="Templateheading3"/>
        <w:rPr>
          <w:b w:val="0"/>
          <w:bCs/>
          <w:color w:val="0054A6"/>
          <w:sz w:val="44"/>
          <w:szCs w:val="44"/>
          <w:lang w:eastAsia="en-US"/>
        </w:rPr>
      </w:pPr>
      <w:r>
        <w:rPr>
          <w:b w:val="0"/>
          <w:bCs/>
          <w:color w:val="0054A6"/>
          <w:sz w:val="44"/>
          <w:szCs w:val="44"/>
          <w:lang w:eastAsia="en-US"/>
        </w:rPr>
        <w:t xml:space="preserve"> </w:t>
      </w:r>
      <w:r w:rsidR="0030495E">
        <w:rPr>
          <w:b w:val="0"/>
          <w:bCs/>
          <w:color w:val="0054A6"/>
          <w:sz w:val="44"/>
          <w:szCs w:val="44"/>
          <w:lang w:eastAsia="en-US"/>
        </w:rPr>
        <w:t>Office Use Only</w:t>
      </w:r>
    </w:p>
    <w:p w14:paraId="5BED5A81" w14:textId="77777777" w:rsidR="004F13D4" w:rsidRDefault="004F13D4" w:rsidP="008E63BA">
      <w:pPr>
        <w:pStyle w:val="Templateheading3"/>
        <w:rPr>
          <w:b w:val="0"/>
          <w:bCs/>
          <w:color w:val="0054A6"/>
          <w:sz w:val="44"/>
          <w:szCs w:val="44"/>
          <w:lang w:eastAsia="en-US"/>
        </w:rPr>
      </w:pPr>
    </w:p>
    <w:tbl>
      <w:tblPr>
        <w:tblW w:w="11250" w:type="dxa"/>
        <w:tblInd w:w="-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0"/>
        <w:gridCol w:w="3600"/>
        <w:gridCol w:w="3330"/>
      </w:tblGrid>
      <w:tr w:rsidR="00FA73C7" w:rsidRPr="00260D18" w14:paraId="5D52818F" w14:textId="0F6A7F1A" w:rsidTr="00E34808">
        <w:trPr>
          <w:tblHeader/>
        </w:trPr>
        <w:tc>
          <w:tcPr>
            <w:tcW w:w="4320" w:type="dxa"/>
            <w:shd w:val="clear" w:color="auto" w:fill="000000" w:themeFill="text1"/>
          </w:tcPr>
          <w:p w14:paraId="325EE224" w14:textId="77777777" w:rsidR="00FA73C7" w:rsidRPr="00260D18" w:rsidRDefault="00FA73C7" w:rsidP="00ED7BD1">
            <w:pPr>
              <w:pStyle w:val="DHHStablecolhead"/>
              <w:rPr>
                <w:color w:val="FFFFFF" w:themeColor="background1"/>
                <w:sz w:val="22"/>
              </w:rPr>
            </w:pPr>
            <w:r w:rsidRPr="00260D18">
              <w:rPr>
                <w:color w:val="FFFFFF" w:themeColor="background1"/>
                <w:sz w:val="22"/>
              </w:rPr>
              <w:t>Criteria</w:t>
            </w:r>
          </w:p>
        </w:tc>
        <w:tc>
          <w:tcPr>
            <w:tcW w:w="3600" w:type="dxa"/>
            <w:shd w:val="clear" w:color="auto" w:fill="000000" w:themeFill="text1"/>
          </w:tcPr>
          <w:p w14:paraId="7D16589D" w14:textId="2415ACA9" w:rsidR="00FA73C7" w:rsidRPr="00260D18" w:rsidRDefault="00D45ACA" w:rsidP="00ED7BD1">
            <w:pPr>
              <w:pStyle w:val="DHHStablecolhead"/>
              <w:jc w:val="center"/>
              <w:rPr>
                <w:color w:val="FFFFFF" w:themeColor="background1"/>
                <w:sz w:val="22"/>
              </w:rPr>
            </w:pPr>
            <w:r>
              <w:rPr>
                <w:color w:val="FFFFFF" w:themeColor="background1"/>
                <w:sz w:val="22"/>
              </w:rPr>
              <w:t>GRICS</w:t>
            </w:r>
            <w:r w:rsidR="00FA73C7">
              <w:rPr>
                <w:color w:val="FFFFFF" w:themeColor="background1"/>
                <w:sz w:val="22"/>
              </w:rPr>
              <w:t xml:space="preserve"> Team Member</w:t>
            </w:r>
            <w:r w:rsidR="0054114D">
              <w:rPr>
                <w:color w:val="FFFFFF" w:themeColor="background1"/>
                <w:sz w:val="22"/>
              </w:rPr>
              <w:t xml:space="preserve"> 1</w:t>
            </w:r>
          </w:p>
        </w:tc>
        <w:tc>
          <w:tcPr>
            <w:tcW w:w="3330" w:type="dxa"/>
            <w:shd w:val="clear" w:color="auto" w:fill="000000" w:themeFill="text1"/>
          </w:tcPr>
          <w:p w14:paraId="039ACA9C" w14:textId="45C897D9" w:rsidR="00FA73C7" w:rsidRDefault="00D45ACA" w:rsidP="00ED7BD1">
            <w:pPr>
              <w:pStyle w:val="DHHStablecolhead"/>
              <w:jc w:val="center"/>
              <w:rPr>
                <w:color w:val="FFFFFF" w:themeColor="background1"/>
                <w:sz w:val="22"/>
              </w:rPr>
            </w:pPr>
            <w:r>
              <w:rPr>
                <w:color w:val="FFFFFF" w:themeColor="background1"/>
                <w:sz w:val="22"/>
              </w:rPr>
              <w:t>GRICS</w:t>
            </w:r>
            <w:r w:rsidR="00FA73C7">
              <w:rPr>
                <w:color w:val="FFFFFF" w:themeColor="background1"/>
                <w:sz w:val="22"/>
              </w:rPr>
              <w:t xml:space="preserve"> Team Member</w:t>
            </w:r>
            <w:r w:rsidR="0054114D">
              <w:rPr>
                <w:color w:val="FFFFFF" w:themeColor="background1"/>
                <w:sz w:val="22"/>
              </w:rPr>
              <w:t xml:space="preserve"> 2</w:t>
            </w:r>
          </w:p>
        </w:tc>
      </w:tr>
      <w:tr w:rsidR="00FA73C7" w:rsidRPr="0095698A" w14:paraId="6AD43189" w14:textId="645B850E" w:rsidTr="00E34808">
        <w:tc>
          <w:tcPr>
            <w:tcW w:w="4320" w:type="dxa"/>
            <w:shd w:val="clear" w:color="auto" w:fill="FBD4B4" w:themeFill="accent6" w:themeFillTint="66"/>
          </w:tcPr>
          <w:p w14:paraId="7D9A0F1E" w14:textId="77777777" w:rsidR="00FA73C7" w:rsidRPr="00260D18" w:rsidRDefault="00FA73C7" w:rsidP="00ED7BD1">
            <w:pPr>
              <w:spacing w:before="80" w:after="60"/>
              <w:rPr>
                <w:rFonts w:ascii="Arial" w:hAnsi="Arial"/>
                <w:b/>
              </w:rPr>
            </w:pPr>
            <w:r w:rsidRPr="00260D18">
              <w:rPr>
                <w:rFonts w:ascii="Arial" w:hAnsi="Arial"/>
                <w:b/>
              </w:rPr>
              <w:t>Demonstration of need</w:t>
            </w:r>
          </w:p>
          <w:p w14:paraId="14126F6C" w14:textId="0EA46399" w:rsidR="00FA73C7" w:rsidRPr="00260D18" w:rsidRDefault="00FA73C7" w:rsidP="002E30B7">
            <w:pPr>
              <w:pStyle w:val="DHHSbullet1"/>
              <w:numPr>
                <w:ilvl w:val="0"/>
                <w:numId w:val="0"/>
              </w:numPr>
              <w:ind w:left="284"/>
              <w:rPr>
                <w:sz w:val="22"/>
                <w:szCs w:val="22"/>
              </w:rPr>
            </w:pPr>
          </w:p>
        </w:tc>
        <w:tc>
          <w:tcPr>
            <w:tcW w:w="3600" w:type="dxa"/>
            <w:shd w:val="clear" w:color="auto" w:fill="auto"/>
            <w:vAlign w:val="center"/>
          </w:tcPr>
          <w:p w14:paraId="6D8A39B1" w14:textId="341C56F9" w:rsidR="00FA73C7" w:rsidRPr="0095698A" w:rsidRDefault="00FA73C7" w:rsidP="00ED7BD1">
            <w:pPr>
              <w:spacing w:before="80" w:after="60"/>
              <w:jc w:val="center"/>
              <w:rPr>
                <w:rFonts w:ascii="Arial" w:hAnsi="Arial"/>
              </w:rPr>
            </w:pPr>
          </w:p>
        </w:tc>
        <w:tc>
          <w:tcPr>
            <w:tcW w:w="3330" w:type="dxa"/>
            <w:shd w:val="clear" w:color="auto" w:fill="auto"/>
          </w:tcPr>
          <w:p w14:paraId="260C67BE" w14:textId="77777777" w:rsidR="00FA73C7" w:rsidRPr="0095698A" w:rsidRDefault="00FA73C7" w:rsidP="00ED7BD1">
            <w:pPr>
              <w:spacing w:before="80" w:after="60"/>
              <w:jc w:val="center"/>
              <w:rPr>
                <w:rFonts w:ascii="Arial" w:hAnsi="Arial"/>
              </w:rPr>
            </w:pPr>
          </w:p>
        </w:tc>
      </w:tr>
      <w:tr w:rsidR="00FA73C7" w:rsidRPr="0095698A" w14:paraId="6693105A" w14:textId="44F4AEF4" w:rsidTr="00E34808">
        <w:trPr>
          <w:trHeight w:val="824"/>
        </w:trPr>
        <w:tc>
          <w:tcPr>
            <w:tcW w:w="4320" w:type="dxa"/>
            <w:shd w:val="clear" w:color="auto" w:fill="FBD4B4" w:themeFill="accent6" w:themeFillTint="66"/>
          </w:tcPr>
          <w:p w14:paraId="06153E85" w14:textId="77777777" w:rsidR="00FA73C7" w:rsidRDefault="00FA73C7" w:rsidP="00ED7BD1">
            <w:pPr>
              <w:spacing w:before="80" w:after="60"/>
              <w:rPr>
                <w:rFonts w:ascii="Arial" w:hAnsi="Arial"/>
                <w:b/>
              </w:rPr>
            </w:pPr>
            <w:r w:rsidRPr="00260D18">
              <w:rPr>
                <w:rFonts w:ascii="Arial" w:hAnsi="Arial"/>
                <w:b/>
              </w:rPr>
              <w:t xml:space="preserve">Alignment with VICS Priorities </w:t>
            </w:r>
          </w:p>
          <w:p w14:paraId="780C35CD" w14:textId="576B896A" w:rsidR="00FA73C7" w:rsidRPr="00260D18" w:rsidRDefault="00FA73C7" w:rsidP="002E30B7">
            <w:pPr>
              <w:pStyle w:val="DHHSbullet1"/>
              <w:numPr>
                <w:ilvl w:val="0"/>
                <w:numId w:val="0"/>
              </w:numPr>
              <w:ind w:left="284" w:hanging="284"/>
            </w:pPr>
          </w:p>
        </w:tc>
        <w:tc>
          <w:tcPr>
            <w:tcW w:w="3600" w:type="dxa"/>
            <w:shd w:val="clear" w:color="auto" w:fill="auto"/>
            <w:vAlign w:val="center"/>
          </w:tcPr>
          <w:p w14:paraId="45A503E4" w14:textId="77777777" w:rsidR="00FA73C7" w:rsidRPr="0095698A" w:rsidRDefault="00FA73C7" w:rsidP="00ED7BD1">
            <w:pPr>
              <w:spacing w:before="80" w:after="60"/>
              <w:jc w:val="center"/>
              <w:rPr>
                <w:rFonts w:ascii="Arial" w:hAnsi="Arial"/>
              </w:rPr>
            </w:pPr>
          </w:p>
        </w:tc>
        <w:tc>
          <w:tcPr>
            <w:tcW w:w="3330" w:type="dxa"/>
            <w:shd w:val="clear" w:color="auto" w:fill="auto"/>
          </w:tcPr>
          <w:p w14:paraId="79E892B1" w14:textId="77777777" w:rsidR="00FA73C7" w:rsidRPr="0095698A" w:rsidRDefault="00FA73C7" w:rsidP="00ED7BD1">
            <w:pPr>
              <w:spacing w:before="80" w:after="60"/>
              <w:jc w:val="center"/>
              <w:rPr>
                <w:rFonts w:ascii="Arial" w:hAnsi="Arial"/>
              </w:rPr>
            </w:pPr>
          </w:p>
        </w:tc>
      </w:tr>
      <w:tr w:rsidR="00FA73C7" w:rsidRPr="0095698A" w14:paraId="41BA064B" w14:textId="6A507826" w:rsidTr="00E34808">
        <w:tc>
          <w:tcPr>
            <w:tcW w:w="4320" w:type="dxa"/>
            <w:shd w:val="clear" w:color="auto" w:fill="FBD4B4" w:themeFill="accent6" w:themeFillTint="66"/>
          </w:tcPr>
          <w:p w14:paraId="6ACF0FA5" w14:textId="77777777" w:rsidR="00FA73C7" w:rsidRPr="00260D18" w:rsidRDefault="00FA73C7" w:rsidP="00ED7BD1">
            <w:pPr>
              <w:spacing w:before="80" w:after="60"/>
              <w:rPr>
                <w:rFonts w:ascii="Arial" w:hAnsi="Arial"/>
                <w:b/>
                <w:bCs/>
              </w:rPr>
            </w:pPr>
            <w:r w:rsidRPr="00260D18">
              <w:rPr>
                <w:rFonts w:ascii="Arial" w:hAnsi="Arial"/>
                <w:b/>
                <w:bCs/>
              </w:rPr>
              <w:t xml:space="preserve">Capacity to undertake the project </w:t>
            </w:r>
          </w:p>
          <w:p w14:paraId="7890A9A8" w14:textId="6E5DC579" w:rsidR="00FA73C7" w:rsidRPr="00260D18" w:rsidRDefault="00FA73C7" w:rsidP="002E30B7">
            <w:pPr>
              <w:pStyle w:val="DHHSbullet1"/>
              <w:numPr>
                <w:ilvl w:val="0"/>
                <w:numId w:val="0"/>
              </w:numPr>
              <w:ind w:left="284"/>
              <w:rPr>
                <w:sz w:val="22"/>
                <w:szCs w:val="22"/>
              </w:rPr>
            </w:pPr>
          </w:p>
        </w:tc>
        <w:tc>
          <w:tcPr>
            <w:tcW w:w="3600" w:type="dxa"/>
            <w:shd w:val="clear" w:color="auto" w:fill="auto"/>
            <w:vAlign w:val="center"/>
          </w:tcPr>
          <w:p w14:paraId="0B2FBEDE" w14:textId="77777777" w:rsidR="00FA73C7" w:rsidRPr="0095698A" w:rsidRDefault="00FA73C7" w:rsidP="00ED7BD1">
            <w:pPr>
              <w:spacing w:before="80" w:after="60"/>
              <w:jc w:val="center"/>
              <w:rPr>
                <w:rFonts w:ascii="Arial" w:hAnsi="Arial"/>
              </w:rPr>
            </w:pPr>
          </w:p>
        </w:tc>
        <w:tc>
          <w:tcPr>
            <w:tcW w:w="3330" w:type="dxa"/>
            <w:shd w:val="clear" w:color="auto" w:fill="auto"/>
          </w:tcPr>
          <w:p w14:paraId="2C1E40B8" w14:textId="77777777" w:rsidR="00FA73C7" w:rsidRPr="0095698A" w:rsidRDefault="00FA73C7" w:rsidP="00ED7BD1">
            <w:pPr>
              <w:spacing w:before="80" w:after="60"/>
              <w:jc w:val="center"/>
              <w:rPr>
                <w:rFonts w:ascii="Arial" w:hAnsi="Arial"/>
              </w:rPr>
            </w:pPr>
          </w:p>
        </w:tc>
      </w:tr>
      <w:tr w:rsidR="00FA73C7" w:rsidRPr="0095698A" w14:paraId="1233141A" w14:textId="1FA59070" w:rsidTr="00E34808">
        <w:trPr>
          <w:trHeight w:val="1060"/>
        </w:trPr>
        <w:tc>
          <w:tcPr>
            <w:tcW w:w="4320" w:type="dxa"/>
            <w:shd w:val="clear" w:color="auto" w:fill="FBD4B4" w:themeFill="accent6" w:themeFillTint="66"/>
          </w:tcPr>
          <w:p w14:paraId="6F55CA14" w14:textId="77777777" w:rsidR="00FA73C7" w:rsidRDefault="00FA73C7" w:rsidP="00ED7BD1">
            <w:pPr>
              <w:spacing w:before="80" w:after="60"/>
              <w:rPr>
                <w:rFonts w:ascii="Arial" w:hAnsi="Arial"/>
                <w:b/>
                <w:bCs/>
              </w:rPr>
            </w:pPr>
            <w:r w:rsidRPr="0036023C">
              <w:rPr>
                <w:rFonts w:ascii="Arial" w:hAnsi="Arial"/>
                <w:b/>
                <w:bCs/>
              </w:rPr>
              <w:t>Project Methodology and Outcome Measurement</w:t>
            </w:r>
          </w:p>
          <w:p w14:paraId="44E75A1E" w14:textId="0F7FA066" w:rsidR="00FA73C7" w:rsidRPr="00EE08DD" w:rsidRDefault="00FA73C7" w:rsidP="002E30B7">
            <w:pPr>
              <w:pStyle w:val="DHHSbullet1"/>
              <w:numPr>
                <w:ilvl w:val="0"/>
                <w:numId w:val="0"/>
              </w:numPr>
              <w:ind w:left="284"/>
              <w:rPr>
                <w:b/>
                <w:bCs/>
              </w:rPr>
            </w:pPr>
          </w:p>
        </w:tc>
        <w:tc>
          <w:tcPr>
            <w:tcW w:w="3600" w:type="dxa"/>
            <w:shd w:val="clear" w:color="auto" w:fill="auto"/>
            <w:vAlign w:val="center"/>
          </w:tcPr>
          <w:p w14:paraId="7A79154D" w14:textId="3E4161C7" w:rsidR="00FA73C7" w:rsidRPr="0095698A" w:rsidRDefault="00FA73C7" w:rsidP="00ED7BD1">
            <w:pPr>
              <w:spacing w:before="80" w:after="60"/>
              <w:jc w:val="center"/>
              <w:rPr>
                <w:rFonts w:ascii="Arial" w:hAnsi="Arial"/>
              </w:rPr>
            </w:pPr>
          </w:p>
        </w:tc>
        <w:tc>
          <w:tcPr>
            <w:tcW w:w="3330" w:type="dxa"/>
            <w:shd w:val="clear" w:color="auto" w:fill="auto"/>
          </w:tcPr>
          <w:p w14:paraId="2DA2D801" w14:textId="77777777" w:rsidR="00FA73C7" w:rsidRPr="0095698A" w:rsidRDefault="00FA73C7" w:rsidP="00ED7BD1">
            <w:pPr>
              <w:spacing w:before="80" w:after="60"/>
              <w:jc w:val="center"/>
              <w:rPr>
                <w:rFonts w:ascii="Arial" w:hAnsi="Arial"/>
              </w:rPr>
            </w:pPr>
          </w:p>
        </w:tc>
      </w:tr>
      <w:tr w:rsidR="00FA73C7" w:rsidRPr="0095698A" w14:paraId="03B6E2FA" w14:textId="5B45647F" w:rsidTr="00E34808">
        <w:trPr>
          <w:trHeight w:val="1060"/>
        </w:trPr>
        <w:tc>
          <w:tcPr>
            <w:tcW w:w="4320" w:type="dxa"/>
            <w:shd w:val="clear" w:color="auto" w:fill="FBD4B4" w:themeFill="accent6" w:themeFillTint="66"/>
          </w:tcPr>
          <w:p w14:paraId="51C025C0" w14:textId="77777777" w:rsidR="00FA73C7" w:rsidRDefault="00FA73C7" w:rsidP="00ED7BD1">
            <w:pPr>
              <w:spacing w:before="80" w:after="6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Impact/Benefit</w:t>
            </w:r>
          </w:p>
          <w:p w14:paraId="5062DBFD" w14:textId="2E392539" w:rsidR="00FA73C7" w:rsidRPr="00EE08DD" w:rsidRDefault="00FA73C7" w:rsidP="002E30B7">
            <w:pPr>
              <w:pStyle w:val="DHHSbullet1"/>
              <w:numPr>
                <w:ilvl w:val="0"/>
                <w:numId w:val="0"/>
              </w:numPr>
              <w:ind w:left="284"/>
              <w:rPr>
                <w:b/>
                <w:bCs/>
              </w:rPr>
            </w:pPr>
          </w:p>
        </w:tc>
        <w:tc>
          <w:tcPr>
            <w:tcW w:w="3600" w:type="dxa"/>
            <w:shd w:val="clear" w:color="auto" w:fill="auto"/>
            <w:vAlign w:val="center"/>
          </w:tcPr>
          <w:p w14:paraId="7B9E51D9" w14:textId="6D50E888" w:rsidR="00FA73C7" w:rsidRPr="0095698A" w:rsidRDefault="00FA73C7" w:rsidP="00ED7BD1">
            <w:pPr>
              <w:spacing w:before="80" w:after="60"/>
              <w:jc w:val="center"/>
              <w:rPr>
                <w:rFonts w:ascii="Arial" w:hAnsi="Arial"/>
              </w:rPr>
            </w:pPr>
          </w:p>
        </w:tc>
        <w:tc>
          <w:tcPr>
            <w:tcW w:w="3330" w:type="dxa"/>
            <w:shd w:val="clear" w:color="auto" w:fill="auto"/>
          </w:tcPr>
          <w:p w14:paraId="102D3694" w14:textId="77777777" w:rsidR="00FA73C7" w:rsidRPr="0095698A" w:rsidRDefault="00FA73C7" w:rsidP="00ED7BD1">
            <w:pPr>
              <w:spacing w:before="80" w:after="60"/>
              <w:jc w:val="center"/>
              <w:rPr>
                <w:rFonts w:ascii="Arial" w:hAnsi="Arial"/>
              </w:rPr>
            </w:pPr>
          </w:p>
        </w:tc>
      </w:tr>
      <w:tr w:rsidR="00FA73C7" w:rsidRPr="0095698A" w14:paraId="2790A9C1" w14:textId="31938875" w:rsidTr="00E34808">
        <w:trPr>
          <w:trHeight w:val="1060"/>
        </w:trPr>
        <w:tc>
          <w:tcPr>
            <w:tcW w:w="4320" w:type="dxa"/>
            <w:shd w:val="clear" w:color="auto" w:fill="FBD4B4" w:themeFill="accent6" w:themeFillTint="66"/>
          </w:tcPr>
          <w:p w14:paraId="7D9CD6A8" w14:textId="77777777" w:rsidR="00FA73C7" w:rsidRPr="00EE08DD" w:rsidRDefault="00FA73C7" w:rsidP="00ED7BD1">
            <w:pPr>
              <w:spacing w:before="80" w:after="60"/>
              <w:rPr>
                <w:rFonts w:ascii="Arial" w:hAnsi="Arial"/>
                <w:b/>
                <w:bCs/>
              </w:rPr>
            </w:pPr>
            <w:r w:rsidRPr="00EE08DD">
              <w:rPr>
                <w:rFonts w:ascii="Arial" w:hAnsi="Arial"/>
                <w:b/>
                <w:bCs/>
              </w:rPr>
              <w:t>Capacity to sustain the project beyond implementation</w:t>
            </w:r>
          </w:p>
          <w:p w14:paraId="04E3D8CE" w14:textId="36DF3069" w:rsidR="00FA73C7" w:rsidRPr="00260D18" w:rsidRDefault="00FA73C7" w:rsidP="002E30B7">
            <w:pPr>
              <w:pStyle w:val="DHHSbullet1"/>
              <w:numPr>
                <w:ilvl w:val="0"/>
                <w:numId w:val="0"/>
              </w:numPr>
              <w:ind w:left="284"/>
              <w:rPr>
                <w:bCs/>
                <w:sz w:val="22"/>
                <w:szCs w:val="22"/>
              </w:rPr>
            </w:pPr>
          </w:p>
        </w:tc>
        <w:tc>
          <w:tcPr>
            <w:tcW w:w="3600" w:type="dxa"/>
            <w:shd w:val="clear" w:color="auto" w:fill="auto"/>
            <w:vAlign w:val="center"/>
          </w:tcPr>
          <w:p w14:paraId="34010E5C" w14:textId="53F5900F" w:rsidR="00FA73C7" w:rsidRPr="0095698A" w:rsidRDefault="00FA73C7" w:rsidP="00ED7BD1">
            <w:pPr>
              <w:spacing w:before="80" w:after="60"/>
              <w:jc w:val="center"/>
              <w:rPr>
                <w:rFonts w:ascii="Arial" w:hAnsi="Arial"/>
              </w:rPr>
            </w:pPr>
          </w:p>
        </w:tc>
        <w:tc>
          <w:tcPr>
            <w:tcW w:w="3330" w:type="dxa"/>
            <w:shd w:val="clear" w:color="auto" w:fill="auto"/>
          </w:tcPr>
          <w:p w14:paraId="03E6CF4B" w14:textId="77777777" w:rsidR="00FA73C7" w:rsidRPr="0095698A" w:rsidRDefault="00FA73C7" w:rsidP="00ED7BD1">
            <w:pPr>
              <w:spacing w:before="80" w:after="60"/>
              <w:jc w:val="center"/>
              <w:rPr>
                <w:rFonts w:ascii="Arial" w:hAnsi="Arial"/>
              </w:rPr>
            </w:pPr>
          </w:p>
        </w:tc>
      </w:tr>
      <w:tr w:rsidR="00FA73C7" w:rsidRPr="0095698A" w14:paraId="5DDD1DC1" w14:textId="48AB1B1B" w:rsidTr="00E34808">
        <w:tc>
          <w:tcPr>
            <w:tcW w:w="4320" w:type="dxa"/>
            <w:shd w:val="clear" w:color="auto" w:fill="FBD4B4" w:themeFill="accent6" w:themeFillTint="66"/>
          </w:tcPr>
          <w:p w14:paraId="37ECAB68" w14:textId="4CBDBC61" w:rsidR="00FA73C7" w:rsidRDefault="00FA73C7" w:rsidP="00ED7BD1">
            <w:pPr>
              <w:spacing w:before="80" w:after="60"/>
              <w:rPr>
                <w:rFonts w:ascii="Arial" w:hAnsi="Arial"/>
                <w:b/>
                <w:bCs/>
              </w:rPr>
            </w:pPr>
            <w:r w:rsidRPr="006845B0">
              <w:rPr>
                <w:rFonts w:ascii="Arial" w:hAnsi="Arial"/>
                <w:b/>
                <w:bCs/>
              </w:rPr>
              <w:t>Overall General Comment:</w:t>
            </w:r>
          </w:p>
          <w:p w14:paraId="25F0B9DE" w14:textId="1F175151" w:rsidR="00625B96" w:rsidRDefault="00625B96" w:rsidP="00ED7BD1">
            <w:pPr>
              <w:spacing w:before="80" w:after="60"/>
              <w:rPr>
                <w:rFonts w:ascii="Arial" w:hAnsi="Arial"/>
                <w:b/>
                <w:bCs/>
              </w:rPr>
            </w:pPr>
          </w:p>
          <w:p w14:paraId="5C9757D5" w14:textId="35116431" w:rsidR="00625B96" w:rsidRDefault="00625B96" w:rsidP="00ED7BD1">
            <w:pPr>
              <w:spacing w:before="80" w:after="60"/>
              <w:rPr>
                <w:rFonts w:ascii="Arial" w:hAnsi="Arial"/>
                <w:b/>
                <w:bCs/>
              </w:rPr>
            </w:pPr>
          </w:p>
          <w:p w14:paraId="773D6F29" w14:textId="77777777" w:rsidR="00625B96" w:rsidRDefault="00625B96" w:rsidP="00ED7BD1">
            <w:pPr>
              <w:spacing w:before="80" w:after="60"/>
              <w:rPr>
                <w:rFonts w:ascii="Arial" w:hAnsi="Arial"/>
                <w:b/>
                <w:bCs/>
              </w:rPr>
            </w:pPr>
          </w:p>
          <w:p w14:paraId="1C49DA1D" w14:textId="31E4F736" w:rsidR="00FA73C7" w:rsidRPr="006845B0" w:rsidRDefault="00FA73C7" w:rsidP="00ED7BD1">
            <w:pPr>
              <w:spacing w:before="80" w:after="60"/>
              <w:rPr>
                <w:rFonts w:ascii="Arial" w:hAnsi="Arial"/>
                <w:b/>
                <w:bCs/>
              </w:rPr>
            </w:pPr>
          </w:p>
        </w:tc>
        <w:tc>
          <w:tcPr>
            <w:tcW w:w="3600" w:type="dxa"/>
            <w:shd w:val="clear" w:color="auto" w:fill="auto"/>
          </w:tcPr>
          <w:p w14:paraId="58415816" w14:textId="2B510C5B" w:rsidR="00FA73C7" w:rsidRPr="0095698A" w:rsidRDefault="00FA73C7" w:rsidP="00ED7BD1">
            <w:pPr>
              <w:spacing w:before="80" w:after="60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3330" w:type="dxa"/>
            <w:shd w:val="clear" w:color="auto" w:fill="auto"/>
          </w:tcPr>
          <w:p w14:paraId="673BB0C0" w14:textId="77777777" w:rsidR="00FA73C7" w:rsidRPr="0095698A" w:rsidRDefault="00FA73C7" w:rsidP="00ED7BD1">
            <w:pPr>
              <w:spacing w:before="80" w:after="60"/>
              <w:jc w:val="center"/>
              <w:rPr>
                <w:rFonts w:ascii="Arial" w:hAnsi="Arial"/>
                <w:b/>
              </w:rPr>
            </w:pPr>
          </w:p>
        </w:tc>
      </w:tr>
    </w:tbl>
    <w:p w14:paraId="3064CFB6" w14:textId="77777777" w:rsidR="008E63BA" w:rsidRPr="00F90D05" w:rsidRDefault="008E63BA" w:rsidP="008735BA">
      <w:pPr>
        <w:pStyle w:val="Templateheading3"/>
        <w:rPr>
          <w:sz w:val="28"/>
          <w:szCs w:val="28"/>
        </w:rPr>
      </w:pPr>
    </w:p>
    <w:sectPr w:rsidR="008E63BA" w:rsidRPr="00F90D05" w:rsidSect="00063C23">
      <w:footerReference w:type="even" r:id="rId12"/>
      <w:footerReference w:type="default" r:id="rId13"/>
      <w:pgSz w:w="11906" w:h="16838"/>
      <w:pgMar w:top="567" w:right="926" w:bottom="1134" w:left="1304" w:header="454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4ACC6" w14:textId="77777777" w:rsidR="00B15A53" w:rsidRDefault="00B15A53">
      <w:r>
        <w:separator/>
      </w:r>
    </w:p>
  </w:endnote>
  <w:endnote w:type="continuationSeparator" w:id="0">
    <w:p w14:paraId="5794C3F2" w14:textId="77777777" w:rsidR="00B15A53" w:rsidRDefault="00B15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698446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BFB450" w14:textId="62E052EB" w:rsidR="00CF669D" w:rsidRDefault="00CF669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4E2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8A66093" w14:textId="77777777" w:rsidR="00D536E3" w:rsidRPr="00695A1C" w:rsidRDefault="00D536E3" w:rsidP="001877AC">
    <w:pPr>
      <w:pStyle w:val="Footer"/>
      <w:tabs>
        <w:tab w:val="clear" w:pos="9299"/>
        <w:tab w:val="right" w:pos="14459"/>
      </w:tabs>
      <w:rPr>
        <w:color w:val="80808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946022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5107AA" w14:textId="7B689C16" w:rsidR="0062767B" w:rsidRDefault="0062767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4E24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762A4215" w14:textId="77777777" w:rsidR="00D536E3" w:rsidRPr="00695A1C" w:rsidRDefault="00D536E3" w:rsidP="00E42713">
    <w:pPr>
      <w:pStyle w:val="Footer"/>
      <w:tabs>
        <w:tab w:val="clear" w:pos="9299"/>
        <w:tab w:val="right" w:pos="14459"/>
      </w:tabs>
      <w:ind w:firstLine="360"/>
      <w:rPr>
        <w:color w:val="8080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A23C7" w14:textId="77777777" w:rsidR="00B15A53" w:rsidRDefault="00B15A53">
      <w:r>
        <w:separator/>
      </w:r>
    </w:p>
  </w:footnote>
  <w:footnote w:type="continuationSeparator" w:id="0">
    <w:p w14:paraId="3C9A6D09" w14:textId="77777777" w:rsidR="00B15A53" w:rsidRDefault="00B15A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39DB"/>
    <w:multiLevelType w:val="hybridMultilevel"/>
    <w:tmpl w:val="AFBA15D2"/>
    <w:lvl w:ilvl="0" w:tplc="E496CFB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35C88"/>
    <w:multiLevelType w:val="hybridMultilevel"/>
    <w:tmpl w:val="345ABC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96E43"/>
    <w:multiLevelType w:val="hybridMultilevel"/>
    <w:tmpl w:val="B074FC38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B4271D"/>
    <w:multiLevelType w:val="hybridMultilevel"/>
    <w:tmpl w:val="9BB60412"/>
    <w:lvl w:ilvl="0" w:tplc="EAF66A94">
      <w:start w:val="1"/>
      <w:numFmt w:val="lowerLetter"/>
      <w:lvlText w:val="%1)"/>
      <w:lvlJc w:val="left"/>
      <w:pPr>
        <w:ind w:left="51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30" w:hanging="360"/>
      </w:pPr>
    </w:lvl>
    <w:lvl w:ilvl="2" w:tplc="0C09001B" w:tentative="1">
      <w:start w:val="1"/>
      <w:numFmt w:val="lowerRoman"/>
      <w:lvlText w:val="%3."/>
      <w:lvlJc w:val="right"/>
      <w:pPr>
        <w:ind w:left="1950" w:hanging="180"/>
      </w:pPr>
    </w:lvl>
    <w:lvl w:ilvl="3" w:tplc="0C09000F" w:tentative="1">
      <w:start w:val="1"/>
      <w:numFmt w:val="decimal"/>
      <w:lvlText w:val="%4."/>
      <w:lvlJc w:val="left"/>
      <w:pPr>
        <w:ind w:left="2670" w:hanging="360"/>
      </w:pPr>
    </w:lvl>
    <w:lvl w:ilvl="4" w:tplc="0C090019" w:tentative="1">
      <w:start w:val="1"/>
      <w:numFmt w:val="lowerLetter"/>
      <w:lvlText w:val="%5."/>
      <w:lvlJc w:val="left"/>
      <w:pPr>
        <w:ind w:left="3390" w:hanging="360"/>
      </w:pPr>
    </w:lvl>
    <w:lvl w:ilvl="5" w:tplc="0C09001B" w:tentative="1">
      <w:start w:val="1"/>
      <w:numFmt w:val="lowerRoman"/>
      <w:lvlText w:val="%6."/>
      <w:lvlJc w:val="right"/>
      <w:pPr>
        <w:ind w:left="4110" w:hanging="180"/>
      </w:pPr>
    </w:lvl>
    <w:lvl w:ilvl="6" w:tplc="0C09000F" w:tentative="1">
      <w:start w:val="1"/>
      <w:numFmt w:val="decimal"/>
      <w:lvlText w:val="%7."/>
      <w:lvlJc w:val="left"/>
      <w:pPr>
        <w:ind w:left="4830" w:hanging="360"/>
      </w:pPr>
    </w:lvl>
    <w:lvl w:ilvl="7" w:tplc="0C090019" w:tentative="1">
      <w:start w:val="1"/>
      <w:numFmt w:val="lowerLetter"/>
      <w:lvlText w:val="%8."/>
      <w:lvlJc w:val="left"/>
      <w:pPr>
        <w:ind w:left="5550" w:hanging="360"/>
      </w:pPr>
    </w:lvl>
    <w:lvl w:ilvl="8" w:tplc="0C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 w15:restartNumberingAfterBreak="0">
    <w:nsid w:val="135F602E"/>
    <w:multiLevelType w:val="hybridMultilevel"/>
    <w:tmpl w:val="2A7073F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F047A0"/>
    <w:multiLevelType w:val="hybridMultilevel"/>
    <w:tmpl w:val="FCA4CB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C17E02"/>
    <w:multiLevelType w:val="hybridMultilevel"/>
    <w:tmpl w:val="CA9A1D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400022"/>
    <w:multiLevelType w:val="hybridMultilevel"/>
    <w:tmpl w:val="E27AE98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D51179"/>
    <w:multiLevelType w:val="hybridMultilevel"/>
    <w:tmpl w:val="E9C4A6E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F238F9"/>
    <w:multiLevelType w:val="hybridMultilevel"/>
    <w:tmpl w:val="BE94C9CC"/>
    <w:lvl w:ilvl="0" w:tplc="B6C8A5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0A04D3"/>
    <w:multiLevelType w:val="hybridMultilevel"/>
    <w:tmpl w:val="BD3C17D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D51B47"/>
    <w:multiLevelType w:val="multilevel"/>
    <w:tmpl w:val="4B4E7622"/>
    <w:numStyleLink w:val="ZZNumbers"/>
  </w:abstractNum>
  <w:abstractNum w:abstractNumId="12" w15:restartNumberingAfterBreak="0">
    <w:nsid w:val="33C30D1D"/>
    <w:multiLevelType w:val="hybridMultilevel"/>
    <w:tmpl w:val="B992C7A6"/>
    <w:lvl w:ilvl="0" w:tplc="B6C8A5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947999"/>
    <w:multiLevelType w:val="hybridMultilevel"/>
    <w:tmpl w:val="7AFA3AB6"/>
    <w:lvl w:ilvl="0" w:tplc="0C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C4303A5"/>
    <w:multiLevelType w:val="multilevel"/>
    <w:tmpl w:val="4B4E7622"/>
    <w:styleLink w:val="ZZNumbers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pStyle w:val="DHHSnumberloweralpha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pStyle w:val="DHHSnumberloweralphaindent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pStyle w:val="DHHSnumberlowerroman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pStyle w:val="DHHSnumberlowerromanindent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5" w15:restartNumberingAfterBreak="0">
    <w:nsid w:val="3D2D30C4"/>
    <w:multiLevelType w:val="hybridMultilevel"/>
    <w:tmpl w:val="275678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C562B5"/>
    <w:multiLevelType w:val="hybridMultilevel"/>
    <w:tmpl w:val="2C400170"/>
    <w:lvl w:ilvl="0" w:tplc="0C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C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4CB61A9"/>
    <w:multiLevelType w:val="hybridMultilevel"/>
    <w:tmpl w:val="C066C090"/>
    <w:lvl w:ilvl="0" w:tplc="0C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C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5836648"/>
    <w:multiLevelType w:val="hybridMultilevel"/>
    <w:tmpl w:val="3640BEC8"/>
    <w:lvl w:ilvl="0" w:tplc="B5AC0C10">
      <w:start w:val="1"/>
      <w:numFmt w:val="lowerLetter"/>
      <w:lvlText w:val="%1)"/>
      <w:lvlJc w:val="left"/>
      <w:pPr>
        <w:ind w:left="51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30" w:hanging="360"/>
      </w:pPr>
    </w:lvl>
    <w:lvl w:ilvl="2" w:tplc="0C09001B" w:tentative="1">
      <w:start w:val="1"/>
      <w:numFmt w:val="lowerRoman"/>
      <w:lvlText w:val="%3."/>
      <w:lvlJc w:val="right"/>
      <w:pPr>
        <w:ind w:left="1950" w:hanging="180"/>
      </w:pPr>
    </w:lvl>
    <w:lvl w:ilvl="3" w:tplc="0C09000F" w:tentative="1">
      <w:start w:val="1"/>
      <w:numFmt w:val="decimal"/>
      <w:lvlText w:val="%4."/>
      <w:lvlJc w:val="left"/>
      <w:pPr>
        <w:ind w:left="2670" w:hanging="360"/>
      </w:pPr>
    </w:lvl>
    <w:lvl w:ilvl="4" w:tplc="0C090019" w:tentative="1">
      <w:start w:val="1"/>
      <w:numFmt w:val="lowerLetter"/>
      <w:lvlText w:val="%5."/>
      <w:lvlJc w:val="left"/>
      <w:pPr>
        <w:ind w:left="3390" w:hanging="360"/>
      </w:pPr>
    </w:lvl>
    <w:lvl w:ilvl="5" w:tplc="0C09001B" w:tentative="1">
      <w:start w:val="1"/>
      <w:numFmt w:val="lowerRoman"/>
      <w:lvlText w:val="%6."/>
      <w:lvlJc w:val="right"/>
      <w:pPr>
        <w:ind w:left="4110" w:hanging="180"/>
      </w:pPr>
    </w:lvl>
    <w:lvl w:ilvl="6" w:tplc="0C09000F" w:tentative="1">
      <w:start w:val="1"/>
      <w:numFmt w:val="decimal"/>
      <w:lvlText w:val="%7."/>
      <w:lvlJc w:val="left"/>
      <w:pPr>
        <w:ind w:left="4830" w:hanging="360"/>
      </w:pPr>
    </w:lvl>
    <w:lvl w:ilvl="7" w:tplc="0C090019" w:tentative="1">
      <w:start w:val="1"/>
      <w:numFmt w:val="lowerLetter"/>
      <w:lvlText w:val="%8."/>
      <w:lvlJc w:val="left"/>
      <w:pPr>
        <w:ind w:left="5550" w:hanging="360"/>
      </w:pPr>
    </w:lvl>
    <w:lvl w:ilvl="8" w:tplc="0C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9" w15:restartNumberingAfterBreak="0">
    <w:nsid w:val="4F437C06"/>
    <w:multiLevelType w:val="hybridMultilevel"/>
    <w:tmpl w:val="6D1422C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0004429"/>
    <w:multiLevelType w:val="hybridMultilevel"/>
    <w:tmpl w:val="077EE8C2"/>
    <w:lvl w:ilvl="0" w:tplc="B6C8A5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A33A74"/>
    <w:multiLevelType w:val="hybridMultilevel"/>
    <w:tmpl w:val="79B6E252"/>
    <w:lvl w:ilvl="0" w:tplc="E496CFB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A25F78"/>
    <w:multiLevelType w:val="hybridMultilevel"/>
    <w:tmpl w:val="C4E627D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BA1E5A"/>
    <w:multiLevelType w:val="multilevel"/>
    <w:tmpl w:val="82C2F15C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1lastline"/>
      <w:lvlText w:val="•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Arial" w:hAnsi="Arial" w:hint="default"/>
      </w:rPr>
    </w:lvl>
    <w:lvl w:ilvl="3">
      <w:start w:val="1"/>
      <w:numFmt w:val="bullet"/>
      <w:lvlRestart w:val="0"/>
      <w:pStyle w:val="DHHSbullet2lastline"/>
      <w:lvlText w:val="–"/>
      <w:lvlJc w:val="left"/>
      <w:pPr>
        <w:ind w:left="567" w:hanging="283"/>
      </w:pPr>
      <w:rPr>
        <w:rFonts w:ascii="Arial" w:hAnsi="Arial" w:hint="default"/>
      </w:rPr>
    </w:lvl>
    <w:lvl w:ilvl="4">
      <w:start w:val="1"/>
      <w:numFmt w:val="bullet"/>
      <w:lvlRestart w:val="0"/>
      <w:pStyle w:val="DHHSbulletindent"/>
      <w:lvlText w:val="•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pStyle w:val="DHHSbulletindentlastline"/>
      <w:lvlText w:val="•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pStyle w:val="DHHStable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5728699F"/>
    <w:multiLevelType w:val="hybridMultilevel"/>
    <w:tmpl w:val="F36E7BF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FBE56CD"/>
    <w:multiLevelType w:val="hybridMultilevel"/>
    <w:tmpl w:val="A3EE88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ED29E7"/>
    <w:multiLevelType w:val="hybridMultilevel"/>
    <w:tmpl w:val="557272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4F2C8C"/>
    <w:multiLevelType w:val="hybridMultilevel"/>
    <w:tmpl w:val="792893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D95277"/>
    <w:multiLevelType w:val="hybridMultilevel"/>
    <w:tmpl w:val="616CF09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A100EAF"/>
    <w:multiLevelType w:val="hybridMultilevel"/>
    <w:tmpl w:val="B80E7DB6"/>
    <w:lvl w:ilvl="0" w:tplc="3094E8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3D3AFC"/>
    <w:multiLevelType w:val="hybridMultilevel"/>
    <w:tmpl w:val="7F740EE6"/>
    <w:lvl w:ilvl="0" w:tplc="4B300028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1E3013"/>
    <w:multiLevelType w:val="hybridMultilevel"/>
    <w:tmpl w:val="601A33E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EC510E"/>
    <w:multiLevelType w:val="hybridMultilevel"/>
    <w:tmpl w:val="79B6E252"/>
    <w:lvl w:ilvl="0" w:tplc="E496CFB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3"/>
  </w:num>
  <w:num w:numId="3">
    <w:abstractNumId w:val="14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9"/>
  </w:num>
  <w:num w:numId="16">
    <w:abstractNumId w:val="17"/>
  </w:num>
  <w:num w:numId="17">
    <w:abstractNumId w:val="16"/>
  </w:num>
  <w:num w:numId="18">
    <w:abstractNumId w:val="13"/>
  </w:num>
  <w:num w:numId="19">
    <w:abstractNumId w:val="10"/>
  </w:num>
  <w:num w:numId="20">
    <w:abstractNumId w:val="5"/>
  </w:num>
  <w:num w:numId="21">
    <w:abstractNumId w:val="31"/>
  </w:num>
  <w:num w:numId="22">
    <w:abstractNumId w:val="27"/>
  </w:num>
  <w:num w:numId="23">
    <w:abstractNumId w:val="15"/>
  </w:num>
  <w:num w:numId="24">
    <w:abstractNumId w:val="26"/>
  </w:num>
  <w:num w:numId="25">
    <w:abstractNumId w:val="1"/>
  </w:num>
  <w:num w:numId="26">
    <w:abstractNumId w:val="18"/>
  </w:num>
  <w:num w:numId="27">
    <w:abstractNumId w:val="22"/>
  </w:num>
  <w:num w:numId="28">
    <w:abstractNumId w:val="3"/>
  </w:num>
  <w:num w:numId="29">
    <w:abstractNumId w:val="7"/>
  </w:num>
  <w:num w:numId="30">
    <w:abstractNumId w:val="8"/>
  </w:num>
  <w:num w:numId="31">
    <w:abstractNumId w:val="0"/>
  </w:num>
  <w:num w:numId="32">
    <w:abstractNumId w:val="32"/>
  </w:num>
  <w:num w:numId="33">
    <w:abstractNumId w:val="21"/>
  </w:num>
  <w:num w:numId="34">
    <w:abstractNumId w:val="9"/>
  </w:num>
  <w:num w:numId="35">
    <w:abstractNumId w:val="12"/>
  </w:num>
  <w:num w:numId="36">
    <w:abstractNumId w:val="20"/>
  </w:num>
  <w:num w:numId="37">
    <w:abstractNumId w:val="24"/>
  </w:num>
  <w:num w:numId="38">
    <w:abstractNumId w:val="2"/>
  </w:num>
  <w:num w:numId="39">
    <w:abstractNumId w:val="28"/>
  </w:num>
  <w:num w:numId="40">
    <w:abstractNumId w:val="6"/>
  </w:num>
  <w:num w:numId="41">
    <w:abstractNumId w:val="4"/>
  </w:num>
  <w:num w:numId="42">
    <w:abstractNumId w:val="19"/>
  </w:num>
  <w:num w:numId="43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F7C"/>
    <w:rsid w:val="000023B8"/>
    <w:rsid w:val="0000276C"/>
    <w:rsid w:val="00002990"/>
    <w:rsid w:val="000048AC"/>
    <w:rsid w:val="00007311"/>
    <w:rsid w:val="00014FC4"/>
    <w:rsid w:val="0002055E"/>
    <w:rsid w:val="00020AAB"/>
    <w:rsid w:val="000223A4"/>
    <w:rsid w:val="000227C4"/>
    <w:rsid w:val="00022E60"/>
    <w:rsid w:val="00026C19"/>
    <w:rsid w:val="00026D39"/>
    <w:rsid w:val="000306E6"/>
    <w:rsid w:val="00031263"/>
    <w:rsid w:val="0003692C"/>
    <w:rsid w:val="0003753B"/>
    <w:rsid w:val="000414FA"/>
    <w:rsid w:val="00041D0E"/>
    <w:rsid w:val="0004410B"/>
    <w:rsid w:val="000456F1"/>
    <w:rsid w:val="00046940"/>
    <w:rsid w:val="00046FE1"/>
    <w:rsid w:val="00050400"/>
    <w:rsid w:val="00050537"/>
    <w:rsid w:val="000517F4"/>
    <w:rsid w:val="000521D2"/>
    <w:rsid w:val="000600CE"/>
    <w:rsid w:val="00060462"/>
    <w:rsid w:val="00060E93"/>
    <w:rsid w:val="00063C23"/>
    <w:rsid w:val="00064936"/>
    <w:rsid w:val="00071386"/>
    <w:rsid w:val="0007203E"/>
    <w:rsid w:val="000734F8"/>
    <w:rsid w:val="000736B8"/>
    <w:rsid w:val="00074722"/>
    <w:rsid w:val="000752EB"/>
    <w:rsid w:val="0007757F"/>
    <w:rsid w:val="000817CB"/>
    <w:rsid w:val="00081B2D"/>
    <w:rsid w:val="000873EF"/>
    <w:rsid w:val="000921F7"/>
    <w:rsid w:val="000A0A81"/>
    <w:rsid w:val="000A0AD5"/>
    <w:rsid w:val="000A1056"/>
    <w:rsid w:val="000A3E2F"/>
    <w:rsid w:val="000A72CA"/>
    <w:rsid w:val="000B3792"/>
    <w:rsid w:val="000B5455"/>
    <w:rsid w:val="000B5462"/>
    <w:rsid w:val="000B6C2C"/>
    <w:rsid w:val="000C1FA0"/>
    <w:rsid w:val="000C6242"/>
    <w:rsid w:val="000C68DB"/>
    <w:rsid w:val="000C713E"/>
    <w:rsid w:val="000D2C32"/>
    <w:rsid w:val="000D3674"/>
    <w:rsid w:val="000D7A7E"/>
    <w:rsid w:val="000E0B80"/>
    <w:rsid w:val="000E4039"/>
    <w:rsid w:val="000E5999"/>
    <w:rsid w:val="000E6DBE"/>
    <w:rsid w:val="000E6F72"/>
    <w:rsid w:val="000F0478"/>
    <w:rsid w:val="000F0A50"/>
    <w:rsid w:val="000F52DE"/>
    <w:rsid w:val="0010369E"/>
    <w:rsid w:val="00103D5E"/>
    <w:rsid w:val="00104EA7"/>
    <w:rsid w:val="00105FAD"/>
    <w:rsid w:val="0011155B"/>
    <w:rsid w:val="00111A6A"/>
    <w:rsid w:val="00114809"/>
    <w:rsid w:val="00121BF1"/>
    <w:rsid w:val="00123458"/>
    <w:rsid w:val="00125329"/>
    <w:rsid w:val="00127A8B"/>
    <w:rsid w:val="00132A54"/>
    <w:rsid w:val="00134BE5"/>
    <w:rsid w:val="0014072B"/>
    <w:rsid w:val="001412D1"/>
    <w:rsid w:val="0014145E"/>
    <w:rsid w:val="001421DC"/>
    <w:rsid w:val="001423E3"/>
    <w:rsid w:val="0014457C"/>
    <w:rsid w:val="001475EA"/>
    <w:rsid w:val="001504F5"/>
    <w:rsid w:val="001517BD"/>
    <w:rsid w:val="00152EC3"/>
    <w:rsid w:val="0015317B"/>
    <w:rsid w:val="00155916"/>
    <w:rsid w:val="00167818"/>
    <w:rsid w:val="001708E1"/>
    <w:rsid w:val="0017248D"/>
    <w:rsid w:val="001726FE"/>
    <w:rsid w:val="001735CA"/>
    <w:rsid w:val="00173626"/>
    <w:rsid w:val="0017614A"/>
    <w:rsid w:val="00177E71"/>
    <w:rsid w:val="0018165A"/>
    <w:rsid w:val="001817CD"/>
    <w:rsid w:val="001819E6"/>
    <w:rsid w:val="001819FB"/>
    <w:rsid w:val="0018235E"/>
    <w:rsid w:val="00186D91"/>
    <w:rsid w:val="0018768C"/>
    <w:rsid w:val="001877AC"/>
    <w:rsid w:val="00187C7E"/>
    <w:rsid w:val="00192957"/>
    <w:rsid w:val="00192BA0"/>
    <w:rsid w:val="0019486F"/>
    <w:rsid w:val="00197303"/>
    <w:rsid w:val="001A17EA"/>
    <w:rsid w:val="001A1D17"/>
    <w:rsid w:val="001A22AA"/>
    <w:rsid w:val="001A262E"/>
    <w:rsid w:val="001A7A18"/>
    <w:rsid w:val="001B1565"/>
    <w:rsid w:val="001B166D"/>
    <w:rsid w:val="001B261C"/>
    <w:rsid w:val="001B28B5"/>
    <w:rsid w:val="001B2975"/>
    <w:rsid w:val="001B3E89"/>
    <w:rsid w:val="001B542A"/>
    <w:rsid w:val="001C122D"/>
    <w:rsid w:val="001C1E32"/>
    <w:rsid w:val="001C306E"/>
    <w:rsid w:val="001C47C0"/>
    <w:rsid w:val="001D0454"/>
    <w:rsid w:val="001D1EF9"/>
    <w:rsid w:val="001D2532"/>
    <w:rsid w:val="001D2A82"/>
    <w:rsid w:val="001D569B"/>
    <w:rsid w:val="001D7632"/>
    <w:rsid w:val="001E0EA3"/>
    <w:rsid w:val="001E14E6"/>
    <w:rsid w:val="001E4995"/>
    <w:rsid w:val="001E549F"/>
    <w:rsid w:val="001E7A42"/>
    <w:rsid w:val="001F09DC"/>
    <w:rsid w:val="001F2F78"/>
    <w:rsid w:val="001F340B"/>
    <w:rsid w:val="001F43E6"/>
    <w:rsid w:val="002033B5"/>
    <w:rsid w:val="002075D6"/>
    <w:rsid w:val="00213772"/>
    <w:rsid w:val="00220749"/>
    <w:rsid w:val="00220C54"/>
    <w:rsid w:val="0022422C"/>
    <w:rsid w:val="0022554D"/>
    <w:rsid w:val="0022724E"/>
    <w:rsid w:val="00227958"/>
    <w:rsid w:val="00230666"/>
    <w:rsid w:val="00231153"/>
    <w:rsid w:val="0023252E"/>
    <w:rsid w:val="0024040D"/>
    <w:rsid w:val="00241C2A"/>
    <w:rsid w:val="00241C31"/>
    <w:rsid w:val="00243DDB"/>
    <w:rsid w:val="002454CD"/>
    <w:rsid w:val="00256489"/>
    <w:rsid w:val="00264A03"/>
    <w:rsid w:val="002679D5"/>
    <w:rsid w:val="002714FD"/>
    <w:rsid w:val="002724DE"/>
    <w:rsid w:val="002727BF"/>
    <w:rsid w:val="00275F94"/>
    <w:rsid w:val="00281B9C"/>
    <w:rsid w:val="00282A5B"/>
    <w:rsid w:val="00284C9B"/>
    <w:rsid w:val="00287DC5"/>
    <w:rsid w:val="00290104"/>
    <w:rsid w:val="002A141B"/>
    <w:rsid w:val="002A26B6"/>
    <w:rsid w:val="002A28E0"/>
    <w:rsid w:val="002A6A4E"/>
    <w:rsid w:val="002A7478"/>
    <w:rsid w:val="002B4721"/>
    <w:rsid w:val="002B5A85"/>
    <w:rsid w:val="002B63A7"/>
    <w:rsid w:val="002C501D"/>
    <w:rsid w:val="002C5543"/>
    <w:rsid w:val="002D0D3B"/>
    <w:rsid w:val="002D0F7F"/>
    <w:rsid w:val="002D68E5"/>
    <w:rsid w:val="002D6CF0"/>
    <w:rsid w:val="002D7AF9"/>
    <w:rsid w:val="002E0198"/>
    <w:rsid w:val="002E1CD2"/>
    <w:rsid w:val="002E1D7C"/>
    <w:rsid w:val="002E30B7"/>
    <w:rsid w:val="002E405A"/>
    <w:rsid w:val="002F0A77"/>
    <w:rsid w:val="002F2693"/>
    <w:rsid w:val="002F28FF"/>
    <w:rsid w:val="002F449B"/>
    <w:rsid w:val="002F4D86"/>
    <w:rsid w:val="002F5D69"/>
    <w:rsid w:val="002F7C77"/>
    <w:rsid w:val="00300CB3"/>
    <w:rsid w:val="003028FA"/>
    <w:rsid w:val="0030394B"/>
    <w:rsid w:val="0030495E"/>
    <w:rsid w:val="003072C6"/>
    <w:rsid w:val="00310D8E"/>
    <w:rsid w:val="0031315C"/>
    <w:rsid w:val="00315BBD"/>
    <w:rsid w:val="0031753A"/>
    <w:rsid w:val="00320293"/>
    <w:rsid w:val="00322CC2"/>
    <w:rsid w:val="003235C1"/>
    <w:rsid w:val="003271DC"/>
    <w:rsid w:val="003326E3"/>
    <w:rsid w:val="00334B54"/>
    <w:rsid w:val="00335153"/>
    <w:rsid w:val="0033739E"/>
    <w:rsid w:val="00342515"/>
    <w:rsid w:val="00343733"/>
    <w:rsid w:val="00345E4B"/>
    <w:rsid w:val="003474BC"/>
    <w:rsid w:val="00347507"/>
    <w:rsid w:val="0035402D"/>
    <w:rsid w:val="00355886"/>
    <w:rsid w:val="00356814"/>
    <w:rsid w:val="00361FC7"/>
    <w:rsid w:val="00362CAF"/>
    <w:rsid w:val="00367226"/>
    <w:rsid w:val="0037715F"/>
    <w:rsid w:val="0038019F"/>
    <w:rsid w:val="00382071"/>
    <w:rsid w:val="0038618C"/>
    <w:rsid w:val="00386A08"/>
    <w:rsid w:val="00387D84"/>
    <w:rsid w:val="003961F2"/>
    <w:rsid w:val="003A0B80"/>
    <w:rsid w:val="003A2F25"/>
    <w:rsid w:val="003A33B8"/>
    <w:rsid w:val="003A355B"/>
    <w:rsid w:val="003B0553"/>
    <w:rsid w:val="003B2807"/>
    <w:rsid w:val="003B6DD4"/>
    <w:rsid w:val="003C1CBC"/>
    <w:rsid w:val="003C20ED"/>
    <w:rsid w:val="003C68F2"/>
    <w:rsid w:val="003C6FFD"/>
    <w:rsid w:val="003D151A"/>
    <w:rsid w:val="003D2226"/>
    <w:rsid w:val="003D2CEB"/>
    <w:rsid w:val="003D5CFB"/>
    <w:rsid w:val="003D7ED7"/>
    <w:rsid w:val="003E1D1D"/>
    <w:rsid w:val="003E2636"/>
    <w:rsid w:val="003E2E12"/>
    <w:rsid w:val="003F0ABF"/>
    <w:rsid w:val="003F1DB1"/>
    <w:rsid w:val="003F3869"/>
    <w:rsid w:val="003F39CE"/>
    <w:rsid w:val="003F5099"/>
    <w:rsid w:val="00401108"/>
    <w:rsid w:val="00402927"/>
    <w:rsid w:val="00403C7E"/>
    <w:rsid w:val="00404177"/>
    <w:rsid w:val="00407993"/>
    <w:rsid w:val="00411833"/>
    <w:rsid w:val="00411F6D"/>
    <w:rsid w:val="004120D6"/>
    <w:rsid w:val="00412F64"/>
    <w:rsid w:val="00414A41"/>
    <w:rsid w:val="00415828"/>
    <w:rsid w:val="00417BEB"/>
    <w:rsid w:val="00421308"/>
    <w:rsid w:val="0043181C"/>
    <w:rsid w:val="004324FF"/>
    <w:rsid w:val="00432797"/>
    <w:rsid w:val="00432A55"/>
    <w:rsid w:val="00434A67"/>
    <w:rsid w:val="0043776B"/>
    <w:rsid w:val="0044260A"/>
    <w:rsid w:val="00444D82"/>
    <w:rsid w:val="004546D1"/>
    <w:rsid w:val="004564C6"/>
    <w:rsid w:val="004610CC"/>
    <w:rsid w:val="004635D0"/>
    <w:rsid w:val="00463DCC"/>
    <w:rsid w:val="00465464"/>
    <w:rsid w:val="00465E87"/>
    <w:rsid w:val="00476BA6"/>
    <w:rsid w:val="0047786A"/>
    <w:rsid w:val="00477A65"/>
    <w:rsid w:val="00480945"/>
    <w:rsid w:val="00481A3F"/>
    <w:rsid w:val="00482DB3"/>
    <w:rsid w:val="00483316"/>
    <w:rsid w:val="0048379E"/>
    <w:rsid w:val="004939FA"/>
    <w:rsid w:val="0049625F"/>
    <w:rsid w:val="00496947"/>
    <w:rsid w:val="004A0236"/>
    <w:rsid w:val="004A164F"/>
    <w:rsid w:val="004A2458"/>
    <w:rsid w:val="004A369A"/>
    <w:rsid w:val="004A3B3E"/>
    <w:rsid w:val="004A5010"/>
    <w:rsid w:val="004B31B2"/>
    <w:rsid w:val="004B7B6E"/>
    <w:rsid w:val="004C4124"/>
    <w:rsid w:val="004C5777"/>
    <w:rsid w:val="004D0173"/>
    <w:rsid w:val="004D1056"/>
    <w:rsid w:val="004D1268"/>
    <w:rsid w:val="004D1322"/>
    <w:rsid w:val="004D14F2"/>
    <w:rsid w:val="004D2C1F"/>
    <w:rsid w:val="004D3970"/>
    <w:rsid w:val="004D5CF3"/>
    <w:rsid w:val="004D653A"/>
    <w:rsid w:val="004D7980"/>
    <w:rsid w:val="004D7BF1"/>
    <w:rsid w:val="004E1DB4"/>
    <w:rsid w:val="004E1EDE"/>
    <w:rsid w:val="004E21E2"/>
    <w:rsid w:val="004E293F"/>
    <w:rsid w:val="004E380D"/>
    <w:rsid w:val="004E743B"/>
    <w:rsid w:val="004E7922"/>
    <w:rsid w:val="004F0DFC"/>
    <w:rsid w:val="004F122D"/>
    <w:rsid w:val="004F13D4"/>
    <w:rsid w:val="004F3441"/>
    <w:rsid w:val="004F37C0"/>
    <w:rsid w:val="004F41B2"/>
    <w:rsid w:val="004F4AFC"/>
    <w:rsid w:val="004F52A5"/>
    <w:rsid w:val="004F7F08"/>
    <w:rsid w:val="00500C8C"/>
    <w:rsid w:val="00501375"/>
    <w:rsid w:val="00501D3B"/>
    <w:rsid w:val="005022C9"/>
    <w:rsid w:val="0050374F"/>
    <w:rsid w:val="0050779D"/>
    <w:rsid w:val="005078EE"/>
    <w:rsid w:val="005139EA"/>
    <w:rsid w:val="00515DFB"/>
    <w:rsid w:val="00520BBB"/>
    <w:rsid w:val="00524E24"/>
    <w:rsid w:val="00525456"/>
    <w:rsid w:val="00526029"/>
    <w:rsid w:val="00527B3D"/>
    <w:rsid w:val="00532236"/>
    <w:rsid w:val="00532C2F"/>
    <w:rsid w:val="00533D0F"/>
    <w:rsid w:val="00534CE9"/>
    <w:rsid w:val="0054114D"/>
    <w:rsid w:val="00541DFE"/>
    <w:rsid w:val="00543E6C"/>
    <w:rsid w:val="00543F79"/>
    <w:rsid w:val="00544184"/>
    <w:rsid w:val="00545B6F"/>
    <w:rsid w:val="00545C07"/>
    <w:rsid w:val="0055367E"/>
    <w:rsid w:val="00553ECE"/>
    <w:rsid w:val="005552FD"/>
    <w:rsid w:val="00557C32"/>
    <w:rsid w:val="005600E5"/>
    <w:rsid w:val="005613A0"/>
    <w:rsid w:val="00562D8D"/>
    <w:rsid w:val="00564C00"/>
    <w:rsid w:val="00564E8F"/>
    <w:rsid w:val="00567335"/>
    <w:rsid w:val="005728A4"/>
    <w:rsid w:val="00573776"/>
    <w:rsid w:val="005763FC"/>
    <w:rsid w:val="00576EB4"/>
    <w:rsid w:val="005825DB"/>
    <w:rsid w:val="00582768"/>
    <w:rsid w:val="005830F8"/>
    <w:rsid w:val="00583461"/>
    <w:rsid w:val="005856A4"/>
    <w:rsid w:val="00585CBC"/>
    <w:rsid w:val="00586E91"/>
    <w:rsid w:val="00590730"/>
    <w:rsid w:val="00590BEF"/>
    <w:rsid w:val="0059183E"/>
    <w:rsid w:val="00592EF9"/>
    <w:rsid w:val="0059524C"/>
    <w:rsid w:val="00595C7A"/>
    <w:rsid w:val="00595EBB"/>
    <w:rsid w:val="00597539"/>
    <w:rsid w:val="005A3051"/>
    <w:rsid w:val="005A41ED"/>
    <w:rsid w:val="005A53FE"/>
    <w:rsid w:val="005B1037"/>
    <w:rsid w:val="005B2B1E"/>
    <w:rsid w:val="005B47EF"/>
    <w:rsid w:val="005B608C"/>
    <w:rsid w:val="005B71B9"/>
    <w:rsid w:val="005B7954"/>
    <w:rsid w:val="005B7D22"/>
    <w:rsid w:val="005C029E"/>
    <w:rsid w:val="005C46B9"/>
    <w:rsid w:val="005D5BE7"/>
    <w:rsid w:val="005D7738"/>
    <w:rsid w:val="005E085D"/>
    <w:rsid w:val="005E0F2E"/>
    <w:rsid w:val="005E2FA6"/>
    <w:rsid w:val="005E34DF"/>
    <w:rsid w:val="005E3FA7"/>
    <w:rsid w:val="005E5AA2"/>
    <w:rsid w:val="005E7963"/>
    <w:rsid w:val="005F0776"/>
    <w:rsid w:val="005F218C"/>
    <w:rsid w:val="005F4523"/>
    <w:rsid w:val="005F52D6"/>
    <w:rsid w:val="005F6CFD"/>
    <w:rsid w:val="00601D4D"/>
    <w:rsid w:val="006021B4"/>
    <w:rsid w:val="006024BF"/>
    <w:rsid w:val="00605B5B"/>
    <w:rsid w:val="006062D8"/>
    <w:rsid w:val="00606827"/>
    <w:rsid w:val="00614E8E"/>
    <w:rsid w:val="00617D26"/>
    <w:rsid w:val="00617F0E"/>
    <w:rsid w:val="00620062"/>
    <w:rsid w:val="00620262"/>
    <w:rsid w:val="0062052F"/>
    <w:rsid w:val="00621376"/>
    <w:rsid w:val="00621B4C"/>
    <w:rsid w:val="00623BCD"/>
    <w:rsid w:val="00625B96"/>
    <w:rsid w:val="00626110"/>
    <w:rsid w:val="00626563"/>
    <w:rsid w:val="0062767B"/>
    <w:rsid w:val="00627C52"/>
    <w:rsid w:val="00630937"/>
    <w:rsid w:val="00631607"/>
    <w:rsid w:val="0063252F"/>
    <w:rsid w:val="006379CE"/>
    <w:rsid w:val="00642BD5"/>
    <w:rsid w:val="00643863"/>
    <w:rsid w:val="00644113"/>
    <w:rsid w:val="00653B84"/>
    <w:rsid w:val="00653E0D"/>
    <w:rsid w:val="00662900"/>
    <w:rsid w:val="00664323"/>
    <w:rsid w:val="0067433F"/>
    <w:rsid w:val="00677FC1"/>
    <w:rsid w:val="006837FA"/>
    <w:rsid w:val="00684257"/>
    <w:rsid w:val="006845B0"/>
    <w:rsid w:val="006865C8"/>
    <w:rsid w:val="00686B48"/>
    <w:rsid w:val="00687038"/>
    <w:rsid w:val="0068714E"/>
    <w:rsid w:val="0068722C"/>
    <w:rsid w:val="006929F7"/>
    <w:rsid w:val="0069374A"/>
    <w:rsid w:val="00694AB8"/>
    <w:rsid w:val="00695EF7"/>
    <w:rsid w:val="0069699D"/>
    <w:rsid w:val="006976BD"/>
    <w:rsid w:val="006A123C"/>
    <w:rsid w:val="006A332F"/>
    <w:rsid w:val="006A5700"/>
    <w:rsid w:val="006A6B02"/>
    <w:rsid w:val="006B1C85"/>
    <w:rsid w:val="006B2C51"/>
    <w:rsid w:val="006B3678"/>
    <w:rsid w:val="006B6361"/>
    <w:rsid w:val="006C09E2"/>
    <w:rsid w:val="006C156E"/>
    <w:rsid w:val="006C23C1"/>
    <w:rsid w:val="006C69F7"/>
    <w:rsid w:val="006D360C"/>
    <w:rsid w:val="006D3880"/>
    <w:rsid w:val="006D41B6"/>
    <w:rsid w:val="006D59B6"/>
    <w:rsid w:val="006D5AC9"/>
    <w:rsid w:val="006D66ED"/>
    <w:rsid w:val="006E12B3"/>
    <w:rsid w:val="006E786B"/>
    <w:rsid w:val="006F0D86"/>
    <w:rsid w:val="006F111A"/>
    <w:rsid w:val="006F4497"/>
    <w:rsid w:val="007002B1"/>
    <w:rsid w:val="00702077"/>
    <w:rsid w:val="00704EB7"/>
    <w:rsid w:val="00705742"/>
    <w:rsid w:val="00707C25"/>
    <w:rsid w:val="007104FE"/>
    <w:rsid w:val="007121A2"/>
    <w:rsid w:val="00713981"/>
    <w:rsid w:val="00715CB7"/>
    <w:rsid w:val="007176D6"/>
    <w:rsid w:val="00720442"/>
    <w:rsid w:val="0072169F"/>
    <w:rsid w:val="007217DC"/>
    <w:rsid w:val="00727D54"/>
    <w:rsid w:val="00732C91"/>
    <w:rsid w:val="007344C5"/>
    <w:rsid w:val="00734959"/>
    <w:rsid w:val="00735137"/>
    <w:rsid w:val="0073520D"/>
    <w:rsid w:val="00735449"/>
    <w:rsid w:val="00736CB1"/>
    <w:rsid w:val="00740516"/>
    <w:rsid w:val="007423DF"/>
    <w:rsid w:val="0074660B"/>
    <w:rsid w:val="00746C58"/>
    <w:rsid w:val="007504A7"/>
    <w:rsid w:val="00751CF7"/>
    <w:rsid w:val="0075233D"/>
    <w:rsid w:val="00755084"/>
    <w:rsid w:val="00766E21"/>
    <w:rsid w:val="007773FD"/>
    <w:rsid w:val="00780226"/>
    <w:rsid w:val="00781AB4"/>
    <w:rsid w:val="0078241B"/>
    <w:rsid w:val="0078742B"/>
    <w:rsid w:val="007877AC"/>
    <w:rsid w:val="0079101F"/>
    <w:rsid w:val="007910AA"/>
    <w:rsid w:val="007923B7"/>
    <w:rsid w:val="00792616"/>
    <w:rsid w:val="007926BB"/>
    <w:rsid w:val="0079344C"/>
    <w:rsid w:val="00793F7D"/>
    <w:rsid w:val="00794BF4"/>
    <w:rsid w:val="007A0283"/>
    <w:rsid w:val="007A7972"/>
    <w:rsid w:val="007A7D45"/>
    <w:rsid w:val="007B470A"/>
    <w:rsid w:val="007C02C7"/>
    <w:rsid w:val="007C21EE"/>
    <w:rsid w:val="007C7A46"/>
    <w:rsid w:val="007D09E4"/>
    <w:rsid w:val="007D3A2E"/>
    <w:rsid w:val="007D6652"/>
    <w:rsid w:val="007D7100"/>
    <w:rsid w:val="007E2528"/>
    <w:rsid w:val="007E2686"/>
    <w:rsid w:val="007E2D5E"/>
    <w:rsid w:val="007E343D"/>
    <w:rsid w:val="007F2707"/>
    <w:rsid w:val="007F3889"/>
    <w:rsid w:val="007F4383"/>
    <w:rsid w:val="007F73DE"/>
    <w:rsid w:val="00801601"/>
    <w:rsid w:val="00810991"/>
    <w:rsid w:val="00812EB4"/>
    <w:rsid w:val="0081409E"/>
    <w:rsid w:val="008142DA"/>
    <w:rsid w:val="00814A9B"/>
    <w:rsid w:val="00814F66"/>
    <w:rsid w:val="00817C9E"/>
    <w:rsid w:val="008205AF"/>
    <w:rsid w:val="00821606"/>
    <w:rsid w:val="008225E5"/>
    <w:rsid w:val="00831053"/>
    <w:rsid w:val="008314D2"/>
    <w:rsid w:val="0083254D"/>
    <w:rsid w:val="00836249"/>
    <w:rsid w:val="00836F00"/>
    <w:rsid w:val="0083716D"/>
    <w:rsid w:val="00841E1B"/>
    <w:rsid w:val="0084330C"/>
    <w:rsid w:val="00846192"/>
    <w:rsid w:val="00850806"/>
    <w:rsid w:val="00856226"/>
    <w:rsid w:val="00856A1B"/>
    <w:rsid w:val="00860CAD"/>
    <w:rsid w:val="008621C3"/>
    <w:rsid w:val="00865486"/>
    <w:rsid w:val="008735BA"/>
    <w:rsid w:val="008753B6"/>
    <w:rsid w:val="00875CBF"/>
    <w:rsid w:val="00876275"/>
    <w:rsid w:val="00876689"/>
    <w:rsid w:val="00882B99"/>
    <w:rsid w:val="00884F25"/>
    <w:rsid w:val="008853D8"/>
    <w:rsid w:val="00886121"/>
    <w:rsid w:val="0088703F"/>
    <w:rsid w:val="00887272"/>
    <w:rsid w:val="008879BC"/>
    <w:rsid w:val="00892860"/>
    <w:rsid w:val="0089630E"/>
    <w:rsid w:val="008966B7"/>
    <w:rsid w:val="008A295B"/>
    <w:rsid w:val="008A6604"/>
    <w:rsid w:val="008A7789"/>
    <w:rsid w:val="008B3296"/>
    <w:rsid w:val="008B5482"/>
    <w:rsid w:val="008C08BA"/>
    <w:rsid w:val="008C0F16"/>
    <w:rsid w:val="008C11F4"/>
    <w:rsid w:val="008C2BEC"/>
    <w:rsid w:val="008C3044"/>
    <w:rsid w:val="008C38B8"/>
    <w:rsid w:val="008C6523"/>
    <w:rsid w:val="008C6D0E"/>
    <w:rsid w:val="008D09D2"/>
    <w:rsid w:val="008D3337"/>
    <w:rsid w:val="008D39C5"/>
    <w:rsid w:val="008E1D89"/>
    <w:rsid w:val="008E23A7"/>
    <w:rsid w:val="008E3741"/>
    <w:rsid w:val="008E3E3E"/>
    <w:rsid w:val="008E63BA"/>
    <w:rsid w:val="008F4E74"/>
    <w:rsid w:val="008F517F"/>
    <w:rsid w:val="008F5F87"/>
    <w:rsid w:val="00900A34"/>
    <w:rsid w:val="00905717"/>
    <w:rsid w:val="00907073"/>
    <w:rsid w:val="009078AF"/>
    <w:rsid w:val="009129EB"/>
    <w:rsid w:val="00913406"/>
    <w:rsid w:val="00914930"/>
    <w:rsid w:val="00917E4C"/>
    <w:rsid w:val="009208F5"/>
    <w:rsid w:val="00924E87"/>
    <w:rsid w:val="00927D51"/>
    <w:rsid w:val="00932272"/>
    <w:rsid w:val="00932862"/>
    <w:rsid w:val="00935D60"/>
    <w:rsid w:val="00943618"/>
    <w:rsid w:val="009446B1"/>
    <w:rsid w:val="009447BB"/>
    <w:rsid w:val="00944C48"/>
    <w:rsid w:val="00946335"/>
    <w:rsid w:val="0095061E"/>
    <w:rsid w:val="009513C4"/>
    <w:rsid w:val="00954785"/>
    <w:rsid w:val="009547F0"/>
    <w:rsid w:val="00955E55"/>
    <w:rsid w:val="009568EE"/>
    <w:rsid w:val="00961BF0"/>
    <w:rsid w:val="00962200"/>
    <w:rsid w:val="00963613"/>
    <w:rsid w:val="00965136"/>
    <w:rsid w:val="00966F54"/>
    <w:rsid w:val="00971C9A"/>
    <w:rsid w:val="00975E61"/>
    <w:rsid w:val="00976E31"/>
    <w:rsid w:val="00977C63"/>
    <w:rsid w:val="00980087"/>
    <w:rsid w:val="00980C0B"/>
    <w:rsid w:val="00983D9C"/>
    <w:rsid w:val="00984006"/>
    <w:rsid w:val="0098524F"/>
    <w:rsid w:val="00987ABE"/>
    <w:rsid w:val="009906C7"/>
    <w:rsid w:val="009963CD"/>
    <w:rsid w:val="009B10A2"/>
    <w:rsid w:val="009B266D"/>
    <w:rsid w:val="009B285E"/>
    <w:rsid w:val="009B5CBF"/>
    <w:rsid w:val="009B60C8"/>
    <w:rsid w:val="009B6DD2"/>
    <w:rsid w:val="009B70FA"/>
    <w:rsid w:val="009C184A"/>
    <w:rsid w:val="009C2CA5"/>
    <w:rsid w:val="009C40BE"/>
    <w:rsid w:val="009C74A5"/>
    <w:rsid w:val="009D053E"/>
    <w:rsid w:val="009D3E45"/>
    <w:rsid w:val="009D4006"/>
    <w:rsid w:val="009D7EFB"/>
    <w:rsid w:val="009E2AB5"/>
    <w:rsid w:val="009E6F76"/>
    <w:rsid w:val="009F15CC"/>
    <w:rsid w:val="009F1FDA"/>
    <w:rsid w:val="009F2F7C"/>
    <w:rsid w:val="009F351F"/>
    <w:rsid w:val="009F3F89"/>
    <w:rsid w:val="009F480E"/>
    <w:rsid w:val="009F7CA8"/>
    <w:rsid w:val="00A01F0A"/>
    <w:rsid w:val="00A022A2"/>
    <w:rsid w:val="00A02D15"/>
    <w:rsid w:val="00A04A1B"/>
    <w:rsid w:val="00A11395"/>
    <w:rsid w:val="00A11403"/>
    <w:rsid w:val="00A119DE"/>
    <w:rsid w:val="00A11B6A"/>
    <w:rsid w:val="00A165BC"/>
    <w:rsid w:val="00A16E4D"/>
    <w:rsid w:val="00A22F70"/>
    <w:rsid w:val="00A248C7"/>
    <w:rsid w:val="00A26B0D"/>
    <w:rsid w:val="00A26FD7"/>
    <w:rsid w:val="00A30E0A"/>
    <w:rsid w:val="00A31AA5"/>
    <w:rsid w:val="00A3735A"/>
    <w:rsid w:val="00A40C6F"/>
    <w:rsid w:val="00A41FAD"/>
    <w:rsid w:val="00A42F1B"/>
    <w:rsid w:val="00A52566"/>
    <w:rsid w:val="00A52F94"/>
    <w:rsid w:val="00A546BC"/>
    <w:rsid w:val="00A55989"/>
    <w:rsid w:val="00A5694A"/>
    <w:rsid w:val="00A601F7"/>
    <w:rsid w:val="00A63DA4"/>
    <w:rsid w:val="00A67107"/>
    <w:rsid w:val="00A70B94"/>
    <w:rsid w:val="00A7389B"/>
    <w:rsid w:val="00A75CD5"/>
    <w:rsid w:val="00A83DF3"/>
    <w:rsid w:val="00A8518C"/>
    <w:rsid w:val="00A85915"/>
    <w:rsid w:val="00A93544"/>
    <w:rsid w:val="00A93F2E"/>
    <w:rsid w:val="00A952AB"/>
    <w:rsid w:val="00A9783D"/>
    <w:rsid w:val="00AA1126"/>
    <w:rsid w:val="00AA45E6"/>
    <w:rsid w:val="00AA5516"/>
    <w:rsid w:val="00AA5A37"/>
    <w:rsid w:val="00AA639C"/>
    <w:rsid w:val="00AB103E"/>
    <w:rsid w:val="00AB38B7"/>
    <w:rsid w:val="00AB489C"/>
    <w:rsid w:val="00AB50C1"/>
    <w:rsid w:val="00AB570D"/>
    <w:rsid w:val="00AB60F2"/>
    <w:rsid w:val="00AB6936"/>
    <w:rsid w:val="00AB7AC1"/>
    <w:rsid w:val="00AB7E6B"/>
    <w:rsid w:val="00AC0C3B"/>
    <w:rsid w:val="00AC2D63"/>
    <w:rsid w:val="00AD03D8"/>
    <w:rsid w:val="00AD0711"/>
    <w:rsid w:val="00AD0FA6"/>
    <w:rsid w:val="00AD3325"/>
    <w:rsid w:val="00AD4C69"/>
    <w:rsid w:val="00AD5263"/>
    <w:rsid w:val="00AD704E"/>
    <w:rsid w:val="00AE5FE0"/>
    <w:rsid w:val="00AE60B7"/>
    <w:rsid w:val="00AF29BA"/>
    <w:rsid w:val="00AF2AB7"/>
    <w:rsid w:val="00AF2B1C"/>
    <w:rsid w:val="00AF2DBA"/>
    <w:rsid w:val="00AF46F4"/>
    <w:rsid w:val="00AF4D3F"/>
    <w:rsid w:val="00B01239"/>
    <w:rsid w:val="00B0300B"/>
    <w:rsid w:val="00B03AF4"/>
    <w:rsid w:val="00B0489C"/>
    <w:rsid w:val="00B05457"/>
    <w:rsid w:val="00B10127"/>
    <w:rsid w:val="00B11AB7"/>
    <w:rsid w:val="00B128A0"/>
    <w:rsid w:val="00B15A53"/>
    <w:rsid w:val="00B20240"/>
    <w:rsid w:val="00B23281"/>
    <w:rsid w:val="00B27571"/>
    <w:rsid w:val="00B3099C"/>
    <w:rsid w:val="00B32D80"/>
    <w:rsid w:val="00B373AC"/>
    <w:rsid w:val="00B4164B"/>
    <w:rsid w:val="00B43FAC"/>
    <w:rsid w:val="00B46AEB"/>
    <w:rsid w:val="00B5409A"/>
    <w:rsid w:val="00B55574"/>
    <w:rsid w:val="00B60398"/>
    <w:rsid w:val="00B6525D"/>
    <w:rsid w:val="00B65ABA"/>
    <w:rsid w:val="00B6790F"/>
    <w:rsid w:val="00B71B3B"/>
    <w:rsid w:val="00B72725"/>
    <w:rsid w:val="00B76832"/>
    <w:rsid w:val="00B87D61"/>
    <w:rsid w:val="00B93948"/>
    <w:rsid w:val="00BA09EF"/>
    <w:rsid w:val="00BA1952"/>
    <w:rsid w:val="00BA2139"/>
    <w:rsid w:val="00BA4BC7"/>
    <w:rsid w:val="00BA54C4"/>
    <w:rsid w:val="00BA55B7"/>
    <w:rsid w:val="00BA5E47"/>
    <w:rsid w:val="00BA7B54"/>
    <w:rsid w:val="00BA7D57"/>
    <w:rsid w:val="00BB1079"/>
    <w:rsid w:val="00BB156E"/>
    <w:rsid w:val="00BB3330"/>
    <w:rsid w:val="00BB47D7"/>
    <w:rsid w:val="00BB4A62"/>
    <w:rsid w:val="00BC01C1"/>
    <w:rsid w:val="00BC395F"/>
    <w:rsid w:val="00BC3C2D"/>
    <w:rsid w:val="00BC51C5"/>
    <w:rsid w:val="00BC5A34"/>
    <w:rsid w:val="00BC75AC"/>
    <w:rsid w:val="00BD08C6"/>
    <w:rsid w:val="00BD17F5"/>
    <w:rsid w:val="00BD1FBF"/>
    <w:rsid w:val="00BD6E05"/>
    <w:rsid w:val="00BE5323"/>
    <w:rsid w:val="00BE54D0"/>
    <w:rsid w:val="00BE6A4E"/>
    <w:rsid w:val="00BE6B44"/>
    <w:rsid w:val="00BE7344"/>
    <w:rsid w:val="00BE7FE2"/>
    <w:rsid w:val="00BF3F37"/>
    <w:rsid w:val="00BF5FC3"/>
    <w:rsid w:val="00BF6B6C"/>
    <w:rsid w:val="00BF7251"/>
    <w:rsid w:val="00BF7F28"/>
    <w:rsid w:val="00C01909"/>
    <w:rsid w:val="00C04828"/>
    <w:rsid w:val="00C05787"/>
    <w:rsid w:val="00C13059"/>
    <w:rsid w:val="00C1483D"/>
    <w:rsid w:val="00C156D4"/>
    <w:rsid w:val="00C167A3"/>
    <w:rsid w:val="00C17898"/>
    <w:rsid w:val="00C2181C"/>
    <w:rsid w:val="00C2657D"/>
    <w:rsid w:val="00C318E9"/>
    <w:rsid w:val="00C34232"/>
    <w:rsid w:val="00C35D6A"/>
    <w:rsid w:val="00C375A8"/>
    <w:rsid w:val="00C416E1"/>
    <w:rsid w:val="00C420BB"/>
    <w:rsid w:val="00C4328C"/>
    <w:rsid w:val="00C47BF8"/>
    <w:rsid w:val="00C51B1C"/>
    <w:rsid w:val="00C52248"/>
    <w:rsid w:val="00C53DCE"/>
    <w:rsid w:val="00C573DA"/>
    <w:rsid w:val="00C60DC3"/>
    <w:rsid w:val="00C655F2"/>
    <w:rsid w:val="00C65B61"/>
    <w:rsid w:val="00C70E53"/>
    <w:rsid w:val="00C72979"/>
    <w:rsid w:val="00C734FE"/>
    <w:rsid w:val="00C81529"/>
    <w:rsid w:val="00C81BA6"/>
    <w:rsid w:val="00C81FC4"/>
    <w:rsid w:val="00C835CB"/>
    <w:rsid w:val="00C8377C"/>
    <w:rsid w:val="00C83F47"/>
    <w:rsid w:val="00C86CC9"/>
    <w:rsid w:val="00C877CD"/>
    <w:rsid w:val="00C902E9"/>
    <w:rsid w:val="00C908B7"/>
    <w:rsid w:val="00C9093C"/>
    <w:rsid w:val="00C91D81"/>
    <w:rsid w:val="00C92A42"/>
    <w:rsid w:val="00C93979"/>
    <w:rsid w:val="00C9551E"/>
    <w:rsid w:val="00C96406"/>
    <w:rsid w:val="00CA18F2"/>
    <w:rsid w:val="00CA4871"/>
    <w:rsid w:val="00CA6722"/>
    <w:rsid w:val="00CA6D4E"/>
    <w:rsid w:val="00CA7B4B"/>
    <w:rsid w:val="00CB16CA"/>
    <w:rsid w:val="00CB36A8"/>
    <w:rsid w:val="00CC139A"/>
    <w:rsid w:val="00CC1E7A"/>
    <w:rsid w:val="00CC2D05"/>
    <w:rsid w:val="00CC49BA"/>
    <w:rsid w:val="00CC4F64"/>
    <w:rsid w:val="00CD0523"/>
    <w:rsid w:val="00CD058C"/>
    <w:rsid w:val="00CD3B98"/>
    <w:rsid w:val="00CD4216"/>
    <w:rsid w:val="00CD733F"/>
    <w:rsid w:val="00CD79C0"/>
    <w:rsid w:val="00CE0942"/>
    <w:rsid w:val="00CE273B"/>
    <w:rsid w:val="00CE3119"/>
    <w:rsid w:val="00CE7297"/>
    <w:rsid w:val="00CE7CA5"/>
    <w:rsid w:val="00CF1180"/>
    <w:rsid w:val="00CF1D81"/>
    <w:rsid w:val="00CF2674"/>
    <w:rsid w:val="00CF2DC9"/>
    <w:rsid w:val="00CF5AE0"/>
    <w:rsid w:val="00CF669D"/>
    <w:rsid w:val="00CF7CB6"/>
    <w:rsid w:val="00D00298"/>
    <w:rsid w:val="00D13E5B"/>
    <w:rsid w:val="00D16C2B"/>
    <w:rsid w:val="00D17CF0"/>
    <w:rsid w:val="00D21D8D"/>
    <w:rsid w:val="00D22A91"/>
    <w:rsid w:val="00D25F76"/>
    <w:rsid w:val="00D27E90"/>
    <w:rsid w:val="00D311AB"/>
    <w:rsid w:val="00D325A8"/>
    <w:rsid w:val="00D34D45"/>
    <w:rsid w:val="00D35A7A"/>
    <w:rsid w:val="00D3653F"/>
    <w:rsid w:val="00D367C0"/>
    <w:rsid w:val="00D40CA4"/>
    <w:rsid w:val="00D442AD"/>
    <w:rsid w:val="00D45636"/>
    <w:rsid w:val="00D45ACA"/>
    <w:rsid w:val="00D462F2"/>
    <w:rsid w:val="00D508B0"/>
    <w:rsid w:val="00D509A1"/>
    <w:rsid w:val="00D5159E"/>
    <w:rsid w:val="00D536E3"/>
    <w:rsid w:val="00D5618A"/>
    <w:rsid w:val="00D5784B"/>
    <w:rsid w:val="00D6392A"/>
    <w:rsid w:val="00D63EFB"/>
    <w:rsid w:val="00D6529C"/>
    <w:rsid w:val="00D658AF"/>
    <w:rsid w:val="00D65D99"/>
    <w:rsid w:val="00D703F3"/>
    <w:rsid w:val="00D745C3"/>
    <w:rsid w:val="00D83DE9"/>
    <w:rsid w:val="00D8450D"/>
    <w:rsid w:val="00D860E5"/>
    <w:rsid w:val="00D862E0"/>
    <w:rsid w:val="00D87628"/>
    <w:rsid w:val="00D90612"/>
    <w:rsid w:val="00D9216E"/>
    <w:rsid w:val="00D95AF9"/>
    <w:rsid w:val="00D97E78"/>
    <w:rsid w:val="00DA09C9"/>
    <w:rsid w:val="00DA1822"/>
    <w:rsid w:val="00DB57B8"/>
    <w:rsid w:val="00DB5E1F"/>
    <w:rsid w:val="00DC19D8"/>
    <w:rsid w:val="00DC2613"/>
    <w:rsid w:val="00DC4512"/>
    <w:rsid w:val="00DC5C44"/>
    <w:rsid w:val="00DD0692"/>
    <w:rsid w:val="00DD1693"/>
    <w:rsid w:val="00DD3691"/>
    <w:rsid w:val="00DD4B55"/>
    <w:rsid w:val="00DD59EA"/>
    <w:rsid w:val="00DE1E90"/>
    <w:rsid w:val="00DE24E6"/>
    <w:rsid w:val="00DE483F"/>
    <w:rsid w:val="00DE6254"/>
    <w:rsid w:val="00DE6A60"/>
    <w:rsid w:val="00DF07AD"/>
    <w:rsid w:val="00DF3364"/>
    <w:rsid w:val="00E004DD"/>
    <w:rsid w:val="00E01390"/>
    <w:rsid w:val="00E055BB"/>
    <w:rsid w:val="00E10BFB"/>
    <w:rsid w:val="00E10FA2"/>
    <w:rsid w:val="00E11988"/>
    <w:rsid w:val="00E12D34"/>
    <w:rsid w:val="00E14A12"/>
    <w:rsid w:val="00E15DA9"/>
    <w:rsid w:val="00E16AF2"/>
    <w:rsid w:val="00E2095D"/>
    <w:rsid w:val="00E248D7"/>
    <w:rsid w:val="00E27909"/>
    <w:rsid w:val="00E27DCE"/>
    <w:rsid w:val="00E30414"/>
    <w:rsid w:val="00E34808"/>
    <w:rsid w:val="00E36664"/>
    <w:rsid w:val="00E40769"/>
    <w:rsid w:val="00E42713"/>
    <w:rsid w:val="00E42E8B"/>
    <w:rsid w:val="00E44F5E"/>
    <w:rsid w:val="00E4534A"/>
    <w:rsid w:val="00E51F61"/>
    <w:rsid w:val="00E54098"/>
    <w:rsid w:val="00E563D9"/>
    <w:rsid w:val="00E60D65"/>
    <w:rsid w:val="00E60F12"/>
    <w:rsid w:val="00E634C1"/>
    <w:rsid w:val="00E64BB9"/>
    <w:rsid w:val="00E652FB"/>
    <w:rsid w:val="00E66C20"/>
    <w:rsid w:val="00E66E01"/>
    <w:rsid w:val="00E67CEF"/>
    <w:rsid w:val="00E71C46"/>
    <w:rsid w:val="00E75ED2"/>
    <w:rsid w:val="00E775B8"/>
    <w:rsid w:val="00E776F0"/>
    <w:rsid w:val="00E8280C"/>
    <w:rsid w:val="00E83E4C"/>
    <w:rsid w:val="00E84C48"/>
    <w:rsid w:val="00E91933"/>
    <w:rsid w:val="00E91E26"/>
    <w:rsid w:val="00E92A81"/>
    <w:rsid w:val="00E96127"/>
    <w:rsid w:val="00E969B1"/>
    <w:rsid w:val="00E97731"/>
    <w:rsid w:val="00E9789B"/>
    <w:rsid w:val="00EA5551"/>
    <w:rsid w:val="00EA64D9"/>
    <w:rsid w:val="00EA69FF"/>
    <w:rsid w:val="00EA7243"/>
    <w:rsid w:val="00EB6552"/>
    <w:rsid w:val="00EC18E6"/>
    <w:rsid w:val="00EC1984"/>
    <w:rsid w:val="00EC234C"/>
    <w:rsid w:val="00EC410A"/>
    <w:rsid w:val="00EC57C7"/>
    <w:rsid w:val="00EC6D44"/>
    <w:rsid w:val="00ED148A"/>
    <w:rsid w:val="00ED3529"/>
    <w:rsid w:val="00ED4D17"/>
    <w:rsid w:val="00EE1193"/>
    <w:rsid w:val="00EE6CD3"/>
    <w:rsid w:val="00EF20D7"/>
    <w:rsid w:val="00EF3419"/>
    <w:rsid w:val="00EF5F94"/>
    <w:rsid w:val="00F0119C"/>
    <w:rsid w:val="00F02BDB"/>
    <w:rsid w:val="00F03399"/>
    <w:rsid w:val="00F0441B"/>
    <w:rsid w:val="00F0717B"/>
    <w:rsid w:val="00F07623"/>
    <w:rsid w:val="00F1265D"/>
    <w:rsid w:val="00F14D14"/>
    <w:rsid w:val="00F3136B"/>
    <w:rsid w:val="00F314F1"/>
    <w:rsid w:val="00F327EA"/>
    <w:rsid w:val="00F33641"/>
    <w:rsid w:val="00F34CD4"/>
    <w:rsid w:val="00F42842"/>
    <w:rsid w:val="00F45A04"/>
    <w:rsid w:val="00F46A5D"/>
    <w:rsid w:val="00F46E40"/>
    <w:rsid w:val="00F47164"/>
    <w:rsid w:val="00F4760A"/>
    <w:rsid w:val="00F52B8E"/>
    <w:rsid w:val="00F53CFD"/>
    <w:rsid w:val="00F54AF5"/>
    <w:rsid w:val="00F557E3"/>
    <w:rsid w:val="00F564EF"/>
    <w:rsid w:val="00F61E78"/>
    <w:rsid w:val="00F635C5"/>
    <w:rsid w:val="00F636CA"/>
    <w:rsid w:val="00F73643"/>
    <w:rsid w:val="00F736E3"/>
    <w:rsid w:val="00F767E8"/>
    <w:rsid w:val="00F770E0"/>
    <w:rsid w:val="00F8555D"/>
    <w:rsid w:val="00F86A3F"/>
    <w:rsid w:val="00F90D05"/>
    <w:rsid w:val="00F91297"/>
    <w:rsid w:val="00F9133B"/>
    <w:rsid w:val="00F91578"/>
    <w:rsid w:val="00F93A56"/>
    <w:rsid w:val="00F97730"/>
    <w:rsid w:val="00FA08FD"/>
    <w:rsid w:val="00FA1772"/>
    <w:rsid w:val="00FA60D1"/>
    <w:rsid w:val="00FA68C2"/>
    <w:rsid w:val="00FA73C7"/>
    <w:rsid w:val="00FB0C7D"/>
    <w:rsid w:val="00FB32A4"/>
    <w:rsid w:val="00FB594D"/>
    <w:rsid w:val="00FB74D4"/>
    <w:rsid w:val="00FC26B3"/>
    <w:rsid w:val="00FC3D09"/>
    <w:rsid w:val="00FC49BB"/>
    <w:rsid w:val="00FD2472"/>
    <w:rsid w:val="00FD2AF7"/>
    <w:rsid w:val="00FD5274"/>
    <w:rsid w:val="00FD616B"/>
    <w:rsid w:val="00FE367F"/>
    <w:rsid w:val="00FF1969"/>
    <w:rsid w:val="00FF29DC"/>
    <w:rsid w:val="00FF2C80"/>
    <w:rsid w:val="00FF55F9"/>
    <w:rsid w:val="00FF71D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B1C9B5"/>
  <w15:docId w15:val="{9433A899-66A2-467A-B9E4-AA5BE1BD7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3739E"/>
    <w:rPr>
      <w:rFonts w:ascii="Cambria" w:hAnsi="Cambria"/>
      <w:lang w:eastAsia="en-US"/>
    </w:rPr>
  </w:style>
  <w:style w:type="paragraph" w:styleId="Heading1">
    <w:name w:val="heading 1"/>
    <w:next w:val="DHHSbody"/>
    <w:link w:val="Heading1Char"/>
    <w:uiPriority w:val="1"/>
    <w:qFormat/>
    <w:rsid w:val="004E1EDE"/>
    <w:pPr>
      <w:keepNext/>
      <w:keepLines/>
      <w:spacing w:before="520" w:after="440" w:line="440" w:lineRule="atLeast"/>
      <w:outlineLvl w:val="0"/>
    </w:pPr>
    <w:rPr>
      <w:rFonts w:ascii="Arial" w:hAnsi="Arial"/>
      <w:bCs/>
      <w:color w:val="201547"/>
      <w:sz w:val="44"/>
      <w:szCs w:val="44"/>
      <w:lang w:eastAsia="en-US"/>
    </w:rPr>
  </w:style>
  <w:style w:type="paragraph" w:styleId="Heading2">
    <w:name w:val="heading 2"/>
    <w:next w:val="DHHSbody"/>
    <w:link w:val="Heading2Char"/>
    <w:uiPriority w:val="1"/>
    <w:qFormat/>
    <w:rsid w:val="004E1EDE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201547"/>
      <w:sz w:val="28"/>
      <w:szCs w:val="28"/>
      <w:lang w:eastAsia="en-US"/>
    </w:rPr>
  </w:style>
  <w:style w:type="paragraph" w:styleId="Heading3">
    <w:name w:val="heading 3"/>
    <w:next w:val="DHHSbody"/>
    <w:link w:val="Heading3Char"/>
    <w:uiPriority w:val="1"/>
    <w:qFormat/>
    <w:rsid w:val="00FB594D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  <w:lang w:eastAsia="en-US"/>
    </w:rPr>
  </w:style>
  <w:style w:type="paragraph" w:styleId="Heading4">
    <w:name w:val="heading 4"/>
    <w:next w:val="DHHSbody"/>
    <w:link w:val="Heading4Char"/>
    <w:uiPriority w:val="1"/>
    <w:qFormat/>
    <w:rsid w:val="00EE6CD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lang w:eastAsia="en-US"/>
    </w:rPr>
  </w:style>
  <w:style w:type="paragraph" w:styleId="Heading5">
    <w:name w:val="heading 5"/>
    <w:next w:val="DHHSbody"/>
    <w:link w:val="Heading5Char"/>
    <w:uiPriority w:val="9"/>
    <w:qFormat/>
    <w:rsid w:val="005B7D22"/>
    <w:pPr>
      <w:keepNext/>
      <w:keepLines/>
      <w:suppressAutoHyphens/>
      <w:spacing w:before="240" w:after="120" w:line="240" w:lineRule="atLeast"/>
      <w:outlineLvl w:val="4"/>
    </w:pPr>
    <w:rPr>
      <w:rFonts w:ascii="Arial" w:eastAsia="MS Mincho" w:hAnsi="Arial"/>
      <w:b/>
      <w:bCs/>
      <w:i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4E1EDE"/>
    <w:rPr>
      <w:rFonts w:ascii="Arial" w:hAnsi="Arial"/>
      <w:bCs/>
      <w:color w:val="201547"/>
      <w:sz w:val="44"/>
      <w:szCs w:val="44"/>
      <w:lang w:eastAsia="en-US"/>
    </w:rPr>
  </w:style>
  <w:style w:type="character" w:customStyle="1" w:styleId="Heading2Char">
    <w:name w:val="Heading 2 Char"/>
    <w:link w:val="Heading2"/>
    <w:uiPriority w:val="1"/>
    <w:rsid w:val="004E1EDE"/>
    <w:rPr>
      <w:rFonts w:ascii="Arial" w:hAnsi="Arial"/>
      <w:b/>
      <w:color w:val="201547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FB594D"/>
    <w:rPr>
      <w:rFonts w:ascii="Arial" w:eastAsia="MS Gothic" w:hAnsi="Arial" w:cs="Times New Roman"/>
      <w:b/>
      <w:bCs/>
      <w:sz w:val="24"/>
      <w:szCs w:val="26"/>
    </w:rPr>
  </w:style>
  <w:style w:type="character" w:customStyle="1" w:styleId="Heading4Char">
    <w:name w:val="Heading 4 Char"/>
    <w:link w:val="Heading4"/>
    <w:uiPriority w:val="1"/>
    <w:rsid w:val="00EE6CD3"/>
    <w:rPr>
      <w:rFonts w:ascii="Arial" w:eastAsia="MS Mincho" w:hAnsi="Arial" w:cs="Times New Roman"/>
      <w:b/>
      <w:bCs/>
    </w:rPr>
  </w:style>
  <w:style w:type="paragraph" w:styleId="Header">
    <w:name w:val="header"/>
    <w:basedOn w:val="DHHSheader"/>
    <w:uiPriority w:val="98"/>
    <w:rsid w:val="004E380D"/>
  </w:style>
  <w:style w:type="paragraph" w:styleId="Footer">
    <w:name w:val="footer"/>
    <w:basedOn w:val="DHHSfooter"/>
    <w:link w:val="FooterChar"/>
    <w:uiPriority w:val="99"/>
    <w:rsid w:val="0031753A"/>
  </w:style>
  <w:style w:type="character" w:styleId="FollowedHyperlink">
    <w:name w:val="FollowedHyperlink"/>
    <w:uiPriority w:val="99"/>
    <w:rsid w:val="00E91933"/>
    <w:rPr>
      <w:color w:val="6633CC"/>
      <w:u w:val="dotted"/>
    </w:rPr>
  </w:style>
  <w:style w:type="paragraph" w:customStyle="1" w:styleId="DHHStabletext6pt">
    <w:name w:val="DHHS table text + 6pt"/>
    <w:basedOn w:val="DHHStabletext"/>
    <w:rsid w:val="00E91933"/>
    <w:pPr>
      <w:spacing w:after="12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E71C46"/>
    <w:pPr>
      <w:spacing w:after="60"/>
      <w:jc w:val="center"/>
    </w:pPr>
    <w:rPr>
      <w:rFonts w:ascii="Calibri Light" w:hAnsi="Calibri Light"/>
      <w:sz w:val="24"/>
      <w:szCs w:val="24"/>
    </w:rPr>
  </w:style>
  <w:style w:type="paragraph" w:styleId="EndnoteText">
    <w:name w:val="endnote text"/>
    <w:basedOn w:val="Normal"/>
    <w:semiHidden/>
    <w:rsid w:val="00EA6F2B"/>
    <w:rPr>
      <w:sz w:val="24"/>
      <w:szCs w:val="24"/>
    </w:rPr>
  </w:style>
  <w:style w:type="character" w:styleId="EndnoteReference">
    <w:name w:val="endnote reference"/>
    <w:aliases w:val="Endnote Text Char"/>
    <w:semiHidden/>
    <w:rsid w:val="00923608"/>
    <w:rPr>
      <w:rFonts w:ascii="Arial" w:hAnsi="Arial"/>
      <w:sz w:val="20"/>
      <w:vertAlign w:val="superscript"/>
    </w:rPr>
  </w:style>
  <w:style w:type="table" w:styleId="TableGrid">
    <w:name w:val="Table Grid"/>
    <w:basedOn w:val="TableNormal"/>
    <w:uiPriority w:val="39"/>
    <w:rsid w:val="00CD058C"/>
    <w:rPr>
      <w:rFonts w:ascii="Arial" w:hAnsi="Arial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DA7946"/>
  </w:style>
  <w:style w:type="paragraph" w:customStyle="1" w:styleId="DHHSreportsubtitle">
    <w:name w:val="DHHS report subtitle"/>
    <w:basedOn w:val="Normal"/>
    <w:uiPriority w:val="4"/>
    <w:rsid w:val="00630937"/>
    <w:pPr>
      <w:spacing w:after="120" w:line="380" w:lineRule="atLeast"/>
    </w:pPr>
    <w:rPr>
      <w:rFonts w:ascii="Arial" w:hAnsi="Arial"/>
      <w:color w:val="000000"/>
      <w:sz w:val="30"/>
      <w:szCs w:val="30"/>
    </w:rPr>
  </w:style>
  <w:style w:type="character" w:styleId="FootnoteReference">
    <w:name w:val="footnote reference"/>
    <w:uiPriority w:val="8"/>
    <w:rsid w:val="00D869F2"/>
    <w:rPr>
      <w:vertAlign w:val="superscript"/>
    </w:rPr>
  </w:style>
  <w:style w:type="paragraph" w:customStyle="1" w:styleId="DHHSreportmaintitle">
    <w:name w:val="DHHS report main title"/>
    <w:uiPriority w:val="4"/>
    <w:rsid w:val="001E7A42"/>
    <w:pPr>
      <w:keepLines/>
      <w:spacing w:after="240" w:line="580" w:lineRule="atLeast"/>
    </w:pPr>
    <w:rPr>
      <w:rFonts w:ascii="Arial" w:hAnsi="Arial"/>
      <w:color w:val="201547"/>
      <w:sz w:val="50"/>
      <w:szCs w:val="24"/>
      <w:lang w:eastAsia="en-US"/>
    </w:rPr>
  </w:style>
  <w:style w:type="paragraph" w:styleId="FootnoteText">
    <w:name w:val="footnote text"/>
    <w:basedOn w:val="Normal"/>
    <w:uiPriority w:val="8"/>
    <w:rsid w:val="003072C6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paragraph" w:styleId="TOC1">
    <w:name w:val="toc 1"/>
    <w:basedOn w:val="Normal"/>
    <w:next w:val="Normal"/>
    <w:uiPriority w:val="39"/>
    <w:rsid w:val="00AB489C"/>
    <w:pPr>
      <w:keepNext/>
      <w:keepLines/>
      <w:tabs>
        <w:tab w:val="right" w:leader="dot" w:pos="9299"/>
      </w:tabs>
      <w:spacing w:before="160" w:after="60" w:line="270" w:lineRule="atLeast"/>
      <w:ind w:right="680"/>
    </w:pPr>
    <w:rPr>
      <w:rFonts w:ascii="Arial" w:hAnsi="Arial"/>
      <w:b/>
      <w:noProof/>
    </w:rPr>
  </w:style>
  <w:style w:type="paragraph" w:styleId="TOC2">
    <w:name w:val="toc 2"/>
    <w:basedOn w:val="Normal"/>
    <w:next w:val="Normal"/>
    <w:uiPriority w:val="39"/>
    <w:rsid w:val="00213772"/>
    <w:pPr>
      <w:keepNext/>
      <w:keepLines/>
      <w:tabs>
        <w:tab w:val="right" w:leader="dot" w:pos="9299"/>
      </w:tabs>
      <w:spacing w:after="60" w:line="270" w:lineRule="atLeast"/>
      <w:ind w:right="680"/>
    </w:pPr>
    <w:rPr>
      <w:rFonts w:ascii="Arial" w:hAnsi="Arial"/>
      <w:noProof/>
    </w:rPr>
  </w:style>
  <w:style w:type="paragraph" w:styleId="TOC3">
    <w:name w:val="toc 3"/>
    <w:basedOn w:val="Normal"/>
    <w:next w:val="Normal"/>
    <w:uiPriority w:val="39"/>
    <w:rsid w:val="00E969B1"/>
    <w:pPr>
      <w:keepLines/>
      <w:tabs>
        <w:tab w:val="right" w:leader="dot" w:pos="9299"/>
      </w:tabs>
      <w:spacing w:after="60" w:line="270" w:lineRule="atLeast"/>
      <w:ind w:left="284" w:right="680"/>
    </w:pPr>
    <w:rPr>
      <w:rFonts w:ascii="Arial" w:hAnsi="Arial" w:cs="Arial"/>
    </w:rPr>
  </w:style>
  <w:style w:type="paragraph" w:styleId="TOC4">
    <w:name w:val="toc 4"/>
    <w:basedOn w:val="Normal"/>
    <w:next w:val="Normal"/>
    <w:uiPriority w:val="39"/>
    <w:rsid w:val="00E969B1"/>
    <w:pPr>
      <w:keepLines/>
      <w:tabs>
        <w:tab w:val="right" w:leader="dot" w:pos="9299"/>
      </w:tabs>
      <w:spacing w:after="60" w:line="270" w:lineRule="atLeast"/>
      <w:ind w:left="567" w:right="680"/>
    </w:pPr>
    <w:rPr>
      <w:rFonts w:ascii="Arial" w:hAnsi="Arial" w:cs="Arial"/>
    </w:rPr>
  </w:style>
  <w:style w:type="paragraph" w:styleId="TOC5">
    <w:name w:val="toc 5"/>
    <w:basedOn w:val="Normal"/>
    <w:next w:val="Normal"/>
    <w:autoRedefine/>
    <w:semiHidden/>
    <w:rsid w:val="00862D33"/>
    <w:pPr>
      <w:ind w:left="800"/>
    </w:pPr>
  </w:style>
  <w:style w:type="paragraph" w:styleId="TOC6">
    <w:name w:val="toc 6"/>
    <w:basedOn w:val="Normal"/>
    <w:next w:val="Normal"/>
    <w:autoRedefine/>
    <w:semiHidden/>
    <w:rsid w:val="00862D33"/>
    <w:pPr>
      <w:ind w:left="1000"/>
    </w:pPr>
  </w:style>
  <w:style w:type="paragraph" w:styleId="TOC7">
    <w:name w:val="toc 7"/>
    <w:basedOn w:val="Normal"/>
    <w:next w:val="Normal"/>
    <w:autoRedefine/>
    <w:semiHidden/>
    <w:rsid w:val="00862D33"/>
    <w:pPr>
      <w:ind w:left="1200"/>
    </w:pPr>
  </w:style>
  <w:style w:type="paragraph" w:styleId="TOC8">
    <w:name w:val="toc 8"/>
    <w:basedOn w:val="Normal"/>
    <w:next w:val="Normal"/>
    <w:autoRedefine/>
    <w:semiHidden/>
    <w:rsid w:val="00862D33"/>
    <w:pPr>
      <w:ind w:left="1400"/>
    </w:pPr>
  </w:style>
  <w:style w:type="paragraph" w:styleId="TOC9">
    <w:name w:val="toc 9"/>
    <w:basedOn w:val="Normal"/>
    <w:next w:val="Normal"/>
    <w:autoRedefine/>
    <w:semiHidden/>
    <w:rsid w:val="00862D33"/>
    <w:pPr>
      <w:ind w:left="1600"/>
    </w:pPr>
  </w:style>
  <w:style w:type="paragraph" w:customStyle="1" w:styleId="DHHSreportmaintitlewhite">
    <w:name w:val="DHHS report main title white"/>
    <w:uiPriority w:val="4"/>
    <w:rsid w:val="00E91933"/>
    <w:pPr>
      <w:keepLines/>
      <w:spacing w:after="240" w:line="580" w:lineRule="atLeast"/>
    </w:pPr>
    <w:rPr>
      <w:rFonts w:ascii="Arial" w:hAnsi="Arial"/>
      <w:bCs/>
      <w:color w:val="FFFFFF"/>
      <w:sz w:val="50"/>
      <w:szCs w:val="50"/>
      <w:lang w:eastAsia="en-US"/>
    </w:rPr>
  </w:style>
  <w:style w:type="paragraph" w:customStyle="1" w:styleId="DHHSreportsubtitlewhite">
    <w:name w:val="DHHS report subtitle white"/>
    <w:uiPriority w:val="4"/>
    <w:rsid w:val="00E91933"/>
    <w:pPr>
      <w:spacing w:after="120" w:line="380" w:lineRule="atLeast"/>
    </w:pPr>
    <w:rPr>
      <w:rFonts w:ascii="Arial" w:hAnsi="Arial"/>
      <w:bCs/>
      <w:color w:val="FFFFFF"/>
      <w:sz w:val="30"/>
      <w:szCs w:val="30"/>
      <w:lang w:eastAsia="en-US"/>
    </w:rPr>
  </w:style>
  <w:style w:type="paragraph" w:customStyle="1" w:styleId="Coverinstructions">
    <w:name w:val="Cover instructions"/>
    <w:rsid w:val="001A7E04"/>
    <w:pPr>
      <w:spacing w:after="200" w:line="320" w:lineRule="atLeast"/>
    </w:pPr>
    <w:rPr>
      <w:rFonts w:ascii="Arial" w:hAnsi="Arial"/>
      <w:color w:val="FFFFFF"/>
      <w:sz w:val="24"/>
      <w:lang w:eastAsia="en-US"/>
    </w:rPr>
  </w:style>
  <w:style w:type="character" w:customStyle="1" w:styleId="Heading5Char">
    <w:name w:val="Heading 5 Char"/>
    <w:link w:val="Heading5"/>
    <w:uiPriority w:val="9"/>
    <w:rsid w:val="005B7D22"/>
    <w:rPr>
      <w:rFonts w:ascii="Arial" w:eastAsia="MS Mincho" w:hAnsi="Arial"/>
      <w:b/>
      <w:bCs/>
      <w:i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E0EA3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E0EA3"/>
    <w:rPr>
      <w:rFonts w:ascii="Lucida Grande" w:hAnsi="Lucida Grande" w:cs="Lucida Grande"/>
      <w:sz w:val="24"/>
      <w:szCs w:val="24"/>
    </w:rPr>
  </w:style>
  <w:style w:type="character" w:styleId="Hyperlink">
    <w:name w:val="Hyperlink"/>
    <w:uiPriority w:val="99"/>
    <w:rsid w:val="00977C63"/>
    <w:rPr>
      <w:color w:val="3366FF"/>
      <w:u w:val="dotted"/>
    </w:rPr>
  </w:style>
  <w:style w:type="paragraph" w:customStyle="1" w:styleId="DHHSbody">
    <w:name w:val="DHHS body"/>
    <w:qFormat/>
    <w:rsid w:val="00E30414"/>
    <w:pPr>
      <w:spacing w:after="120" w:line="270" w:lineRule="atLeast"/>
    </w:pPr>
    <w:rPr>
      <w:rFonts w:ascii="Arial" w:eastAsia="Times" w:hAnsi="Arial"/>
      <w:lang w:eastAsia="en-US"/>
    </w:rPr>
  </w:style>
  <w:style w:type="paragraph" w:customStyle="1" w:styleId="DHHSbullet1">
    <w:name w:val="DHHS bullet 1"/>
    <w:basedOn w:val="DHHSbody"/>
    <w:qFormat/>
    <w:rsid w:val="00CF7CB6"/>
    <w:pPr>
      <w:numPr>
        <w:numId w:val="2"/>
      </w:numPr>
      <w:spacing w:after="40"/>
    </w:pPr>
  </w:style>
  <w:style w:type="paragraph" w:customStyle="1" w:styleId="DHHSnumberloweralpha">
    <w:name w:val="DHHS number lower alpha"/>
    <w:basedOn w:val="DHHSbody"/>
    <w:uiPriority w:val="3"/>
    <w:rsid w:val="00CF7CB6"/>
    <w:pPr>
      <w:numPr>
        <w:ilvl w:val="2"/>
        <w:numId w:val="3"/>
      </w:numPr>
    </w:pPr>
  </w:style>
  <w:style w:type="paragraph" w:customStyle="1" w:styleId="DHHSnumberloweralphaindent">
    <w:name w:val="DHHS number lower alpha indent"/>
    <w:basedOn w:val="DHHSbody"/>
    <w:uiPriority w:val="3"/>
    <w:rsid w:val="00CF7CB6"/>
    <w:pPr>
      <w:numPr>
        <w:ilvl w:val="3"/>
        <w:numId w:val="3"/>
      </w:numPr>
    </w:pPr>
  </w:style>
  <w:style w:type="paragraph" w:customStyle="1" w:styleId="DHHStablefigurenote">
    <w:name w:val="DHHS table/figure note"/>
    <w:uiPriority w:val="4"/>
    <w:rsid w:val="002E1D7C"/>
    <w:pPr>
      <w:spacing w:before="60" w:after="60" w:line="240" w:lineRule="exact"/>
    </w:pPr>
    <w:rPr>
      <w:rFonts w:ascii="Arial" w:hAnsi="Arial"/>
      <w:i/>
      <w:sz w:val="18"/>
      <w:lang w:eastAsia="en-US"/>
    </w:rPr>
  </w:style>
  <w:style w:type="paragraph" w:customStyle="1" w:styleId="DHHStabletext">
    <w:name w:val="DHHS table text"/>
    <w:uiPriority w:val="3"/>
    <w:qFormat/>
    <w:rsid w:val="00E30414"/>
    <w:pPr>
      <w:spacing w:before="80" w:after="60"/>
    </w:pPr>
    <w:rPr>
      <w:rFonts w:ascii="Arial" w:hAnsi="Arial"/>
      <w:lang w:eastAsia="en-US"/>
    </w:rPr>
  </w:style>
  <w:style w:type="paragraph" w:customStyle="1" w:styleId="DHHStablecaption">
    <w:name w:val="DHHS table caption"/>
    <w:next w:val="DHHSbody"/>
    <w:uiPriority w:val="3"/>
    <w:qFormat/>
    <w:rsid w:val="004E21E2"/>
    <w:pPr>
      <w:keepNext/>
      <w:keepLines/>
      <w:spacing w:before="240" w:after="120" w:line="240" w:lineRule="atLeast"/>
    </w:pPr>
    <w:rPr>
      <w:rFonts w:ascii="Arial" w:hAnsi="Arial"/>
      <w:b/>
      <w:lang w:eastAsia="en-US"/>
    </w:rPr>
  </w:style>
  <w:style w:type="paragraph" w:customStyle="1" w:styleId="DHHSfigurecaption">
    <w:name w:val="DHHS figure caption"/>
    <w:next w:val="DHHSbody"/>
    <w:rsid w:val="00E91933"/>
    <w:pPr>
      <w:keepNext/>
      <w:keepLines/>
      <w:spacing w:before="240" w:after="120"/>
    </w:pPr>
    <w:rPr>
      <w:rFonts w:ascii="Arial" w:hAnsi="Arial"/>
      <w:b/>
      <w:lang w:eastAsia="en-US"/>
    </w:rPr>
  </w:style>
  <w:style w:type="paragraph" w:customStyle="1" w:styleId="DHHSfooter">
    <w:name w:val="DHHS footer"/>
    <w:uiPriority w:val="11"/>
    <w:rsid w:val="00E969B1"/>
    <w:pPr>
      <w:tabs>
        <w:tab w:val="right" w:pos="9299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bullet2">
    <w:name w:val="DHHS bullet 2"/>
    <w:basedOn w:val="DHHSbody"/>
    <w:uiPriority w:val="2"/>
    <w:qFormat/>
    <w:rsid w:val="00CF7CB6"/>
    <w:pPr>
      <w:numPr>
        <w:ilvl w:val="2"/>
        <w:numId w:val="2"/>
      </w:numPr>
      <w:spacing w:after="40"/>
    </w:pPr>
  </w:style>
  <w:style w:type="paragraph" w:customStyle="1" w:styleId="DHHSheader">
    <w:name w:val="DHHS header"/>
    <w:basedOn w:val="DHHSfooter"/>
    <w:uiPriority w:val="11"/>
    <w:rsid w:val="00E969B1"/>
  </w:style>
  <w:style w:type="character" w:styleId="Strong">
    <w:name w:val="Strong"/>
    <w:uiPriority w:val="22"/>
    <w:qFormat/>
    <w:rsid w:val="00DC19D8"/>
    <w:rPr>
      <w:b/>
      <w:bCs/>
    </w:rPr>
  </w:style>
  <w:style w:type="paragraph" w:customStyle="1" w:styleId="DHHSnumberdigit">
    <w:name w:val="DHHS number digit"/>
    <w:basedOn w:val="DHHSbody"/>
    <w:uiPriority w:val="2"/>
    <w:rsid w:val="00CF7CB6"/>
    <w:pPr>
      <w:numPr>
        <w:numId w:val="3"/>
      </w:numPr>
    </w:pPr>
  </w:style>
  <w:style w:type="paragraph" w:customStyle="1" w:styleId="DHHStablecolhead">
    <w:name w:val="DHHS table col head"/>
    <w:uiPriority w:val="3"/>
    <w:qFormat/>
    <w:rsid w:val="004E1EDE"/>
    <w:pPr>
      <w:spacing w:before="80" w:after="60"/>
    </w:pPr>
    <w:rPr>
      <w:rFonts w:ascii="Arial" w:hAnsi="Arial"/>
      <w:b/>
      <w:color w:val="201547"/>
      <w:lang w:eastAsia="en-US"/>
    </w:rPr>
  </w:style>
  <w:style w:type="paragraph" w:customStyle="1" w:styleId="DHHSbodyaftertablefigure">
    <w:name w:val="DHHS body after table/figure"/>
    <w:basedOn w:val="DHHSbody"/>
    <w:next w:val="DHHSbody"/>
    <w:rsid w:val="00876275"/>
    <w:pPr>
      <w:spacing w:before="240"/>
    </w:pPr>
  </w:style>
  <w:style w:type="paragraph" w:customStyle="1" w:styleId="DHHSbullet1lastline">
    <w:name w:val="DHHS bullet 1 last line"/>
    <w:basedOn w:val="DHHSbullet1"/>
    <w:qFormat/>
    <w:rsid w:val="00CF7CB6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CF7CB6"/>
    <w:pPr>
      <w:numPr>
        <w:ilvl w:val="3"/>
      </w:numPr>
      <w:spacing w:after="120"/>
    </w:pPr>
  </w:style>
  <w:style w:type="paragraph" w:customStyle="1" w:styleId="DHHStablebullet">
    <w:name w:val="DHHS table bullet"/>
    <w:basedOn w:val="DHHStabletext"/>
    <w:uiPriority w:val="3"/>
    <w:qFormat/>
    <w:rsid w:val="00CF7CB6"/>
    <w:pPr>
      <w:numPr>
        <w:ilvl w:val="6"/>
        <w:numId w:val="2"/>
      </w:numPr>
    </w:pPr>
  </w:style>
  <w:style w:type="paragraph" w:customStyle="1" w:styleId="DHHSTOCheadingreport">
    <w:name w:val="DHHS TOC heading report"/>
    <w:basedOn w:val="Heading1"/>
    <w:link w:val="DHHSTOCheadingreportChar"/>
    <w:uiPriority w:val="5"/>
    <w:rsid w:val="001E7A42"/>
    <w:pPr>
      <w:spacing w:before="0"/>
      <w:outlineLvl w:val="9"/>
    </w:pPr>
  </w:style>
  <w:style w:type="character" w:customStyle="1" w:styleId="DHHSTOCheadingreportChar">
    <w:name w:val="DHHS TOC heading report Char"/>
    <w:link w:val="DHHSTOCheadingreport"/>
    <w:uiPriority w:val="5"/>
    <w:rsid w:val="001E7A42"/>
    <w:rPr>
      <w:rFonts w:ascii="Arial" w:hAnsi="Arial"/>
      <w:bCs/>
      <w:color w:val="201547"/>
      <w:sz w:val="44"/>
      <w:szCs w:val="44"/>
      <w:lang w:eastAsia="en-US"/>
    </w:rPr>
  </w:style>
  <w:style w:type="paragraph" w:customStyle="1" w:styleId="DHHSaccessibilitypara">
    <w:name w:val="DHHS accessibility para"/>
    <w:uiPriority w:val="8"/>
    <w:rsid w:val="00B0300B"/>
    <w:pPr>
      <w:spacing w:after="3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DHHSbodynospace">
    <w:name w:val="DHHS body no space"/>
    <w:basedOn w:val="DHHSbody"/>
    <w:uiPriority w:val="3"/>
    <w:qFormat/>
    <w:rsid w:val="00CA6D4E"/>
    <w:pPr>
      <w:spacing w:after="0"/>
    </w:pPr>
  </w:style>
  <w:style w:type="paragraph" w:customStyle="1" w:styleId="DHHSquote">
    <w:name w:val="DHHS quote"/>
    <w:basedOn w:val="DHHSbody"/>
    <w:uiPriority w:val="4"/>
    <w:rsid w:val="00E75ED2"/>
    <w:pPr>
      <w:ind w:left="397"/>
    </w:pPr>
    <w:rPr>
      <w:szCs w:val="18"/>
    </w:rPr>
  </w:style>
  <w:style w:type="numbering" w:customStyle="1" w:styleId="ZZBullets">
    <w:name w:val="ZZ Bullets"/>
    <w:rsid w:val="00CF7CB6"/>
    <w:pPr>
      <w:numPr>
        <w:numId w:val="2"/>
      </w:numPr>
    </w:pPr>
  </w:style>
  <w:style w:type="paragraph" w:customStyle="1" w:styleId="DHHSbulletindent">
    <w:name w:val="DHHS bullet indent"/>
    <w:basedOn w:val="DHHSbody"/>
    <w:uiPriority w:val="4"/>
    <w:rsid w:val="00CF7CB6"/>
    <w:pPr>
      <w:numPr>
        <w:ilvl w:val="4"/>
        <w:numId w:val="2"/>
      </w:numPr>
      <w:spacing w:after="40"/>
    </w:pPr>
  </w:style>
  <w:style w:type="paragraph" w:customStyle="1" w:styleId="DHHSbulletindentlastline">
    <w:name w:val="DHHS bullet indent last line"/>
    <w:basedOn w:val="DHHSbody"/>
    <w:uiPriority w:val="4"/>
    <w:rsid w:val="00CF7CB6"/>
    <w:pPr>
      <w:numPr>
        <w:ilvl w:val="5"/>
        <w:numId w:val="2"/>
      </w:numPr>
    </w:pPr>
  </w:style>
  <w:style w:type="numbering" w:customStyle="1" w:styleId="ZZNumbers">
    <w:name w:val="ZZ Numbers"/>
    <w:rsid w:val="00CF7CB6"/>
    <w:pPr>
      <w:numPr>
        <w:numId w:val="3"/>
      </w:numPr>
    </w:pPr>
  </w:style>
  <w:style w:type="paragraph" w:customStyle="1" w:styleId="DHHSnumberlowerroman">
    <w:name w:val="DHHS number lower roman"/>
    <w:basedOn w:val="DHHSbody"/>
    <w:uiPriority w:val="3"/>
    <w:rsid w:val="00CF7CB6"/>
    <w:pPr>
      <w:numPr>
        <w:ilvl w:val="4"/>
        <w:numId w:val="3"/>
      </w:numPr>
    </w:pPr>
  </w:style>
  <w:style w:type="paragraph" w:customStyle="1" w:styleId="DHHSnumberlowerromanindent">
    <w:name w:val="DHHS number lower roman indent"/>
    <w:basedOn w:val="DHHSbody"/>
    <w:uiPriority w:val="3"/>
    <w:rsid w:val="00CF7CB6"/>
    <w:pPr>
      <w:numPr>
        <w:ilvl w:val="5"/>
        <w:numId w:val="3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CF7CB6"/>
    <w:pPr>
      <w:numPr>
        <w:ilvl w:val="1"/>
      </w:numPr>
    </w:pPr>
  </w:style>
  <w:style w:type="character" w:customStyle="1" w:styleId="SubtitleChar">
    <w:name w:val="Subtitle Char"/>
    <w:link w:val="Subtitle"/>
    <w:uiPriority w:val="11"/>
    <w:semiHidden/>
    <w:rsid w:val="00E71C46"/>
    <w:rPr>
      <w:rFonts w:ascii="Calibri Light" w:eastAsia="Times New Roman" w:hAnsi="Calibri Light" w:cs="Times New Roman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qFormat/>
    <w:rsid w:val="00E71C46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E71C46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paragraph" w:customStyle="1" w:styleId="DHbody">
    <w:name w:val="DH body"/>
    <w:link w:val="DHbodyChar"/>
    <w:rsid w:val="008966B7"/>
    <w:pPr>
      <w:spacing w:after="120" w:line="270" w:lineRule="exact"/>
    </w:pPr>
    <w:rPr>
      <w:rFonts w:ascii="Arial" w:eastAsia="Times" w:hAnsi="Arial"/>
      <w:lang w:eastAsia="en-US"/>
    </w:rPr>
  </w:style>
  <w:style w:type="paragraph" w:customStyle="1" w:styleId="tablebule">
    <w:name w:val="table bule"/>
    <w:basedOn w:val="Normal"/>
    <w:rsid w:val="008966B7"/>
    <w:pPr>
      <w:spacing w:beforeLines="20" w:before="48" w:afterLines="20" w:after="48"/>
    </w:pPr>
    <w:rPr>
      <w:rFonts w:ascii="Arial" w:hAnsi="Arial" w:cs="Arial"/>
      <w:b/>
      <w:bCs/>
      <w:color w:val="FFFFFF"/>
    </w:rPr>
  </w:style>
  <w:style w:type="paragraph" w:customStyle="1" w:styleId="Templateheading3">
    <w:name w:val="Template heading 3"/>
    <w:basedOn w:val="Normal"/>
    <w:rsid w:val="008966B7"/>
    <w:rPr>
      <w:rFonts w:ascii="Arial" w:hAnsi="Arial"/>
      <w:b/>
      <w:sz w:val="22"/>
      <w:szCs w:val="24"/>
      <w:lang w:eastAsia="en-AU"/>
    </w:rPr>
  </w:style>
  <w:style w:type="paragraph" w:customStyle="1" w:styleId="Resourceheading">
    <w:name w:val="Resource heading"/>
    <w:basedOn w:val="DHbody"/>
    <w:rsid w:val="008966B7"/>
    <w:rPr>
      <w:b/>
      <w:sz w:val="18"/>
    </w:rPr>
  </w:style>
  <w:style w:type="character" w:customStyle="1" w:styleId="DHbodyChar">
    <w:name w:val="DH body Char"/>
    <w:link w:val="DHbody"/>
    <w:rsid w:val="008966B7"/>
    <w:rPr>
      <w:rFonts w:ascii="Arial" w:eastAsia="Times" w:hAnsi="Arial"/>
      <w:lang w:eastAsia="en-US"/>
    </w:rPr>
  </w:style>
  <w:style w:type="paragraph" w:styleId="NormalWeb">
    <w:name w:val="Normal (Web)"/>
    <w:basedOn w:val="Normal"/>
    <w:rsid w:val="008966B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2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2B3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72"/>
    <w:qFormat/>
    <w:rsid w:val="00B46AEB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D6529C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sz w:val="32"/>
      <w:szCs w:val="3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A33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332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332F"/>
    <w:rPr>
      <w:rFonts w:ascii="Cambria" w:hAnsi="Cambri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33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332F"/>
    <w:rPr>
      <w:rFonts w:ascii="Cambria" w:hAnsi="Cambria"/>
      <w:b/>
      <w:bCs/>
      <w:lang w:eastAsia="en-US"/>
    </w:rPr>
  </w:style>
  <w:style w:type="paragraph" w:styleId="Revision">
    <w:name w:val="Revision"/>
    <w:hidden/>
    <w:uiPriority w:val="71"/>
    <w:rsid w:val="001A262E"/>
    <w:rPr>
      <w:rFonts w:ascii="Cambria" w:hAnsi="Cambria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F669D"/>
    <w:rPr>
      <w:rFonts w:ascii="Arial" w:hAnsi="Arial" w:cs="Arial"/>
      <w:sz w:val="18"/>
      <w:szCs w:val="18"/>
      <w:lang w:eastAsia="en-US"/>
    </w:rPr>
  </w:style>
  <w:style w:type="numbering" w:customStyle="1" w:styleId="ZZBullets1">
    <w:name w:val="ZZ Bullets1"/>
    <w:rsid w:val="001D2532"/>
  </w:style>
  <w:style w:type="character" w:styleId="UnresolvedMention">
    <w:name w:val="Unresolved Mention"/>
    <w:basedOn w:val="DefaultParagraphFont"/>
    <w:uiPriority w:val="99"/>
    <w:semiHidden/>
    <w:unhideWhenUsed/>
    <w:rsid w:val="000D7A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01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rics@lrh.com.a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Online\TEMPLATES\Visual%20style\DHHS%20Report%2001%20Navy%20276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F9A47-2BC1-4D7E-B0E7-E015AF3E0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DHHS Report 01 Navy 2765</Template>
  <TotalTime>33</TotalTime>
  <Pages>5</Pages>
  <Words>676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Health and Human Services</Company>
  <LinksUpToDate>false</LinksUpToDate>
  <CharactersWithSpaces>4845</CharactersWithSpaces>
  <SharedDoc>false</SharedDoc>
  <HyperlinkBase/>
  <HLinks>
    <vt:vector size="66" baseType="variant">
      <vt:variant>
        <vt:i4>6291573</vt:i4>
      </vt:variant>
      <vt:variant>
        <vt:i4>54</vt:i4>
      </vt:variant>
      <vt:variant>
        <vt:i4>0</vt:i4>
      </vt:variant>
      <vt:variant>
        <vt:i4>5</vt:i4>
      </vt:variant>
      <vt:variant>
        <vt:lpwstr>http://intranet.health.vic.gov.au/resources-and-tools/forms-and-templates/microsoft-word-templates</vt:lpwstr>
      </vt:variant>
      <vt:variant>
        <vt:lpwstr/>
      </vt:variant>
      <vt:variant>
        <vt:i4>7536758</vt:i4>
      </vt:variant>
      <vt:variant>
        <vt:i4>51</vt:i4>
      </vt:variant>
      <vt:variant>
        <vt:i4>0</vt:i4>
      </vt:variant>
      <vt:variant>
        <vt:i4>5</vt:i4>
      </vt:variant>
      <vt:variant>
        <vt:lpwstr>http://intranet.dhs.vic.gov.au/resources-and-tools/forms-and-templates/microsoft-word-templates</vt:lpwstr>
      </vt:variant>
      <vt:variant>
        <vt:lpwstr/>
      </vt:variant>
      <vt:variant>
        <vt:i4>1179698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_Toc442704424</vt:lpwstr>
      </vt:variant>
      <vt:variant>
        <vt:i4>1179698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_Toc442704423</vt:lpwstr>
      </vt:variant>
      <vt:variant>
        <vt:i4>1179698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_Toc442704422</vt:lpwstr>
      </vt:variant>
      <vt:variant>
        <vt:i4>1179698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_Toc442704421</vt:lpwstr>
      </vt:variant>
      <vt:variant>
        <vt:i4>1179698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_Toc442704420</vt:lpwstr>
      </vt:variant>
      <vt:variant>
        <vt:i4>1114162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_Toc442704419</vt:lpwstr>
      </vt:variant>
      <vt:variant>
        <vt:i4>1114162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_Toc442704418</vt:lpwstr>
      </vt:variant>
      <vt:variant>
        <vt:i4>2555941</vt:i4>
      </vt:variant>
      <vt:variant>
        <vt:i4>3</vt:i4>
      </vt:variant>
      <vt:variant>
        <vt:i4>0</vt:i4>
      </vt:variant>
      <vt:variant>
        <vt:i4>5</vt:i4>
      </vt:variant>
      <vt:variant>
        <vt:lpwstr>http://survey.tool.tempdomain.info/TakeSurveycss.asp?SurveyID=3K33p3LIm66MG</vt:lpwstr>
      </vt:variant>
      <vt:variant>
        <vt:lpwstr/>
      </vt:variant>
      <vt:variant>
        <vt:i4>3145752</vt:i4>
      </vt:variant>
      <vt:variant>
        <vt:i4>0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Tania Wohling</dc:creator>
  <cp:lastModifiedBy>Stewart Harper</cp:lastModifiedBy>
  <cp:revision>3</cp:revision>
  <cp:lastPrinted>2016-03-30T04:41:00Z</cp:lastPrinted>
  <dcterms:created xsi:type="dcterms:W3CDTF">2023-05-08T04:58:00Z</dcterms:created>
  <dcterms:modified xsi:type="dcterms:W3CDTF">2023-05-08T05:31:00Z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