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D836C" w14:textId="72EDD716" w:rsidR="00CB16CA" w:rsidRDefault="00421308" w:rsidP="00CB16CA">
      <w:pPr>
        <w:ind w:left="-1276"/>
        <w:rPr>
          <w:rFonts w:ascii="Times New Roman" w:hAnsi="Times New Roman"/>
          <w:noProof/>
          <w:lang w:eastAsia="en-AU"/>
        </w:rPr>
      </w:pPr>
      <w:r>
        <w:rPr>
          <w:rFonts w:ascii="Times New Roman" w:hAnsi="Times New Roman"/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222CAF11" wp14:editId="29616CE4">
            <wp:simplePos x="0" y="0"/>
            <wp:positionH relativeFrom="page">
              <wp:align>right</wp:align>
            </wp:positionH>
            <wp:positionV relativeFrom="page">
              <wp:posOffset>695325</wp:posOffset>
            </wp:positionV>
            <wp:extent cx="7706995" cy="10711815"/>
            <wp:effectExtent l="0" t="0" r="8255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6995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7AC96" w14:textId="58D463D1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3B74D521" w14:textId="14829C94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C211647" w14:textId="6F2C6BC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6C60599D" w14:textId="6222B214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75AC23D" w14:textId="7133BF0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FDA6EB4" w14:textId="60681670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9D5F9B4" w14:textId="0B97FA61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0D97A95" w14:textId="5DB39F8C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2407A46" w14:textId="6262C42D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E9FA899" w14:textId="66388F0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1E13AEE8" w14:textId="74F41F7C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429AC08" w14:textId="1431C120" w:rsidR="00CB16CA" w:rsidRDefault="00C46444" w:rsidP="00CB16CA">
      <w:pPr>
        <w:ind w:left="-1276"/>
        <w:rPr>
          <w:rFonts w:ascii="Times New Roman" w:hAnsi="Times New Roman"/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030076" wp14:editId="21D1E95E">
                <wp:simplePos x="0" y="0"/>
                <wp:positionH relativeFrom="column">
                  <wp:posOffset>-732790</wp:posOffset>
                </wp:positionH>
                <wp:positionV relativeFrom="paragraph">
                  <wp:posOffset>217170</wp:posOffset>
                </wp:positionV>
                <wp:extent cx="3286125" cy="2343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46D83" w14:textId="7EBF4E3C" w:rsidR="00D536E3" w:rsidRPr="00C46444" w:rsidRDefault="00887272" w:rsidP="00CB16CA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 w:rsidRPr="00C4644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2"/>
                              </w:rPr>
                              <w:t>202</w:t>
                            </w:r>
                            <w:r w:rsidR="00C46444" w:rsidRPr="00C4644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2"/>
                              </w:rPr>
                              <w:t>3</w:t>
                            </w:r>
                            <w:r w:rsidRPr="00C4644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2"/>
                              </w:rPr>
                              <w:t>-202</w:t>
                            </w:r>
                            <w:r w:rsidR="00C46444" w:rsidRPr="00C4644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2"/>
                              </w:rPr>
                              <w:t>4</w:t>
                            </w:r>
                          </w:p>
                          <w:p w14:paraId="0919F902" w14:textId="72BC7140" w:rsidR="00D536E3" w:rsidRPr="00C46444" w:rsidRDefault="00D536E3" w:rsidP="00CB16CA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 w:rsidRPr="00C4644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52"/>
                              </w:rPr>
                              <w:t>Funding Program</w:t>
                            </w:r>
                          </w:p>
                          <w:p w14:paraId="02081316" w14:textId="77777777" w:rsidR="003D2CEB" w:rsidRDefault="003D2CEB" w:rsidP="00CB16CA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</w:rPr>
                            </w:pPr>
                          </w:p>
                          <w:p w14:paraId="66D671E2" w14:textId="798E6339" w:rsidR="003D2CEB" w:rsidRPr="00C46444" w:rsidRDefault="00FC62B8" w:rsidP="003D2CE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C46444">
                              <w:rPr>
                                <w:rFonts w:ascii="Arial" w:hAnsi="Arial" w:cs="Arial"/>
                                <w:b/>
                                <w:color w:val="0054A6"/>
                                <w:sz w:val="48"/>
                                <w:szCs w:val="48"/>
                              </w:rPr>
                              <w:t xml:space="preserve">Grant </w:t>
                            </w:r>
                            <w:r w:rsidR="00740516" w:rsidRPr="00C46444">
                              <w:rPr>
                                <w:rFonts w:ascii="Arial" w:hAnsi="Arial" w:cs="Arial"/>
                                <w:b/>
                                <w:color w:val="0054A6"/>
                                <w:sz w:val="48"/>
                                <w:szCs w:val="48"/>
                              </w:rPr>
                              <w:t>Application Form</w:t>
                            </w:r>
                          </w:p>
                          <w:p w14:paraId="708B3A3F" w14:textId="77777777" w:rsidR="003D2CEB" w:rsidRDefault="003D2CEB" w:rsidP="00CB16CA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</w:rPr>
                            </w:pPr>
                          </w:p>
                          <w:p w14:paraId="28466B43" w14:textId="77777777" w:rsidR="003D2CEB" w:rsidRPr="00041D0E" w:rsidRDefault="003D2CEB" w:rsidP="00CB16CA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</w:rPr>
                            </w:pPr>
                          </w:p>
                          <w:p w14:paraId="447280F7" w14:textId="77777777" w:rsidR="00D536E3" w:rsidRPr="00E54098" w:rsidRDefault="00D536E3" w:rsidP="00CB16CA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52"/>
                              </w:rPr>
                            </w:pPr>
                          </w:p>
                          <w:p w14:paraId="696EFC13" w14:textId="77777777" w:rsidR="00E54098" w:rsidRPr="00E54098" w:rsidRDefault="00E54098" w:rsidP="00CB16CA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52"/>
                              </w:rPr>
                            </w:pPr>
                          </w:p>
                          <w:p w14:paraId="0263C1B0" w14:textId="77777777" w:rsidR="00E54098" w:rsidRDefault="00E54098" w:rsidP="00CB16CA">
                            <w:pPr>
                              <w:rPr>
                                <w:rFonts w:ascii="Arial" w:hAnsi="Arial" w:cs="Arial"/>
                                <w:b/>
                                <w:color w:val="0054A6"/>
                                <w:sz w:val="52"/>
                              </w:rPr>
                            </w:pPr>
                          </w:p>
                          <w:p w14:paraId="27A3559A" w14:textId="77777777" w:rsidR="00D536E3" w:rsidRDefault="00D536E3" w:rsidP="00CB16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3007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7.7pt;margin-top:17.1pt;width:258.75pt;height:18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" filled="f" stroked="f" strokeweight=".5pt">
                <v:textbox>
                  <w:txbxContent>
                    <w:p w14:paraId="31F46D83" w14:textId="7EBF4E3C" w:rsidR="00D536E3" w:rsidRPr="00C46444" w:rsidRDefault="00887272" w:rsidP="00CB16CA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52"/>
                        </w:rPr>
                      </w:pPr>
                      <w:r w:rsidRPr="00C46444">
                        <w:rPr>
                          <w:rFonts w:ascii="Arial" w:hAnsi="Arial" w:cs="Arial"/>
                          <w:b/>
                          <w:color w:val="000000" w:themeColor="text1"/>
                          <w:sz w:val="52"/>
                        </w:rPr>
                        <w:t>202</w:t>
                      </w:r>
                      <w:r w:rsidR="00C46444" w:rsidRPr="00C46444">
                        <w:rPr>
                          <w:rFonts w:ascii="Arial" w:hAnsi="Arial" w:cs="Arial"/>
                          <w:b/>
                          <w:color w:val="000000" w:themeColor="text1"/>
                          <w:sz w:val="52"/>
                        </w:rPr>
                        <w:t>3</w:t>
                      </w:r>
                      <w:r w:rsidRPr="00C46444">
                        <w:rPr>
                          <w:rFonts w:ascii="Arial" w:hAnsi="Arial" w:cs="Arial"/>
                          <w:b/>
                          <w:color w:val="000000" w:themeColor="text1"/>
                          <w:sz w:val="52"/>
                        </w:rPr>
                        <w:t>-202</w:t>
                      </w:r>
                      <w:r w:rsidR="00C46444" w:rsidRPr="00C46444">
                        <w:rPr>
                          <w:rFonts w:ascii="Arial" w:hAnsi="Arial" w:cs="Arial"/>
                          <w:b/>
                          <w:color w:val="000000" w:themeColor="text1"/>
                          <w:sz w:val="52"/>
                        </w:rPr>
                        <w:t>4</w:t>
                      </w:r>
                    </w:p>
                    <w:p w14:paraId="0919F902" w14:textId="72BC7140" w:rsidR="00D536E3" w:rsidRPr="00C46444" w:rsidRDefault="00D536E3" w:rsidP="00CB16CA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52"/>
                        </w:rPr>
                      </w:pPr>
                      <w:r w:rsidRPr="00C46444">
                        <w:rPr>
                          <w:rFonts w:ascii="Arial" w:hAnsi="Arial" w:cs="Arial"/>
                          <w:b/>
                          <w:color w:val="000000" w:themeColor="text1"/>
                          <w:sz w:val="52"/>
                        </w:rPr>
                        <w:t>Funding Program</w:t>
                      </w:r>
                    </w:p>
                    <w:p w14:paraId="02081316" w14:textId="77777777" w:rsidR="003D2CEB" w:rsidRDefault="003D2CEB" w:rsidP="00CB16CA">
                      <w:pPr>
                        <w:rPr>
                          <w:rFonts w:ascii="Arial" w:hAnsi="Arial" w:cs="Arial"/>
                          <w:b/>
                          <w:sz w:val="48"/>
                        </w:rPr>
                      </w:pPr>
                    </w:p>
                    <w:p w14:paraId="66D671E2" w14:textId="798E6339" w:rsidR="003D2CEB" w:rsidRPr="00C46444" w:rsidRDefault="00FC62B8" w:rsidP="003D2CEB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C46444">
                        <w:rPr>
                          <w:rFonts w:ascii="Arial" w:hAnsi="Arial" w:cs="Arial"/>
                          <w:b/>
                          <w:color w:val="0054A6"/>
                          <w:sz w:val="48"/>
                          <w:szCs w:val="48"/>
                        </w:rPr>
                        <w:t xml:space="preserve">Grant </w:t>
                      </w:r>
                      <w:r w:rsidR="00740516" w:rsidRPr="00C46444">
                        <w:rPr>
                          <w:rFonts w:ascii="Arial" w:hAnsi="Arial" w:cs="Arial"/>
                          <w:b/>
                          <w:color w:val="0054A6"/>
                          <w:sz w:val="48"/>
                          <w:szCs w:val="48"/>
                        </w:rPr>
                        <w:t>Application Form</w:t>
                      </w:r>
                    </w:p>
                    <w:p w14:paraId="708B3A3F" w14:textId="77777777" w:rsidR="003D2CEB" w:rsidRDefault="003D2CEB" w:rsidP="00CB16CA">
                      <w:pPr>
                        <w:rPr>
                          <w:rFonts w:ascii="Arial" w:hAnsi="Arial" w:cs="Arial"/>
                          <w:b/>
                          <w:sz w:val="48"/>
                        </w:rPr>
                      </w:pPr>
                    </w:p>
                    <w:p w14:paraId="28466B43" w14:textId="77777777" w:rsidR="003D2CEB" w:rsidRPr="00041D0E" w:rsidRDefault="003D2CEB" w:rsidP="00CB16CA">
                      <w:pPr>
                        <w:rPr>
                          <w:rFonts w:ascii="Arial" w:hAnsi="Arial" w:cs="Arial"/>
                          <w:b/>
                          <w:sz w:val="48"/>
                        </w:rPr>
                      </w:pPr>
                    </w:p>
                    <w:p w14:paraId="447280F7" w14:textId="77777777" w:rsidR="00D536E3" w:rsidRPr="00E54098" w:rsidRDefault="00D536E3" w:rsidP="00CB16CA">
                      <w:pPr>
                        <w:rPr>
                          <w:rFonts w:ascii="Arial" w:hAnsi="Arial" w:cs="Arial"/>
                          <w:b/>
                          <w:color w:val="0070C0"/>
                          <w:sz w:val="52"/>
                        </w:rPr>
                      </w:pPr>
                    </w:p>
                    <w:p w14:paraId="696EFC13" w14:textId="77777777" w:rsidR="00E54098" w:rsidRPr="00E54098" w:rsidRDefault="00E54098" w:rsidP="00CB16CA">
                      <w:pPr>
                        <w:rPr>
                          <w:rFonts w:ascii="Arial" w:hAnsi="Arial" w:cs="Arial"/>
                          <w:b/>
                          <w:color w:val="0070C0"/>
                          <w:sz w:val="52"/>
                        </w:rPr>
                      </w:pPr>
                    </w:p>
                    <w:p w14:paraId="0263C1B0" w14:textId="77777777" w:rsidR="00E54098" w:rsidRDefault="00E54098" w:rsidP="00CB16CA">
                      <w:pPr>
                        <w:rPr>
                          <w:rFonts w:ascii="Arial" w:hAnsi="Arial" w:cs="Arial"/>
                          <w:b/>
                          <w:color w:val="0054A6"/>
                          <w:sz w:val="52"/>
                        </w:rPr>
                      </w:pPr>
                    </w:p>
                    <w:p w14:paraId="27A3559A" w14:textId="77777777" w:rsidR="00D536E3" w:rsidRDefault="00D536E3" w:rsidP="00CB16CA"/>
                  </w:txbxContent>
                </v:textbox>
              </v:shape>
            </w:pict>
          </mc:Fallback>
        </mc:AlternateContent>
      </w:r>
    </w:p>
    <w:p w14:paraId="7DB9A01F" w14:textId="5A96EDF9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540B0C8" w14:textId="37E6D6F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DCADBAC" w14:textId="78F465A2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A5A285B" w14:textId="210BB6B7" w:rsidR="00CB16CA" w:rsidRDefault="00C46444" w:rsidP="00CB16CA">
      <w:pPr>
        <w:ind w:left="-1276"/>
        <w:rPr>
          <w:rFonts w:ascii="Times New Roman" w:hAnsi="Times New Roman"/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D9726D2" wp14:editId="1A8306A9">
                <wp:simplePos x="0" y="0"/>
                <wp:positionH relativeFrom="page">
                  <wp:posOffset>3295650</wp:posOffset>
                </wp:positionH>
                <wp:positionV relativeFrom="paragraph">
                  <wp:posOffset>52070</wp:posOffset>
                </wp:positionV>
                <wp:extent cx="3951605" cy="8572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160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1C5D0" w14:textId="77777777" w:rsidR="003D2CEB" w:rsidRPr="00C46444" w:rsidRDefault="003D2CEB" w:rsidP="003D2C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464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Quality &amp; Service Improvement</w:t>
                            </w:r>
                          </w:p>
                          <w:p w14:paraId="4BDE8BC3" w14:textId="77777777" w:rsidR="003D2CEB" w:rsidRPr="00891387" w:rsidRDefault="003D2CEB" w:rsidP="003D2CE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726D2" id="Text Box 2" o:spid="_x0000_s1027" type="#_x0000_t202" style="position:absolute;left:0;text-align:left;margin-left:259.5pt;margin-top:4.1pt;width:311.15pt;height:6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" filled="f" stroked="f">
                <v:textbox>
                  <w:txbxContent>
                    <w:p w14:paraId="3311C5D0" w14:textId="77777777" w:rsidR="003D2CEB" w:rsidRPr="00C46444" w:rsidRDefault="003D2CEB" w:rsidP="003D2CE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C46444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Quality &amp; Service Improvement</w:t>
                      </w:r>
                    </w:p>
                    <w:p w14:paraId="4BDE8BC3" w14:textId="77777777" w:rsidR="003D2CEB" w:rsidRPr="00891387" w:rsidRDefault="003D2CEB" w:rsidP="003D2CEB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FCB00DA" w14:textId="02D42E9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39EC8436" w14:textId="4B054E0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198DD5D" w14:textId="1439256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0711925" w14:textId="1367FD9D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DDE6A8C" w14:textId="002F2BE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8AA48FC" w14:textId="62435B49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7BEDA5E" w14:textId="2F13AC14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FCC146C" w14:textId="4B2C625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3386FFD" w14:textId="5D6CCD6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372D2762" w14:textId="31E03100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A4CB8B6" w14:textId="14D757D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C56FD5A" w14:textId="70D5CCF6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0423A5D" w14:textId="33803CD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7C5E55D" w14:textId="17635C9C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DFD09FD" w14:textId="77777777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3F74E349" w14:textId="5106051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2404017" w14:textId="62488C1E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5E75A4A" w14:textId="2E7B1EA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77FC1F8" w14:textId="34351F41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B412608" w14:textId="28A0844E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D5CB9B3" w14:textId="00291B8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94CFC17" w14:textId="56C3DCE4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96FE60F" w14:textId="5C1432F3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4D98FE9" w14:textId="18D3AEB3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6972BBE7" w14:textId="17577D23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19F7A16" w14:textId="6CA9A831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E1B90C9" w14:textId="146A3E90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28E2CFC" w14:textId="5E41B7EC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3360A1B4" w14:textId="150ED18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1D284E49" w14:textId="1ECB7C52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E4FFC78" w14:textId="549EBBDA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4D95590A" w14:textId="0E583469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585BF7A" w14:textId="4283BA1B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270FAC46" w14:textId="6DD22AD7" w:rsidR="00CB16CA" w:rsidRDefault="000664A3" w:rsidP="00CB16CA">
      <w:pPr>
        <w:ind w:left="-1276"/>
        <w:rPr>
          <w:rFonts w:ascii="Times New Roman" w:hAnsi="Times New Roman"/>
          <w:noProof/>
          <w:lang w:eastAsia="en-AU"/>
        </w:rPr>
      </w:pPr>
      <w:r w:rsidRPr="00AB103E">
        <w:rPr>
          <w:rFonts w:ascii="Times New Roman" w:hAnsi="Times New Roman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2545D48" wp14:editId="6A7073B8">
                <wp:simplePos x="0" y="0"/>
                <wp:positionH relativeFrom="column">
                  <wp:posOffset>-561340</wp:posOffset>
                </wp:positionH>
                <wp:positionV relativeFrom="paragraph">
                  <wp:posOffset>144780</wp:posOffset>
                </wp:positionV>
                <wp:extent cx="3810000" cy="5905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EFABB" w14:textId="01EE0608" w:rsidR="00AB103E" w:rsidRPr="00AB103E" w:rsidRDefault="00AB103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B103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Prepared By: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45D48" id="_x0000_s1028" type="#_x0000_t202" style="position:absolute;left:0;text-align:left;margin-left:-44.2pt;margin-top:11.4pt;width:300pt;height:46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">
                <v:textbox>
                  <w:txbxContent>
                    <w:p w14:paraId="315EFABB" w14:textId="01EE0608" w:rsidR="00AB103E" w:rsidRPr="00AB103E" w:rsidRDefault="00AB103E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AB103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Prepared By: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50C423" w14:textId="55C9BC8A" w:rsidR="00CB16CA" w:rsidRDefault="00CB16CA" w:rsidP="00CB16CA">
      <w:pPr>
        <w:tabs>
          <w:tab w:val="left" w:pos="1116"/>
        </w:tabs>
        <w:ind w:left="-1276"/>
        <w:rPr>
          <w:rFonts w:ascii="Times New Roman" w:hAnsi="Times New Roman"/>
          <w:noProof/>
          <w:lang w:eastAsia="en-AU"/>
        </w:rPr>
      </w:pPr>
      <w:r>
        <w:rPr>
          <w:rFonts w:ascii="Times New Roman" w:hAnsi="Times New Roman"/>
          <w:noProof/>
          <w:lang w:eastAsia="en-AU"/>
        </w:rPr>
        <w:tab/>
      </w:r>
    </w:p>
    <w:p w14:paraId="788129DC" w14:textId="194917D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E2FD124" w14:textId="09CC49CD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B76FB10" w14:textId="0800ACC4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7E8A7C5C" w14:textId="168C7DE4" w:rsidR="00CB16CA" w:rsidRDefault="000664A3" w:rsidP="00CB16CA">
      <w:pPr>
        <w:ind w:left="-1276"/>
        <w:rPr>
          <w:rFonts w:ascii="Times New Roman" w:hAnsi="Times New Roman"/>
          <w:noProof/>
          <w:lang w:eastAsia="en-AU"/>
        </w:rPr>
      </w:pPr>
      <w:r w:rsidRPr="00421308">
        <w:rPr>
          <w:rFonts w:ascii="Times New Roman" w:hAnsi="Times New Roman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5C51722" wp14:editId="20AA2180">
                <wp:simplePos x="0" y="0"/>
                <wp:positionH relativeFrom="column">
                  <wp:posOffset>-551815</wp:posOffset>
                </wp:positionH>
                <wp:positionV relativeFrom="paragraph">
                  <wp:posOffset>114935</wp:posOffset>
                </wp:positionV>
                <wp:extent cx="3838575" cy="45720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C6495" w14:textId="7A26B03C" w:rsidR="00421308" w:rsidRPr="00421308" w:rsidRDefault="0042130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130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Date: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51722" id="_x0000_s1029" type="#_x0000_t202" style="position:absolute;left:0;text-align:left;margin-left:-43.45pt;margin-top:9.05pt;width:302.25pt;height:3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">
                <v:textbox>
                  <w:txbxContent>
                    <w:p w14:paraId="131C6495" w14:textId="7A26B03C" w:rsidR="00421308" w:rsidRPr="00421308" w:rsidRDefault="00421308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42130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Date: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D1D6AD" w14:textId="548E31B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A256B11" w14:textId="464E4598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88911D6" w14:textId="6C7C4BD5" w:rsidR="00CB16CA" w:rsidRDefault="000664A3" w:rsidP="00CB16CA">
      <w:pPr>
        <w:ind w:left="-1276"/>
        <w:rPr>
          <w:rFonts w:ascii="Times New Roman" w:hAnsi="Times New Roman"/>
          <w:noProof/>
          <w:lang w:eastAsia="en-AU"/>
        </w:rPr>
      </w:pPr>
      <w:r w:rsidRPr="00CF2674">
        <w:rPr>
          <w:rFonts w:ascii="Times New Roman" w:hAnsi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A2A133" wp14:editId="42EAF8A0">
                <wp:simplePos x="0" y="0"/>
                <wp:positionH relativeFrom="column">
                  <wp:posOffset>5182235</wp:posOffset>
                </wp:positionH>
                <wp:positionV relativeFrom="paragraph">
                  <wp:posOffset>259715</wp:posOffset>
                </wp:positionV>
                <wp:extent cx="1638300" cy="6731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3CE34" w14:textId="15070B95" w:rsidR="00D536E3" w:rsidRDefault="000664A3" w:rsidP="00CF2674">
                            <w:r>
                              <w:rPr>
                                <w:rFonts w:ascii="Arial" w:hAnsi="Arial" w:cs="Arial"/>
                              </w:rPr>
                              <w:t>GRICS</w:t>
                            </w:r>
                            <w:r w:rsidR="00D536E3" w:rsidRPr="00624C29">
                              <w:rPr>
                                <w:rFonts w:ascii="Arial" w:hAnsi="Arial" w:cs="Arial"/>
                              </w:rPr>
                              <w:t xml:space="preserve"> acknowledges the support of the Victorian Government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A133" id="Text Box 10" o:spid="_x0000_s1030" type="#_x0000_t202" style="position:absolute;left:0;text-align:left;margin-left:408.05pt;margin-top:20.45pt;width:129pt;height:5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" fillcolor="white [3201]" stroked="f" strokeweight=".5pt">
                <v:textbox>
                  <w:txbxContent>
                    <w:p w14:paraId="19C3CE34" w14:textId="15070B95" w:rsidR="00D536E3" w:rsidRDefault="000664A3" w:rsidP="00CF2674">
                      <w:r>
                        <w:rPr>
                          <w:rFonts w:ascii="Arial" w:hAnsi="Arial" w:cs="Arial"/>
                        </w:rPr>
                        <w:t>GRICS</w:t>
                      </w:r>
                      <w:r w:rsidR="00D536E3" w:rsidRPr="00624C29">
                        <w:rPr>
                          <w:rFonts w:ascii="Arial" w:hAnsi="Arial" w:cs="Arial"/>
                        </w:rPr>
                        <w:t xml:space="preserve"> acknowledges the support of the Victorian Government</w:t>
                      </w:r>
                    </w:p>
                  </w:txbxContent>
                </v:textbox>
              </v:shape>
            </w:pict>
          </mc:Fallback>
        </mc:AlternateContent>
      </w:r>
      <w:r w:rsidRPr="00CF2674">
        <w:rPr>
          <w:rFonts w:ascii="Times New Roman" w:hAnsi="Times New Roman"/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5697FBCE" wp14:editId="2037910E">
            <wp:simplePos x="0" y="0"/>
            <wp:positionH relativeFrom="column">
              <wp:posOffset>3966845</wp:posOffset>
            </wp:positionH>
            <wp:positionV relativeFrom="paragraph">
              <wp:posOffset>252095</wp:posOffset>
            </wp:positionV>
            <wp:extent cx="859790" cy="492760"/>
            <wp:effectExtent l="0" t="0" r="0" b="2540"/>
            <wp:wrapNone/>
            <wp:docPr id="11" name="Picture 11" descr="G:\smics_admin\04 Logo &amp; Style Guide\Vic Govt Logo\Victoria State Gov logo high res black rgb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mics_admin\04 Logo &amp; Style Guide\Vic Govt Logo\Victoria State Gov logo high res black rgb 2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E3475" w14:textId="79512EE5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0DAF2DB2" w14:textId="228C8D00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1478BA31" w14:textId="6CF41FFE" w:rsidR="00CB16CA" w:rsidRDefault="00CB16CA" w:rsidP="00CB16CA">
      <w:pPr>
        <w:ind w:left="-1276"/>
        <w:rPr>
          <w:rFonts w:ascii="Times New Roman" w:hAnsi="Times New Roman"/>
          <w:noProof/>
          <w:lang w:eastAsia="en-AU"/>
        </w:rPr>
      </w:pPr>
    </w:p>
    <w:p w14:paraId="5578A3C3" w14:textId="37088783" w:rsidR="0048379E" w:rsidRDefault="008966B7">
      <w:pPr>
        <w:pStyle w:val="TOCHeading"/>
      </w:pPr>
      <w:r w:rsidRPr="00592EF9">
        <w:rPr>
          <w:noProof/>
          <w:color w:val="0054A6"/>
          <w:sz w:val="44"/>
          <w:szCs w:val="44"/>
          <w:lang w:val="en-AU"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6D2960" wp14:editId="037A70C6">
                <wp:simplePos x="0" y="0"/>
                <wp:positionH relativeFrom="column">
                  <wp:posOffset>4572000</wp:posOffset>
                </wp:positionH>
                <wp:positionV relativeFrom="paragraph">
                  <wp:posOffset>10172700</wp:posOffset>
                </wp:positionV>
                <wp:extent cx="2514600" cy="342900"/>
                <wp:effectExtent l="0" t="0" r="0" b="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44B21" w14:textId="77777777" w:rsidR="00D536E3" w:rsidRDefault="00D536E3" w:rsidP="00AC0C3B">
                            <w:pPr>
                              <w:jc w:val="right"/>
                            </w:pPr>
                            <w:r w:rsidRPr="000147AF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</w:rPr>
                              <w:t>Department of Health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D2960" id="Text Box 43" o:spid="_x0000_s1031" type="#_x0000_t202" style="position:absolute;margin-left:5in;margin-top:801pt;width:19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" filled="f" stroked="f">
                <v:textbox>
                  <w:txbxContent>
                    <w:p w14:paraId="41444B21" w14:textId="77777777" w:rsidR="00D536E3" w:rsidRDefault="00D536E3" w:rsidP="00AC0C3B">
                      <w:pPr>
                        <w:jc w:val="right"/>
                      </w:pPr>
                      <w:r w:rsidRPr="000147AF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</w:rPr>
                        <w:t>Department of Health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Cambria" w:eastAsia="Times New Roman" w:hAnsi="Cambria" w:cs="Times New Roman"/>
          <w:color w:val="auto"/>
          <w:sz w:val="20"/>
          <w:szCs w:val="20"/>
          <w:lang w:val="en-AU"/>
        </w:rPr>
        <w:id w:val="-139272975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3F92060" w14:textId="352E87E5" w:rsidR="005526CB" w:rsidRDefault="005526CB">
          <w:pPr>
            <w:pStyle w:val="TOCHeading"/>
          </w:pPr>
          <w:r>
            <w:t>Contents</w:t>
          </w:r>
        </w:p>
        <w:p w14:paraId="62124ABE" w14:textId="7EF0B0E6" w:rsidR="00823BD9" w:rsidRPr="002A1720" w:rsidRDefault="00D43B39">
          <w:pPr>
            <w:pStyle w:val="TOC1"/>
            <w:rPr>
              <w:rFonts w:cs="Arial"/>
              <w:sz w:val="22"/>
              <w:szCs w:val="22"/>
            </w:rPr>
          </w:pPr>
          <w:r w:rsidRPr="002A1720">
            <w:rPr>
              <w:rFonts w:cs="Arial"/>
              <w:sz w:val="22"/>
              <w:szCs w:val="22"/>
            </w:rPr>
            <w:t>Project Overview………………………………………………………………………………</w:t>
          </w:r>
          <w:r w:rsidR="00FE30C2">
            <w:rPr>
              <w:rFonts w:cs="Arial"/>
              <w:sz w:val="22"/>
              <w:szCs w:val="22"/>
            </w:rPr>
            <w:t xml:space="preserve"> </w:t>
          </w:r>
          <w:r w:rsidRPr="002A1720">
            <w:rPr>
              <w:rFonts w:cs="Arial"/>
              <w:sz w:val="22"/>
              <w:szCs w:val="22"/>
            </w:rPr>
            <w:t>3</w:t>
          </w:r>
        </w:p>
        <w:p w14:paraId="3598DF95" w14:textId="410500A7" w:rsidR="00D43B39" w:rsidRPr="002A1720" w:rsidRDefault="00237857" w:rsidP="00D43B39">
          <w:pPr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The</w:t>
          </w:r>
          <w:r w:rsidR="00D43B39" w:rsidRPr="002A1720">
            <w:rPr>
              <w:rFonts w:ascii="Arial" w:hAnsi="Arial" w:cs="Arial"/>
              <w:sz w:val="22"/>
              <w:szCs w:val="22"/>
            </w:rPr>
            <w:t xml:space="preserve"> funding </w:t>
          </w:r>
          <w:r>
            <w:rPr>
              <w:rFonts w:ascii="Arial" w:hAnsi="Arial" w:cs="Arial"/>
              <w:sz w:val="22"/>
              <w:szCs w:val="22"/>
            </w:rPr>
            <w:t xml:space="preserve">an </w:t>
          </w:r>
          <w:r w:rsidR="00D43B39" w:rsidRPr="002A1720">
            <w:rPr>
              <w:rFonts w:ascii="Arial" w:hAnsi="Arial" w:cs="Arial"/>
              <w:sz w:val="22"/>
              <w:szCs w:val="22"/>
            </w:rPr>
            <w:t>applicant</w:t>
          </w:r>
          <w:r>
            <w:rPr>
              <w:rFonts w:ascii="Arial" w:hAnsi="Arial" w:cs="Arial"/>
              <w:sz w:val="22"/>
              <w:szCs w:val="22"/>
            </w:rPr>
            <w:t xml:space="preserve"> is seeking ………………………………………………………….</w:t>
          </w:r>
          <w:r w:rsidR="00FE30C2">
            <w:rPr>
              <w:rFonts w:ascii="Arial" w:hAnsi="Arial" w:cs="Arial"/>
              <w:sz w:val="22"/>
              <w:szCs w:val="22"/>
            </w:rPr>
            <w:t xml:space="preserve"> </w:t>
          </w:r>
          <w:r w:rsidR="00D43B39" w:rsidRPr="002A1720">
            <w:rPr>
              <w:rFonts w:ascii="Arial" w:hAnsi="Arial" w:cs="Arial"/>
              <w:sz w:val="22"/>
              <w:szCs w:val="22"/>
            </w:rPr>
            <w:t>3</w:t>
          </w:r>
        </w:p>
        <w:p w14:paraId="6856B5AF" w14:textId="27F5FA08" w:rsidR="00D43B39" w:rsidRPr="002A1720" w:rsidRDefault="00D43B39" w:rsidP="00D43B39">
          <w:pPr>
            <w:rPr>
              <w:rFonts w:ascii="Arial" w:hAnsi="Arial" w:cs="Arial"/>
              <w:sz w:val="22"/>
              <w:szCs w:val="22"/>
            </w:rPr>
          </w:pPr>
          <w:r w:rsidRPr="002A1720">
            <w:rPr>
              <w:rFonts w:ascii="Arial" w:hAnsi="Arial" w:cs="Arial"/>
              <w:sz w:val="22"/>
              <w:szCs w:val="22"/>
            </w:rPr>
            <w:t>Project duration…………………………………………………………………………………</w:t>
          </w:r>
          <w:r w:rsidR="00B62167">
            <w:rPr>
              <w:rFonts w:ascii="Arial" w:hAnsi="Arial" w:cs="Arial"/>
              <w:sz w:val="22"/>
              <w:szCs w:val="22"/>
            </w:rPr>
            <w:t xml:space="preserve"> </w:t>
          </w:r>
          <w:r w:rsidR="00FE30C2">
            <w:rPr>
              <w:rFonts w:ascii="Arial" w:hAnsi="Arial" w:cs="Arial"/>
              <w:sz w:val="22"/>
              <w:szCs w:val="22"/>
            </w:rPr>
            <w:t xml:space="preserve"> </w:t>
          </w:r>
          <w:r w:rsidRPr="002A1720">
            <w:rPr>
              <w:rFonts w:ascii="Arial" w:hAnsi="Arial" w:cs="Arial"/>
              <w:sz w:val="22"/>
              <w:szCs w:val="22"/>
            </w:rPr>
            <w:t>3</w:t>
          </w:r>
        </w:p>
        <w:p w14:paraId="36F5D5A4" w14:textId="59462097" w:rsidR="00D43B39" w:rsidRPr="002A1720" w:rsidRDefault="00D43B39" w:rsidP="00D43B39">
          <w:pPr>
            <w:rPr>
              <w:rFonts w:ascii="Arial" w:hAnsi="Arial" w:cs="Arial"/>
              <w:sz w:val="22"/>
              <w:szCs w:val="22"/>
            </w:rPr>
          </w:pPr>
          <w:r w:rsidRPr="002A1720">
            <w:rPr>
              <w:rFonts w:ascii="Arial" w:hAnsi="Arial" w:cs="Arial"/>
              <w:sz w:val="22"/>
              <w:szCs w:val="22"/>
            </w:rPr>
            <w:t>Nominate health services to be included in the project</w:t>
          </w:r>
          <w:r w:rsidR="002A7A09">
            <w:rPr>
              <w:rFonts w:ascii="Arial" w:hAnsi="Arial" w:cs="Arial"/>
              <w:sz w:val="22"/>
              <w:szCs w:val="22"/>
            </w:rPr>
            <w:t xml:space="preserve">……………………………………. </w:t>
          </w:r>
          <w:r w:rsidR="00FE30C2">
            <w:rPr>
              <w:rFonts w:ascii="Arial" w:hAnsi="Arial" w:cs="Arial"/>
              <w:sz w:val="22"/>
              <w:szCs w:val="22"/>
            </w:rPr>
            <w:t xml:space="preserve"> </w:t>
          </w:r>
          <w:r w:rsidR="002A7A09">
            <w:rPr>
              <w:rFonts w:ascii="Arial" w:hAnsi="Arial" w:cs="Arial"/>
              <w:sz w:val="22"/>
              <w:szCs w:val="22"/>
            </w:rPr>
            <w:t>3</w:t>
          </w:r>
        </w:p>
        <w:p w14:paraId="3A6072C1" w14:textId="26F29AA4" w:rsidR="00D43B39" w:rsidRPr="002A1720" w:rsidRDefault="00D43B39" w:rsidP="00D43B39">
          <w:pPr>
            <w:rPr>
              <w:rFonts w:ascii="Arial" w:hAnsi="Arial" w:cs="Arial"/>
              <w:sz w:val="22"/>
              <w:szCs w:val="22"/>
            </w:rPr>
          </w:pPr>
          <w:r w:rsidRPr="002A1720">
            <w:rPr>
              <w:rFonts w:ascii="Arial" w:hAnsi="Arial" w:cs="Arial"/>
              <w:sz w:val="22"/>
              <w:szCs w:val="22"/>
            </w:rPr>
            <w:t>Identify Tumour streams to be included in the project</w:t>
          </w:r>
          <w:r w:rsidR="002A7A09">
            <w:rPr>
              <w:rFonts w:ascii="Arial" w:hAnsi="Arial" w:cs="Arial"/>
              <w:sz w:val="22"/>
              <w:szCs w:val="22"/>
            </w:rPr>
            <w:t>……………………………………….3</w:t>
          </w:r>
        </w:p>
        <w:p w14:paraId="4E88634A" w14:textId="0BDD6ED7" w:rsidR="00D43B39" w:rsidRPr="002A1720" w:rsidRDefault="00D43B39" w:rsidP="00FE30C2">
          <w:pPr>
            <w:tabs>
              <w:tab w:val="left" w:pos="8550"/>
            </w:tabs>
            <w:rPr>
              <w:rFonts w:ascii="Arial" w:hAnsi="Arial" w:cs="Arial"/>
              <w:sz w:val="22"/>
              <w:szCs w:val="22"/>
            </w:rPr>
          </w:pPr>
          <w:r w:rsidRPr="002A1720">
            <w:rPr>
              <w:rFonts w:ascii="Arial" w:hAnsi="Arial" w:cs="Arial"/>
              <w:sz w:val="22"/>
              <w:szCs w:val="22"/>
            </w:rPr>
            <w:t>Indicate which VICS priorities areas will be addressed by the project</w:t>
          </w:r>
          <w:r w:rsidR="002A7A09">
            <w:rPr>
              <w:rFonts w:ascii="Arial" w:hAnsi="Arial" w:cs="Arial"/>
              <w:sz w:val="22"/>
              <w:szCs w:val="22"/>
            </w:rPr>
            <w:t>…………………….</w:t>
          </w:r>
          <w:r w:rsidR="00B00D4E">
            <w:rPr>
              <w:rFonts w:ascii="Arial" w:hAnsi="Arial" w:cs="Arial"/>
              <w:sz w:val="22"/>
              <w:szCs w:val="22"/>
            </w:rPr>
            <w:t xml:space="preserve"> </w:t>
          </w:r>
          <w:r w:rsidR="002A7A09">
            <w:rPr>
              <w:rFonts w:ascii="Arial" w:hAnsi="Arial" w:cs="Arial"/>
              <w:sz w:val="22"/>
              <w:szCs w:val="22"/>
            </w:rPr>
            <w:t>4</w:t>
          </w:r>
        </w:p>
        <w:p w14:paraId="1D2C8F1C" w14:textId="3336F739" w:rsidR="00D43B39" w:rsidRPr="002A1720" w:rsidRDefault="00D43B39" w:rsidP="00D43B39">
          <w:pPr>
            <w:rPr>
              <w:rFonts w:ascii="Arial" w:hAnsi="Arial" w:cs="Arial"/>
              <w:sz w:val="22"/>
              <w:szCs w:val="22"/>
            </w:rPr>
          </w:pPr>
          <w:r w:rsidRPr="002A1720">
            <w:rPr>
              <w:rFonts w:ascii="Arial" w:hAnsi="Arial" w:cs="Arial"/>
              <w:sz w:val="22"/>
              <w:szCs w:val="22"/>
            </w:rPr>
            <w:t>Outline how your project relates to local health service priority areas</w:t>
          </w:r>
          <w:r w:rsidR="002A7A09">
            <w:rPr>
              <w:rFonts w:ascii="Arial" w:hAnsi="Arial" w:cs="Arial"/>
              <w:sz w:val="22"/>
              <w:szCs w:val="22"/>
            </w:rPr>
            <w:t xml:space="preserve">…………………… </w:t>
          </w:r>
          <w:r w:rsidR="00B00D4E">
            <w:rPr>
              <w:rFonts w:ascii="Arial" w:hAnsi="Arial" w:cs="Arial"/>
              <w:sz w:val="22"/>
              <w:szCs w:val="22"/>
            </w:rPr>
            <w:t xml:space="preserve"> </w:t>
          </w:r>
          <w:r w:rsidR="002A7A09">
            <w:rPr>
              <w:rFonts w:ascii="Arial" w:hAnsi="Arial" w:cs="Arial"/>
              <w:sz w:val="22"/>
              <w:szCs w:val="22"/>
            </w:rPr>
            <w:t>4</w:t>
          </w:r>
        </w:p>
        <w:p w14:paraId="6F521BC1" w14:textId="0367D688" w:rsidR="00D43B39" w:rsidRPr="002A1720" w:rsidRDefault="00D43B39" w:rsidP="00D43B39">
          <w:pPr>
            <w:rPr>
              <w:rFonts w:ascii="Arial" w:hAnsi="Arial" w:cs="Arial"/>
              <w:sz w:val="22"/>
              <w:szCs w:val="22"/>
            </w:rPr>
          </w:pPr>
          <w:r w:rsidRPr="002A1720">
            <w:rPr>
              <w:rFonts w:ascii="Arial" w:hAnsi="Arial" w:cs="Arial"/>
              <w:sz w:val="22"/>
              <w:szCs w:val="22"/>
            </w:rPr>
            <w:t>List the Project Team</w:t>
          </w:r>
          <w:r w:rsidR="00B00D4E">
            <w:rPr>
              <w:rFonts w:ascii="Arial" w:hAnsi="Arial" w:cs="Arial"/>
              <w:sz w:val="22"/>
              <w:szCs w:val="22"/>
            </w:rPr>
            <w:t>……………………………………………………………………………</w:t>
          </w:r>
          <w:r w:rsidR="00FE30C2">
            <w:rPr>
              <w:rFonts w:ascii="Arial" w:hAnsi="Arial" w:cs="Arial"/>
              <w:sz w:val="22"/>
              <w:szCs w:val="22"/>
            </w:rPr>
            <w:t xml:space="preserve"> </w:t>
          </w:r>
          <w:r w:rsidR="00B00D4E">
            <w:rPr>
              <w:rFonts w:ascii="Arial" w:hAnsi="Arial" w:cs="Arial"/>
              <w:sz w:val="22"/>
              <w:szCs w:val="22"/>
            </w:rPr>
            <w:t>4</w:t>
          </w:r>
        </w:p>
        <w:p w14:paraId="642CF38A" w14:textId="4BAFE16B" w:rsidR="002F444C" w:rsidRPr="002A1720" w:rsidRDefault="005526CB">
          <w:pPr>
            <w:pStyle w:val="TOC1"/>
            <w:rPr>
              <w:rFonts w:eastAsiaTheme="minorEastAsia" w:cs="Arial"/>
              <w:b w:val="0"/>
              <w:sz w:val="22"/>
              <w:szCs w:val="22"/>
              <w:lang w:eastAsia="en-AU"/>
            </w:rPr>
          </w:pPr>
          <w:r w:rsidRPr="002A1720">
            <w:rPr>
              <w:rFonts w:cs="Arial"/>
              <w:sz w:val="22"/>
              <w:szCs w:val="22"/>
            </w:rPr>
            <w:fldChar w:fldCharType="begin"/>
          </w:r>
          <w:r w:rsidRPr="002A1720">
            <w:rPr>
              <w:rFonts w:cs="Arial"/>
              <w:sz w:val="22"/>
              <w:szCs w:val="22"/>
            </w:rPr>
            <w:instrText xml:space="preserve"> TOC \o "1-3" \h \z \u </w:instrText>
          </w:r>
          <w:r w:rsidRPr="002A1720">
            <w:rPr>
              <w:rFonts w:cs="Arial"/>
              <w:sz w:val="22"/>
              <w:szCs w:val="22"/>
            </w:rPr>
            <w:fldChar w:fldCharType="separate"/>
          </w:r>
          <w:hyperlink w:anchor="_Toc119319617" w:history="1">
            <w:r w:rsidR="002F444C" w:rsidRPr="002A1720">
              <w:rPr>
                <w:rStyle w:val="Hyperlink"/>
                <w:rFonts w:cs="Arial"/>
                <w:sz w:val="22"/>
                <w:szCs w:val="22"/>
              </w:rPr>
              <w:t>Project Plan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tab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_Toc119319617 \h </w:instrTex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5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2B87DAF6" w14:textId="26FC8D5E" w:rsidR="002F444C" w:rsidRPr="002A1720" w:rsidRDefault="00C46444">
          <w:pPr>
            <w:pStyle w:val="TOC2"/>
            <w:rPr>
              <w:rFonts w:eastAsiaTheme="minorEastAsia" w:cs="Arial"/>
              <w:sz w:val="22"/>
              <w:szCs w:val="22"/>
              <w:lang w:eastAsia="en-AU"/>
            </w:rPr>
          </w:pPr>
          <w:hyperlink w:anchor="_Toc119319618" w:history="1">
            <w:r w:rsidR="002F444C" w:rsidRPr="002A1720">
              <w:rPr>
                <w:rStyle w:val="Hyperlink"/>
                <w:rFonts w:cs="Arial"/>
                <w:sz w:val="22"/>
                <w:szCs w:val="22"/>
              </w:rPr>
              <w:t>Project Commencement Date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tab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_Toc119319618 \h </w:instrTex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5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15E7E371" w14:textId="36076D06" w:rsidR="002F444C" w:rsidRPr="002A1720" w:rsidRDefault="00C46444">
          <w:pPr>
            <w:pStyle w:val="TOC2"/>
            <w:rPr>
              <w:rFonts w:eastAsiaTheme="minorEastAsia" w:cs="Arial"/>
              <w:sz w:val="22"/>
              <w:szCs w:val="22"/>
              <w:lang w:eastAsia="en-AU"/>
            </w:rPr>
          </w:pPr>
          <w:hyperlink w:anchor="_Toc119319619" w:history="1">
            <w:r w:rsidR="002F444C" w:rsidRPr="002A1720">
              <w:rPr>
                <w:rStyle w:val="Hyperlink"/>
                <w:rFonts w:cs="Arial"/>
                <w:sz w:val="22"/>
                <w:szCs w:val="22"/>
              </w:rPr>
              <w:t>Project Completion Date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tab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_Toc119319619 \h </w:instrTex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5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7C0D11E1" w14:textId="32DFD1BE" w:rsidR="002F444C" w:rsidRPr="002A1720" w:rsidRDefault="00C46444">
          <w:pPr>
            <w:pStyle w:val="TOC2"/>
            <w:rPr>
              <w:rFonts w:eastAsiaTheme="minorEastAsia" w:cs="Arial"/>
              <w:sz w:val="22"/>
              <w:szCs w:val="22"/>
              <w:lang w:eastAsia="en-AU"/>
            </w:rPr>
          </w:pPr>
          <w:hyperlink w:anchor="_Toc119319620" w:history="1">
            <w:r w:rsidR="002F444C" w:rsidRPr="002A1720">
              <w:rPr>
                <w:rStyle w:val="Hyperlink"/>
                <w:rFonts w:eastAsia="Times" w:cs="Arial"/>
                <w:sz w:val="22"/>
                <w:szCs w:val="22"/>
              </w:rPr>
              <w:t>Scope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tab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_Toc119319620 \h </w:instrTex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5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1C73EEE9" w14:textId="35909F0F" w:rsidR="002F444C" w:rsidRPr="002A1720" w:rsidRDefault="00C46444">
          <w:pPr>
            <w:pStyle w:val="TOC2"/>
            <w:rPr>
              <w:rFonts w:eastAsiaTheme="minorEastAsia" w:cs="Arial"/>
              <w:sz w:val="22"/>
              <w:szCs w:val="22"/>
              <w:lang w:eastAsia="en-AU"/>
            </w:rPr>
          </w:pPr>
          <w:hyperlink w:anchor="_Toc119319621" w:history="1">
            <w:r w:rsidR="002F444C" w:rsidRPr="002A1720">
              <w:rPr>
                <w:rStyle w:val="Hyperlink"/>
                <w:rFonts w:eastAsia="Times" w:cs="Arial"/>
                <w:sz w:val="22"/>
                <w:szCs w:val="22"/>
              </w:rPr>
              <w:t>Project Background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tab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_Toc119319621 \h </w:instrTex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5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26A11206" w14:textId="20094DC7" w:rsidR="002F444C" w:rsidRPr="002A1720" w:rsidRDefault="00C46444">
          <w:pPr>
            <w:pStyle w:val="TOC2"/>
            <w:rPr>
              <w:rFonts w:eastAsiaTheme="minorEastAsia" w:cs="Arial"/>
              <w:sz w:val="22"/>
              <w:szCs w:val="22"/>
              <w:lang w:eastAsia="en-AU"/>
            </w:rPr>
          </w:pPr>
          <w:hyperlink w:anchor="_Toc119319622" w:history="1">
            <w:r w:rsidR="002F444C" w:rsidRPr="002A1720">
              <w:rPr>
                <w:rStyle w:val="Hyperlink"/>
                <w:rFonts w:eastAsia="Times" w:cs="Arial"/>
                <w:sz w:val="22"/>
                <w:szCs w:val="22"/>
              </w:rPr>
              <w:t>Objectives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tab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_Toc119319622 \h </w:instrTex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5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0C3D3E8F" w14:textId="41224182" w:rsidR="002F444C" w:rsidRPr="002A1720" w:rsidRDefault="00C46444">
          <w:pPr>
            <w:pStyle w:val="TOC2"/>
            <w:rPr>
              <w:rFonts w:eastAsiaTheme="minorEastAsia" w:cs="Arial"/>
              <w:sz w:val="22"/>
              <w:szCs w:val="22"/>
              <w:lang w:eastAsia="en-AU"/>
            </w:rPr>
          </w:pPr>
          <w:hyperlink w:anchor="_Toc119319623" w:history="1">
            <w:r w:rsidR="002F444C" w:rsidRPr="002A1720">
              <w:rPr>
                <w:rStyle w:val="Hyperlink"/>
                <w:rFonts w:eastAsia="Times" w:cs="Arial"/>
                <w:sz w:val="22"/>
                <w:szCs w:val="22"/>
              </w:rPr>
              <w:t>Project Methodology (up to 1,000 words)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tab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_Toc119319623 \h </w:instrTex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6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2495A747" w14:textId="2C9F46C2" w:rsidR="002F444C" w:rsidRPr="002A1720" w:rsidRDefault="00C46444">
          <w:pPr>
            <w:pStyle w:val="TOC2"/>
            <w:rPr>
              <w:rFonts w:eastAsiaTheme="minorEastAsia" w:cs="Arial"/>
              <w:sz w:val="22"/>
              <w:szCs w:val="22"/>
              <w:lang w:eastAsia="en-AU"/>
            </w:rPr>
          </w:pPr>
          <w:hyperlink w:anchor="_Toc119319624" w:history="1">
            <w:r w:rsidR="002F444C" w:rsidRPr="002A1720">
              <w:rPr>
                <w:rStyle w:val="Hyperlink"/>
                <w:rFonts w:eastAsia="Times" w:cs="Arial"/>
                <w:sz w:val="22"/>
                <w:szCs w:val="22"/>
              </w:rPr>
              <w:t>Evaluation Strategy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tab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_Toc119319624 \h </w:instrTex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6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1C3F1288" w14:textId="0A265D7A" w:rsidR="002F444C" w:rsidRPr="002A1720" w:rsidRDefault="00C46444">
          <w:pPr>
            <w:pStyle w:val="TOC2"/>
            <w:rPr>
              <w:rFonts w:eastAsiaTheme="minorEastAsia" w:cs="Arial"/>
              <w:sz w:val="22"/>
              <w:szCs w:val="22"/>
              <w:lang w:eastAsia="en-AU"/>
            </w:rPr>
          </w:pPr>
          <w:hyperlink w:anchor="_Toc119319625" w:history="1">
            <w:r w:rsidR="002F444C" w:rsidRPr="002A1720">
              <w:rPr>
                <w:rStyle w:val="Hyperlink"/>
                <w:rFonts w:eastAsia="Times" w:cs="Arial"/>
                <w:sz w:val="22"/>
                <w:szCs w:val="22"/>
              </w:rPr>
              <w:t>Sustainability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tab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_Toc119319625 \h </w:instrTex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6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3AB6A6AD" w14:textId="3A03F3FA" w:rsidR="002F444C" w:rsidRPr="002A1720" w:rsidRDefault="00C46444">
          <w:pPr>
            <w:pStyle w:val="TOC2"/>
            <w:rPr>
              <w:rFonts w:eastAsiaTheme="minorEastAsia" w:cs="Arial"/>
              <w:sz w:val="22"/>
              <w:szCs w:val="22"/>
              <w:lang w:eastAsia="en-AU"/>
            </w:rPr>
          </w:pPr>
          <w:hyperlink w:anchor="_Toc119319626" w:history="1">
            <w:r w:rsidR="002F444C" w:rsidRPr="002A1720">
              <w:rPr>
                <w:rStyle w:val="Hyperlink"/>
                <w:rFonts w:eastAsia="Times" w:cs="Arial"/>
                <w:sz w:val="22"/>
                <w:szCs w:val="22"/>
              </w:rPr>
              <w:t>Governance Arrangements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tab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_Toc119319626 \h </w:instrTex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6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0C250854" w14:textId="35642762" w:rsidR="002F444C" w:rsidRPr="002A1720" w:rsidRDefault="00C46444">
          <w:pPr>
            <w:pStyle w:val="TOC2"/>
            <w:rPr>
              <w:rFonts w:eastAsiaTheme="minorEastAsia" w:cs="Arial"/>
              <w:sz w:val="22"/>
              <w:szCs w:val="22"/>
              <w:lang w:eastAsia="en-AU"/>
            </w:rPr>
          </w:pPr>
          <w:hyperlink w:anchor="_Toc119319627" w:history="1">
            <w:r w:rsidR="002F444C" w:rsidRPr="002A1720">
              <w:rPr>
                <w:rStyle w:val="Hyperlink"/>
                <w:rFonts w:cs="Arial"/>
                <w:sz w:val="22"/>
                <w:szCs w:val="22"/>
              </w:rPr>
              <w:t>Project Milestones, Deliverables and Timeframes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tab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_Toc119319627 \h </w:instrTex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7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03BD2AF4" w14:textId="7DD6FC42" w:rsidR="002F444C" w:rsidRPr="002A1720" w:rsidRDefault="00C46444">
          <w:pPr>
            <w:pStyle w:val="TOC3"/>
            <w:rPr>
              <w:rFonts w:eastAsiaTheme="minorEastAsia"/>
              <w:noProof/>
              <w:sz w:val="22"/>
              <w:szCs w:val="22"/>
              <w:lang w:eastAsia="en-AU"/>
            </w:rPr>
          </w:pPr>
          <w:hyperlink w:anchor="_Toc119319628" w:history="1">
            <w:r w:rsidR="002F444C" w:rsidRPr="002A1720">
              <w:rPr>
                <w:rStyle w:val="Hyperlink"/>
                <w:noProof/>
                <w:sz w:val="22"/>
                <w:szCs w:val="22"/>
              </w:rPr>
              <w:t>Milestones first 3 months</w:t>
            </w:r>
            <w:r w:rsidR="002F444C" w:rsidRPr="002A1720">
              <w:rPr>
                <w:noProof/>
                <w:webHidden/>
                <w:sz w:val="22"/>
                <w:szCs w:val="22"/>
              </w:rPr>
              <w:tab/>
            </w:r>
            <w:r w:rsidR="002F444C" w:rsidRPr="002A1720">
              <w:rPr>
                <w:noProof/>
                <w:webHidden/>
                <w:sz w:val="22"/>
                <w:szCs w:val="22"/>
              </w:rPr>
              <w:fldChar w:fldCharType="begin"/>
            </w:r>
            <w:r w:rsidR="002F444C" w:rsidRPr="002A1720">
              <w:rPr>
                <w:noProof/>
                <w:webHidden/>
                <w:sz w:val="22"/>
                <w:szCs w:val="22"/>
              </w:rPr>
              <w:instrText xml:space="preserve"> PAGEREF _Toc119319628 \h </w:instrText>
            </w:r>
            <w:r w:rsidR="002F444C" w:rsidRPr="002A1720">
              <w:rPr>
                <w:noProof/>
                <w:webHidden/>
                <w:sz w:val="22"/>
                <w:szCs w:val="22"/>
              </w:rPr>
            </w:r>
            <w:r w:rsidR="002F444C" w:rsidRPr="002A172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noProof/>
                <w:webHidden/>
                <w:sz w:val="22"/>
                <w:szCs w:val="22"/>
              </w:rPr>
              <w:t>7</w:t>
            </w:r>
            <w:r w:rsidR="002F444C" w:rsidRPr="002A172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B257B1B" w14:textId="5F6E04FA" w:rsidR="002F444C" w:rsidRPr="002A1720" w:rsidRDefault="00C46444">
          <w:pPr>
            <w:pStyle w:val="TOC3"/>
            <w:rPr>
              <w:rFonts w:eastAsiaTheme="minorEastAsia"/>
              <w:noProof/>
              <w:sz w:val="22"/>
              <w:szCs w:val="22"/>
              <w:lang w:eastAsia="en-AU"/>
            </w:rPr>
          </w:pPr>
          <w:hyperlink w:anchor="_Toc119319629" w:history="1">
            <w:r w:rsidR="002F444C" w:rsidRPr="002A1720">
              <w:rPr>
                <w:rStyle w:val="Hyperlink"/>
                <w:noProof/>
                <w:sz w:val="22"/>
                <w:szCs w:val="22"/>
              </w:rPr>
              <w:t>Milestones first 6 months</w:t>
            </w:r>
            <w:r w:rsidR="002F444C" w:rsidRPr="002A1720">
              <w:rPr>
                <w:noProof/>
                <w:webHidden/>
                <w:sz w:val="22"/>
                <w:szCs w:val="22"/>
              </w:rPr>
              <w:tab/>
            </w:r>
            <w:r w:rsidR="002F444C" w:rsidRPr="002A1720">
              <w:rPr>
                <w:noProof/>
                <w:webHidden/>
                <w:sz w:val="22"/>
                <w:szCs w:val="22"/>
              </w:rPr>
              <w:fldChar w:fldCharType="begin"/>
            </w:r>
            <w:r w:rsidR="002F444C" w:rsidRPr="002A1720">
              <w:rPr>
                <w:noProof/>
                <w:webHidden/>
                <w:sz w:val="22"/>
                <w:szCs w:val="22"/>
              </w:rPr>
              <w:instrText xml:space="preserve"> PAGEREF _Toc119319629 \h </w:instrText>
            </w:r>
            <w:r w:rsidR="002F444C" w:rsidRPr="002A1720">
              <w:rPr>
                <w:noProof/>
                <w:webHidden/>
                <w:sz w:val="22"/>
                <w:szCs w:val="22"/>
              </w:rPr>
            </w:r>
            <w:r w:rsidR="002F444C" w:rsidRPr="002A172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noProof/>
                <w:webHidden/>
                <w:sz w:val="22"/>
                <w:szCs w:val="22"/>
              </w:rPr>
              <w:t>7</w:t>
            </w:r>
            <w:r w:rsidR="002F444C" w:rsidRPr="002A172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7F07195" w14:textId="410C05D9" w:rsidR="002F444C" w:rsidRPr="002A1720" w:rsidRDefault="00C46444">
          <w:pPr>
            <w:pStyle w:val="TOC3"/>
            <w:rPr>
              <w:rFonts w:eastAsiaTheme="minorEastAsia"/>
              <w:noProof/>
              <w:sz w:val="22"/>
              <w:szCs w:val="22"/>
              <w:lang w:eastAsia="en-AU"/>
            </w:rPr>
          </w:pPr>
          <w:hyperlink w:anchor="_Toc119319630" w:history="1">
            <w:r w:rsidR="002F444C" w:rsidRPr="002A1720">
              <w:rPr>
                <w:rStyle w:val="Hyperlink"/>
                <w:noProof/>
                <w:sz w:val="22"/>
                <w:szCs w:val="22"/>
                <w:shd w:val="clear" w:color="auto" w:fill="FFFFFF" w:themeFill="background1"/>
              </w:rPr>
              <w:t>Milestones first 12 months (note: for projects that are</w:t>
            </w:r>
            <w:r w:rsidR="002F444C" w:rsidRPr="002A1720">
              <w:rPr>
                <w:rStyle w:val="Hyperlink"/>
                <w:noProof/>
                <w:sz w:val="22"/>
                <w:szCs w:val="22"/>
              </w:rPr>
              <w:t xml:space="preserve"> 18 months only)</w:t>
            </w:r>
            <w:r w:rsidR="002F444C" w:rsidRPr="002A1720">
              <w:rPr>
                <w:noProof/>
                <w:webHidden/>
                <w:sz w:val="22"/>
                <w:szCs w:val="22"/>
              </w:rPr>
              <w:tab/>
            </w:r>
            <w:r w:rsidR="002F444C" w:rsidRPr="002A1720">
              <w:rPr>
                <w:noProof/>
                <w:webHidden/>
                <w:sz w:val="22"/>
                <w:szCs w:val="22"/>
              </w:rPr>
              <w:fldChar w:fldCharType="begin"/>
            </w:r>
            <w:r w:rsidR="002F444C" w:rsidRPr="002A1720">
              <w:rPr>
                <w:noProof/>
                <w:webHidden/>
                <w:sz w:val="22"/>
                <w:szCs w:val="22"/>
              </w:rPr>
              <w:instrText xml:space="preserve"> PAGEREF _Toc119319630 \h </w:instrText>
            </w:r>
            <w:r w:rsidR="002F444C" w:rsidRPr="002A1720">
              <w:rPr>
                <w:noProof/>
                <w:webHidden/>
                <w:sz w:val="22"/>
                <w:szCs w:val="22"/>
              </w:rPr>
            </w:r>
            <w:r w:rsidR="002F444C" w:rsidRPr="002A172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noProof/>
                <w:webHidden/>
                <w:sz w:val="22"/>
                <w:szCs w:val="22"/>
              </w:rPr>
              <w:t>7</w:t>
            </w:r>
            <w:r w:rsidR="002F444C" w:rsidRPr="002A172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E423281" w14:textId="3EBA3E33" w:rsidR="002F444C" w:rsidRPr="002A1720" w:rsidRDefault="00C46444">
          <w:pPr>
            <w:pStyle w:val="TOC3"/>
            <w:rPr>
              <w:rFonts w:eastAsiaTheme="minorEastAsia"/>
              <w:noProof/>
              <w:sz w:val="22"/>
              <w:szCs w:val="22"/>
              <w:lang w:eastAsia="en-AU"/>
            </w:rPr>
          </w:pPr>
          <w:hyperlink w:anchor="_Toc119319631" w:history="1">
            <w:r w:rsidR="002F444C" w:rsidRPr="002A1720">
              <w:rPr>
                <w:rStyle w:val="Hyperlink"/>
                <w:noProof/>
                <w:sz w:val="22"/>
                <w:szCs w:val="22"/>
                <w:shd w:val="clear" w:color="auto" w:fill="FFFFFF" w:themeFill="background1"/>
              </w:rPr>
              <w:t xml:space="preserve">Milestones </w:t>
            </w:r>
            <w:r w:rsidR="00341A84">
              <w:rPr>
                <w:rStyle w:val="Hyperlink"/>
                <w:noProof/>
                <w:sz w:val="22"/>
                <w:szCs w:val="22"/>
                <w:shd w:val="clear" w:color="auto" w:fill="FFFFFF" w:themeFill="background1"/>
              </w:rPr>
              <w:t xml:space="preserve">Final Report - </w:t>
            </w:r>
            <w:r w:rsidR="002F444C" w:rsidRPr="002A1720">
              <w:rPr>
                <w:rStyle w:val="Hyperlink"/>
                <w:noProof/>
                <w:sz w:val="22"/>
                <w:szCs w:val="22"/>
                <w:shd w:val="clear" w:color="auto" w:fill="FFFFFF" w:themeFill="background1"/>
              </w:rPr>
              <w:t>completion of project</w:t>
            </w:r>
            <w:r w:rsidR="002F444C" w:rsidRPr="002A1720">
              <w:rPr>
                <w:noProof/>
                <w:webHidden/>
                <w:sz w:val="22"/>
                <w:szCs w:val="22"/>
              </w:rPr>
              <w:tab/>
            </w:r>
            <w:r w:rsidR="002F444C" w:rsidRPr="002A1720">
              <w:rPr>
                <w:noProof/>
                <w:webHidden/>
                <w:sz w:val="22"/>
                <w:szCs w:val="22"/>
              </w:rPr>
              <w:fldChar w:fldCharType="begin"/>
            </w:r>
            <w:r w:rsidR="002F444C" w:rsidRPr="002A1720">
              <w:rPr>
                <w:noProof/>
                <w:webHidden/>
                <w:sz w:val="22"/>
                <w:szCs w:val="22"/>
              </w:rPr>
              <w:instrText xml:space="preserve"> PAGEREF _Toc119319631 \h </w:instrText>
            </w:r>
            <w:r w:rsidR="002F444C" w:rsidRPr="002A1720">
              <w:rPr>
                <w:noProof/>
                <w:webHidden/>
                <w:sz w:val="22"/>
                <w:szCs w:val="22"/>
              </w:rPr>
            </w:r>
            <w:r w:rsidR="002F444C" w:rsidRPr="002A1720">
              <w:rPr>
                <w:noProof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noProof/>
                <w:webHidden/>
                <w:sz w:val="22"/>
                <w:szCs w:val="22"/>
              </w:rPr>
              <w:t>8</w:t>
            </w:r>
            <w:r w:rsidR="002F444C" w:rsidRPr="002A1720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C983C61" w14:textId="05B3C95B" w:rsidR="002F444C" w:rsidRPr="002A1720" w:rsidRDefault="00C46444">
          <w:pPr>
            <w:pStyle w:val="TOC1"/>
            <w:rPr>
              <w:rFonts w:eastAsiaTheme="minorEastAsia" w:cs="Arial"/>
              <w:b w:val="0"/>
              <w:sz w:val="22"/>
              <w:szCs w:val="22"/>
              <w:lang w:eastAsia="en-AU"/>
            </w:rPr>
          </w:pPr>
          <w:hyperlink w:anchor="_Toc119319632" w:history="1">
            <w:r w:rsidR="002F444C" w:rsidRPr="002A1720">
              <w:rPr>
                <w:rStyle w:val="Hyperlink"/>
                <w:rFonts w:eastAsia="Times" w:cs="Arial"/>
                <w:sz w:val="22"/>
                <w:szCs w:val="22"/>
              </w:rPr>
              <w:t>Proposed Budget and Project Resources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tab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_Toc119319632 \h </w:instrTex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8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275133F3" w14:textId="09AB20F2" w:rsidR="002F444C" w:rsidRPr="002A1720" w:rsidRDefault="00C46444">
          <w:pPr>
            <w:pStyle w:val="TOC1"/>
            <w:rPr>
              <w:rFonts w:eastAsiaTheme="minorEastAsia" w:cs="Arial"/>
              <w:b w:val="0"/>
              <w:sz w:val="22"/>
              <w:szCs w:val="22"/>
              <w:lang w:eastAsia="en-AU"/>
            </w:rPr>
          </w:pPr>
          <w:hyperlink w:anchor="_Toc119319633" w:history="1">
            <w:r w:rsidR="002F444C" w:rsidRPr="002A1720">
              <w:rPr>
                <w:rStyle w:val="Hyperlink"/>
                <w:rFonts w:cs="Arial"/>
                <w:sz w:val="22"/>
                <w:szCs w:val="22"/>
              </w:rPr>
              <w:t>Identify and Address Key Project Risks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tab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_Toc119319633 \h </w:instrTex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8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7142BB87" w14:textId="0D27390A" w:rsidR="002F444C" w:rsidRPr="002A1720" w:rsidRDefault="00C46444">
          <w:pPr>
            <w:pStyle w:val="TOC1"/>
            <w:rPr>
              <w:rFonts w:eastAsiaTheme="minorEastAsia" w:cs="Arial"/>
              <w:b w:val="0"/>
              <w:sz w:val="22"/>
              <w:szCs w:val="22"/>
              <w:lang w:eastAsia="en-AU"/>
            </w:rPr>
          </w:pPr>
          <w:hyperlink w:anchor="_Toc119319634" w:history="1">
            <w:r w:rsidR="002F444C" w:rsidRPr="002A1720">
              <w:rPr>
                <w:rStyle w:val="Hyperlink"/>
                <w:rFonts w:cs="Arial"/>
                <w:sz w:val="22"/>
                <w:szCs w:val="22"/>
              </w:rPr>
              <w:t>Project Communication Plan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tab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_Toc119319634 \h </w:instrTex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9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28212A79" w14:textId="605535F3" w:rsidR="002F444C" w:rsidRDefault="00C46444">
          <w:pPr>
            <w:pStyle w:val="TOC1"/>
            <w:rPr>
              <w:rStyle w:val="Hyperlink"/>
              <w:rFonts w:cs="Arial"/>
              <w:sz w:val="22"/>
              <w:szCs w:val="22"/>
            </w:rPr>
          </w:pPr>
          <w:hyperlink w:anchor="_Toc119319635" w:history="1">
            <w:r w:rsidR="002F444C" w:rsidRPr="002A1720">
              <w:rPr>
                <w:rStyle w:val="Hyperlink"/>
                <w:rFonts w:cs="Arial"/>
                <w:sz w:val="22"/>
                <w:szCs w:val="22"/>
              </w:rPr>
              <w:t>Project Gantt Chart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tab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begin"/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instrText xml:space="preserve"> PAGEREF _Toc119319635 \h </w:instrTex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separate"/>
            </w:r>
            <w:r w:rsidR="00D43B39" w:rsidRPr="002A1720">
              <w:rPr>
                <w:rFonts w:cs="Arial"/>
                <w:webHidden/>
                <w:sz w:val="22"/>
                <w:szCs w:val="22"/>
              </w:rPr>
              <w:t>10</w:t>
            </w:r>
            <w:r w:rsidR="002F444C" w:rsidRPr="002A1720">
              <w:rPr>
                <w:rFonts w:cs="Arial"/>
                <w:webHidden/>
                <w:sz w:val="22"/>
                <w:szCs w:val="22"/>
              </w:rPr>
              <w:fldChar w:fldCharType="end"/>
            </w:r>
          </w:hyperlink>
        </w:p>
        <w:p w14:paraId="475BE7CE" w14:textId="7C435B70" w:rsidR="005526CB" w:rsidRDefault="005526CB">
          <w:r w:rsidRPr="002A1720">
            <w:rPr>
              <w:rFonts w:ascii="Arial" w:hAnsi="Arial" w:cs="Arial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1AF5A0C2" w14:textId="77777777" w:rsidR="00D6529C" w:rsidRDefault="00D6529C" w:rsidP="00D6529C"/>
    <w:p w14:paraId="5C24F9F5" w14:textId="77777777" w:rsidR="00D6529C" w:rsidRDefault="00D6529C" w:rsidP="00D6529C"/>
    <w:p w14:paraId="119610C9" w14:textId="77777777" w:rsidR="00D6529C" w:rsidRDefault="00D6529C" w:rsidP="00D6529C"/>
    <w:p w14:paraId="00A018E8" w14:textId="18E82C17" w:rsidR="0007203E" w:rsidRDefault="0007203E" w:rsidP="00B76832">
      <w:pPr>
        <w:rPr>
          <w:rFonts w:ascii="Arial" w:hAnsi="Arial" w:cs="Arial"/>
          <w:sz w:val="22"/>
          <w:szCs w:val="22"/>
        </w:rPr>
      </w:pPr>
    </w:p>
    <w:p w14:paraId="1DF01D7D" w14:textId="1FA80D0E" w:rsidR="0007203E" w:rsidRDefault="0007203E" w:rsidP="00B76832">
      <w:pPr>
        <w:rPr>
          <w:rFonts w:ascii="Arial" w:hAnsi="Arial" w:cs="Arial"/>
          <w:sz w:val="22"/>
          <w:szCs w:val="22"/>
        </w:rPr>
      </w:pPr>
    </w:p>
    <w:p w14:paraId="0D099C9B" w14:textId="21A907F6" w:rsidR="0007203E" w:rsidRDefault="0007203E" w:rsidP="00B76832">
      <w:pPr>
        <w:rPr>
          <w:rFonts w:ascii="Arial" w:hAnsi="Arial" w:cs="Arial"/>
          <w:sz w:val="22"/>
          <w:szCs w:val="22"/>
        </w:rPr>
      </w:pPr>
    </w:p>
    <w:p w14:paraId="6CA31BB1" w14:textId="486A3F66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2F0F0DB0" w14:textId="6F8CE669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0B70434F" w14:textId="6CD2D63C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6F719FE6" w14:textId="75102E2B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08C80BF4" w14:textId="7D7F4B81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17809917" w14:textId="3B7DB955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613BD1A3" w14:textId="76EDF2BC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713105B4" w14:textId="00B4B637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2FBF1E25" w14:textId="51F433D4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20752ED0" w14:textId="4A9194D0" w:rsidR="00861C2D" w:rsidRDefault="00861C2D" w:rsidP="00B76832">
      <w:pPr>
        <w:rPr>
          <w:rFonts w:ascii="Arial" w:hAnsi="Arial" w:cs="Arial"/>
          <w:sz w:val="22"/>
          <w:szCs w:val="22"/>
        </w:rPr>
      </w:pPr>
    </w:p>
    <w:p w14:paraId="6DC19077" w14:textId="3DEC1740" w:rsidR="00D373FD" w:rsidRDefault="00D373FD" w:rsidP="00D373FD">
      <w:pPr>
        <w:pStyle w:val="DHHSbody"/>
        <w:rPr>
          <w:b/>
          <w:bCs/>
          <w:color w:val="0054A6"/>
          <w:sz w:val="28"/>
          <w:szCs w:val="28"/>
        </w:rPr>
      </w:pPr>
      <w:r>
        <w:rPr>
          <w:b/>
          <w:bCs/>
          <w:color w:val="0054A6"/>
          <w:sz w:val="28"/>
          <w:szCs w:val="28"/>
        </w:rPr>
        <w:t xml:space="preserve">Project </w:t>
      </w:r>
      <w:r w:rsidRPr="00A601F7">
        <w:rPr>
          <w:b/>
          <w:bCs/>
          <w:color w:val="0054A6"/>
          <w:sz w:val="28"/>
          <w:szCs w:val="28"/>
        </w:rPr>
        <w:t>Overview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0"/>
        <w:gridCol w:w="4125"/>
        <w:gridCol w:w="455"/>
      </w:tblGrid>
      <w:tr w:rsidR="00D373FD" w14:paraId="7F090FDC" w14:textId="77777777" w:rsidTr="00D22E5A">
        <w:tc>
          <w:tcPr>
            <w:tcW w:w="4600" w:type="dxa"/>
            <w:shd w:val="clear" w:color="auto" w:fill="D9D9D9" w:themeFill="background1" w:themeFillShade="D9"/>
          </w:tcPr>
          <w:p w14:paraId="0BA6772E" w14:textId="77777777" w:rsidR="00D373FD" w:rsidRDefault="00D373FD" w:rsidP="00D22E5A">
            <w:pPr>
              <w:rPr>
                <w:rFonts w:ascii="Arial" w:hAnsi="Arial" w:cs="Arial"/>
                <w:sz w:val="22"/>
                <w:szCs w:val="22"/>
              </w:rPr>
            </w:pPr>
            <w:r w:rsidRPr="008C08BA">
              <w:rPr>
                <w:rFonts w:ascii="Arial" w:hAnsi="Arial" w:cs="Arial"/>
                <w:b/>
                <w:bCs/>
                <w:sz w:val="22"/>
                <w:szCs w:val="22"/>
              </w:rPr>
              <w:t>Project Lead Name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0C36DB35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80" w:type="dxa"/>
            <w:gridSpan w:val="2"/>
          </w:tcPr>
          <w:p w14:paraId="2F843C46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73FD" w14:paraId="40A76280" w14:textId="77777777" w:rsidTr="00D22E5A">
        <w:tc>
          <w:tcPr>
            <w:tcW w:w="4600" w:type="dxa"/>
            <w:shd w:val="clear" w:color="auto" w:fill="D9D9D9" w:themeFill="background1" w:themeFillShade="D9"/>
          </w:tcPr>
          <w:p w14:paraId="19B2613C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Lead Organisation Name:</w:t>
            </w:r>
          </w:p>
          <w:p w14:paraId="6B490D71" w14:textId="77777777" w:rsidR="00D373FD" w:rsidRPr="008C08BA" w:rsidRDefault="00D373FD" w:rsidP="00D22E5A">
            <w:pPr>
              <w:tabs>
                <w:tab w:val="left" w:pos="369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</w:p>
        </w:tc>
        <w:tc>
          <w:tcPr>
            <w:tcW w:w="4580" w:type="dxa"/>
            <w:gridSpan w:val="2"/>
          </w:tcPr>
          <w:p w14:paraId="6C958F4D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73FD" w14:paraId="2AC63883" w14:textId="77777777" w:rsidTr="00D22E5A">
        <w:trPr>
          <w:trHeight w:val="375"/>
        </w:trPr>
        <w:tc>
          <w:tcPr>
            <w:tcW w:w="4600" w:type="dxa"/>
            <w:vMerge w:val="restart"/>
            <w:shd w:val="clear" w:color="auto" w:fill="D9D9D9" w:themeFill="background1" w:themeFillShade="D9"/>
          </w:tcPr>
          <w:p w14:paraId="707AA722" w14:textId="56D67D0E" w:rsidR="00D373FD" w:rsidRDefault="00D373FD" w:rsidP="00D22E5A">
            <w:pPr>
              <w:rPr>
                <w:rFonts w:ascii="Arial" w:hAnsi="Arial" w:cs="Arial"/>
              </w:rPr>
            </w:pPr>
            <w:r w:rsidRPr="006D3880">
              <w:rPr>
                <w:rFonts w:ascii="Arial" w:hAnsi="Arial" w:cs="Arial"/>
                <w:b/>
                <w:bCs/>
              </w:rPr>
              <w:t xml:space="preserve">Eligible </w:t>
            </w:r>
            <w:r w:rsidRPr="00F1265D">
              <w:rPr>
                <w:rFonts w:ascii="Arial" w:hAnsi="Arial" w:cs="Arial"/>
                <w:b/>
                <w:bCs/>
              </w:rPr>
              <w:t>organisations for funding</w:t>
            </w:r>
            <w:r>
              <w:rPr>
                <w:rFonts w:ascii="Arial" w:hAnsi="Arial" w:cs="Arial"/>
              </w:rPr>
              <w:t xml:space="preserve"> </w:t>
            </w:r>
            <w:r w:rsidRPr="005B7954">
              <w:rPr>
                <w:rFonts w:ascii="Arial" w:hAnsi="Arial" w:cs="Arial"/>
              </w:rPr>
              <w:t xml:space="preserve">support people affected by cancer (including carers) in the </w:t>
            </w:r>
            <w:r w:rsidR="00EC310E">
              <w:rPr>
                <w:rFonts w:ascii="Arial" w:hAnsi="Arial" w:cs="Arial"/>
              </w:rPr>
              <w:t>GRICS</w:t>
            </w:r>
            <w:r w:rsidRPr="005B7954">
              <w:rPr>
                <w:rFonts w:ascii="Arial" w:hAnsi="Arial" w:cs="Arial"/>
              </w:rPr>
              <w:t xml:space="preserve"> catchment, have an ABN or are Incorporated </w:t>
            </w:r>
          </w:p>
          <w:p w14:paraId="2C6AAD01" w14:textId="77777777" w:rsidR="00D373FD" w:rsidRDefault="00D373FD" w:rsidP="00D22E5A">
            <w:pPr>
              <w:rPr>
                <w:rFonts w:ascii="Arial" w:hAnsi="Arial" w:cs="Arial"/>
              </w:rPr>
            </w:pPr>
          </w:p>
          <w:p w14:paraId="137BB756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Indicate your Organisation Type (TICK):</w:t>
            </w:r>
          </w:p>
          <w:p w14:paraId="0C352C05" w14:textId="77777777" w:rsidR="00D373FD" w:rsidRPr="005B7954" w:rsidRDefault="00D373FD" w:rsidP="00D22E5A">
            <w:pPr>
              <w:spacing w:before="120" w:after="120" w:line="276" w:lineRule="auto"/>
              <w:ind w:left="3"/>
              <w:rPr>
                <w:rFonts w:ascii="Arial" w:hAnsi="Arial" w:cs="Arial"/>
              </w:rPr>
            </w:pPr>
          </w:p>
          <w:p w14:paraId="6EE6841F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25" w:type="dxa"/>
          </w:tcPr>
          <w:p w14:paraId="1C677DF8" w14:textId="77777777" w:rsidR="00D373FD" w:rsidRDefault="00D373FD" w:rsidP="00D22E5A">
            <w:pPr>
              <w:spacing w:before="120" w:after="120" w:line="276" w:lineRule="auto"/>
              <w:ind w:left="46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CA4">
              <w:rPr>
                <w:rFonts w:ascii="Arial" w:hAnsi="Arial" w:cs="Arial"/>
              </w:rPr>
              <w:t xml:space="preserve">Public </w:t>
            </w:r>
            <w:r w:rsidRPr="00597539">
              <w:rPr>
                <w:rFonts w:ascii="Arial" w:hAnsi="Arial" w:cs="Arial"/>
                <w:u w:val="single"/>
              </w:rPr>
              <w:t>or</w:t>
            </w:r>
            <w:r w:rsidRPr="00D40CA4">
              <w:rPr>
                <w:rFonts w:ascii="Arial" w:hAnsi="Arial" w:cs="Arial"/>
              </w:rPr>
              <w:t xml:space="preserve"> not for profit health services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455" w:type="dxa"/>
          </w:tcPr>
          <w:p w14:paraId="49584B5D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B50186F" w14:textId="77777777" w:rsidR="00D373FD" w:rsidRDefault="00D373FD" w:rsidP="00D22E5A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73FD" w14:paraId="55D2968A" w14:textId="77777777" w:rsidTr="00D22E5A">
        <w:trPr>
          <w:trHeight w:val="375"/>
        </w:trPr>
        <w:tc>
          <w:tcPr>
            <w:tcW w:w="4600" w:type="dxa"/>
            <w:vMerge/>
            <w:shd w:val="clear" w:color="auto" w:fill="D9D9D9" w:themeFill="background1" w:themeFillShade="D9"/>
          </w:tcPr>
          <w:p w14:paraId="1172B96F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25" w:type="dxa"/>
          </w:tcPr>
          <w:p w14:paraId="79408181" w14:textId="06538C71" w:rsidR="00D373FD" w:rsidRPr="00EC310E" w:rsidRDefault="00EC310E" w:rsidP="00D22E5A">
            <w:pPr>
              <w:spacing w:before="120" w:after="120" w:line="276" w:lineRule="auto"/>
              <w:ind w:left="46"/>
              <w:jc w:val="both"/>
              <w:rPr>
                <w:rFonts w:ascii="Arial" w:hAnsi="Arial" w:cs="Arial"/>
              </w:rPr>
            </w:pPr>
            <w:r w:rsidRPr="00EC310E">
              <w:rPr>
                <w:rFonts w:ascii="Arial" w:hAnsi="Arial" w:cs="Arial"/>
              </w:rPr>
              <w:t>Community Health Service</w:t>
            </w:r>
          </w:p>
        </w:tc>
        <w:tc>
          <w:tcPr>
            <w:tcW w:w="455" w:type="dxa"/>
          </w:tcPr>
          <w:p w14:paraId="3AB53C2E" w14:textId="77777777" w:rsidR="00D373FD" w:rsidRDefault="00D373FD" w:rsidP="00D22E5A">
            <w:pPr>
              <w:spacing w:before="120" w:after="12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73FD" w14:paraId="5B9CC1D9" w14:textId="77777777" w:rsidTr="00D22E5A">
        <w:trPr>
          <w:trHeight w:val="420"/>
        </w:trPr>
        <w:tc>
          <w:tcPr>
            <w:tcW w:w="4600" w:type="dxa"/>
            <w:vMerge/>
            <w:shd w:val="clear" w:color="auto" w:fill="D9D9D9" w:themeFill="background1" w:themeFillShade="D9"/>
          </w:tcPr>
          <w:p w14:paraId="0AE60035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25" w:type="dxa"/>
          </w:tcPr>
          <w:p w14:paraId="34A29D17" w14:textId="45A13316" w:rsidR="00D373FD" w:rsidRDefault="00D373FD" w:rsidP="00D22E5A">
            <w:pPr>
              <w:spacing w:before="120" w:after="120" w:line="276" w:lineRule="auto"/>
              <w:ind w:left="46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CA4">
              <w:rPr>
                <w:rFonts w:ascii="Arial" w:hAnsi="Arial" w:cs="Arial"/>
              </w:rPr>
              <w:t xml:space="preserve">Aboriginal Controlled </w:t>
            </w:r>
            <w:r w:rsidR="00EC310E">
              <w:rPr>
                <w:rFonts w:ascii="Arial" w:hAnsi="Arial" w:cs="Arial"/>
              </w:rPr>
              <w:t xml:space="preserve">Health </w:t>
            </w:r>
            <w:proofErr w:type="spellStart"/>
            <w:r w:rsidR="00EC310E">
              <w:rPr>
                <w:rFonts w:ascii="Arial" w:hAnsi="Arial" w:cs="Arial"/>
              </w:rPr>
              <w:t>Orgnaisation</w:t>
            </w:r>
            <w:proofErr w:type="spellEnd"/>
          </w:p>
        </w:tc>
        <w:tc>
          <w:tcPr>
            <w:tcW w:w="455" w:type="dxa"/>
          </w:tcPr>
          <w:p w14:paraId="5D7138CC" w14:textId="77777777" w:rsidR="00D373FD" w:rsidRDefault="00D373FD" w:rsidP="00D22E5A">
            <w:pPr>
              <w:spacing w:before="120" w:after="120" w:line="276" w:lineRule="auto"/>
              <w:ind w:left="46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73FD" w14:paraId="046F7EC2" w14:textId="77777777" w:rsidTr="00D22E5A">
        <w:trPr>
          <w:trHeight w:val="600"/>
        </w:trPr>
        <w:tc>
          <w:tcPr>
            <w:tcW w:w="4600" w:type="dxa"/>
            <w:vMerge/>
            <w:shd w:val="clear" w:color="auto" w:fill="D9D9D9" w:themeFill="background1" w:themeFillShade="D9"/>
          </w:tcPr>
          <w:p w14:paraId="27C59692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125" w:type="dxa"/>
          </w:tcPr>
          <w:p w14:paraId="622E38BA" w14:textId="77777777" w:rsidR="00D373FD" w:rsidRDefault="00D373FD" w:rsidP="00D22E5A">
            <w:pPr>
              <w:spacing w:before="120" w:after="120" w:line="276" w:lineRule="auto"/>
              <w:ind w:left="46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40CA4">
              <w:rPr>
                <w:rFonts w:ascii="Arial" w:hAnsi="Arial" w:cs="Arial"/>
              </w:rPr>
              <w:t>Non-profit organisations or peak bodies</w:t>
            </w:r>
            <w:r>
              <w:rPr>
                <w:rFonts w:ascii="Arial" w:hAnsi="Arial" w:cs="Arial"/>
              </w:rPr>
              <w:t xml:space="preserve">: </w:t>
            </w:r>
          </w:p>
        </w:tc>
        <w:tc>
          <w:tcPr>
            <w:tcW w:w="455" w:type="dxa"/>
          </w:tcPr>
          <w:p w14:paraId="224321AC" w14:textId="77777777" w:rsidR="00D373FD" w:rsidRDefault="00D373FD" w:rsidP="00D22E5A">
            <w:pPr>
              <w:spacing w:before="120" w:after="120" w:line="276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73FD" w14:paraId="3348E5E9" w14:textId="77777777" w:rsidTr="00D22E5A">
        <w:tc>
          <w:tcPr>
            <w:tcW w:w="4600" w:type="dxa"/>
            <w:shd w:val="clear" w:color="auto" w:fill="D9D9D9" w:themeFill="background1" w:themeFillShade="D9"/>
          </w:tcPr>
          <w:p w14:paraId="445E7F97" w14:textId="77777777" w:rsidR="00D373FD" w:rsidRPr="008C08BA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08BA">
              <w:rPr>
                <w:rFonts w:ascii="Arial" w:hAnsi="Arial" w:cs="Arial"/>
                <w:b/>
                <w:bCs/>
                <w:sz w:val="22"/>
                <w:szCs w:val="22"/>
              </w:rPr>
              <w:t>Contact Email:</w:t>
            </w:r>
          </w:p>
          <w:p w14:paraId="785196A6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80" w:type="dxa"/>
            <w:gridSpan w:val="2"/>
          </w:tcPr>
          <w:p w14:paraId="6D0D537D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373FD" w14:paraId="5313D050" w14:textId="77777777" w:rsidTr="00D22E5A">
        <w:trPr>
          <w:trHeight w:val="446"/>
        </w:trPr>
        <w:tc>
          <w:tcPr>
            <w:tcW w:w="4600" w:type="dxa"/>
            <w:shd w:val="clear" w:color="auto" w:fill="D9D9D9" w:themeFill="background1" w:themeFillShade="D9"/>
          </w:tcPr>
          <w:p w14:paraId="0EA8ED18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C08BA">
              <w:rPr>
                <w:rFonts w:ascii="Arial" w:hAnsi="Arial" w:cs="Arial"/>
                <w:b/>
                <w:bCs/>
                <w:sz w:val="22"/>
                <w:szCs w:val="22"/>
              </w:rPr>
              <w:t>Contact Phone Number:</w:t>
            </w:r>
          </w:p>
          <w:p w14:paraId="019C7635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580" w:type="dxa"/>
            <w:gridSpan w:val="2"/>
          </w:tcPr>
          <w:p w14:paraId="6A6F837A" w14:textId="77777777" w:rsidR="00D373FD" w:rsidRDefault="00D373FD" w:rsidP="00D22E5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A2B6F12" w14:textId="77777777" w:rsidR="00D373FD" w:rsidRDefault="00D373FD" w:rsidP="00D373FD">
      <w:pPr>
        <w:rPr>
          <w:rFonts w:ascii="Arial" w:hAnsi="Arial" w:cs="Arial"/>
          <w:b/>
          <w:bCs/>
          <w:sz w:val="22"/>
          <w:szCs w:val="22"/>
        </w:rPr>
      </w:pPr>
    </w:p>
    <w:p w14:paraId="410652AB" w14:textId="0732F967" w:rsidR="00D373FD" w:rsidRDefault="00D373FD" w:rsidP="00384374">
      <w:pPr>
        <w:shd w:val="clear" w:color="auto" w:fill="FFFFFF" w:themeFill="background1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eastAsia="Times" w:hAnsi="Arial"/>
          <w:b/>
          <w:bCs/>
          <w:color w:val="0054A6"/>
          <w:sz w:val="28"/>
          <w:szCs w:val="28"/>
        </w:rPr>
        <w:t xml:space="preserve"> </w:t>
      </w:r>
    </w:p>
    <w:p w14:paraId="2A9E43A9" w14:textId="77777777" w:rsidR="00D373FD" w:rsidRPr="00892860" w:rsidRDefault="00D373FD" w:rsidP="00D373FD">
      <w:pPr>
        <w:shd w:val="clear" w:color="auto" w:fill="FFFFFF" w:themeFill="background1"/>
        <w:rPr>
          <w:rFonts w:ascii="Arial" w:eastAsia="Times" w:hAnsi="Arial"/>
          <w:b/>
          <w:bCs/>
          <w:sz w:val="22"/>
          <w:szCs w:val="22"/>
        </w:rPr>
      </w:pPr>
      <w:r>
        <w:rPr>
          <w:rFonts w:ascii="Arial" w:eastAsia="Times" w:hAnsi="Arial"/>
          <w:b/>
          <w:bCs/>
          <w:color w:val="0054A6"/>
          <w:sz w:val="22"/>
          <w:szCs w:val="22"/>
        </w:rPr>
        <w:t xml:space="preserve"> </w:t>
      </w:r>
      <w:r w:rsidRPr="000A72CA">
        <w:rPr>
          <w:rFonts w:ascii="Arial" w:eastAsia="Times" w:hAnsi="Arial"/>
          <w:b/>
          <w:bCs/>
          <w:color w:val="0054A6"/>
          <w:sz w:val="22"/>
          <w:szCs w:val="22"/>
        </w:rPr>
        <w:t xml:space="preserve">How much funding is the applicant seeking for the activity? </w:t>
      </w:r>
      <w:r w:rsidRPr="00892860">
        <w:rPr>
          <w:rFonts w:ascii="Arial" w:eastAsia="Times" w:hAnsi="Arial"/>
          <w:b/>
          <w:bCs/>
          <w:sz w:val="22"/>
          <w:szCs w:val="22"/>
        </w:rPr>
        <w:t>$____________________</w:t>
      </w:r>
    </w:p>
    <w:p w14:paraId="1496868F" w14:textId="77777777" w:rsidR="00D373FD" w:rsidRPr="000A72CA" w:rsidRDefault="00D373FD" w:rsidP="00D373FD">
      <w:pPr>
        <w:shd w:val="clear" w:color="auto" w:fill="FFFFFF" w:themeFill="background1"/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6DB4DF75" w14:textId="77777777" w:rsidR="00D373FD" w:rsidRDefault="00D373FD" w:rsidP="00D373FD">
      <w:pPr>
        <w:shd w:val="clear" w:color="auto" w:fill="FFFFFF" w:themeFill="background1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eastAsia="Times" w:hAnsi="Arial"/>
          <w:b/>
          <w:bCs/>
          <w:color w:val="0054A6"/>
          <w:sz w:val="22"/>
          <w:szCs w:val="22"/>
        </w:rPr>
        <w:t xml:space="preserve"> </w:t>
      </w:r>
      <w:r w:rsidRPr="000A72CA">
        <w:rPr>
          <w:rFonts w:ascii="Arial" w:eastAsia="Times" w:hAnsi="Arial"/>
          <w:b/>
          <w:bCs/>
          <w:color w:val="0054A6"/>
          <w:sz w:val="22"/>
          <w:szCs w:val="22"/>
        </w:rPr>
        <w:t>Project Duration (in months</w:t>
      </w:r>
      <w:r w:rsidRPr="006A5700">
        <w:rPr>
          <w:rFonts w:ascii="Arial" w:eastAsia="Times" w:hAnsi="Arial"/>
          <w:b/>
          <w:bCs/>
          <w:color w:val="0054A6"/>
          <w:sz w:val="22"/>
          <w:szCs w:val="22"/>
        </w:rPr>
        <w:t>)</w:t>
      </w:r>
      <w:r w:rsidRPr="003D151A">
        <w:rPr>
          <w:rFonts w:ascii="Arial" w:eastAsia="Times" w:hAnsi="Arial"/>
          <w:b/>
          <w:bCs/>
          <w:color w:val="0054A6"/>
          <w:sz w:val="22"/>
          <w:szCs w:val="22"/>
        </w:rPr>
        <w:t>:</w:t>
      </w:r>
      <w:r>
        <w:rPr>
          <w:rFonts w:ascii="Arial" w:eastAsia="Times" w:hAnsi="Arial"/>
          <w:b/>
          <w:bCs/>
          <w:color w:val="0054A6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_____</w:t>
      </w:r>
    </w:p>
    <w:p w14:paraId="4EED7E98" w14:textId="77777777" w:rsidR="00D373FD" w:rsidRPr="008C08BA" w:rsidRDefault="00D373FD" w:rsidP="00D373FD">
      <w:pPr>
        <w:rPr>
          <w:rFonts w:ascii="Arial" w:hAnsi="Arial" w:cs="Arial"/>
          <w:b/>
          <w:bCs/>
          <w:sz w:val="22"/>
          <w:szCs w:val="22"/>
        </w:rPr>
      </w:pPr>
    </w:p>
    <w:p w14:paraId="081E6710" w14:textId="166E048C" w:rsidR="00D373FD" w:rsidRPr="00B76832" w:rsidRDefault="00D373FD" w:rsidP="00D373FD">
      <w:pPr>
        <w:rPr>
          <w:rFonts w:ascii="Arial" w:hAnsi="Arial" w:cs="Arial"/>
          <w:b/>
          <w:sz w:val="22"/>
          <w:szCs w:val="22"/>
        </w:rPr>
      </w:pPr>
      <w:r w:rsidRPr="00414A41">
        <w:rPr>
          <w:rFonts w:ascii="Arial" w:hAnsi="Arial" w:cs="Arial"/>
          <w:b/>
          <w:sz w:val="22"/>
          <w:szCs w:val="22"/>
        </w:rPr>
        <w:t xml:space="preserve"> </w:t>
      </w:r>
      <w:r w:rsidRPr="00414A41">
        <w:rPr>
          <w:rFonts w:ascii="Arial" w:eastAsia="Times" w:hAnsi="Arial"/>
          <w:b/>
          <w:bCs/>
          <w:color w:val="0054A6"/>
          <w:sz w:val="22"/>
          <w:szCs w:val="22"/>
          <w:shd w:val="clear" w:color="auto" w:fill="FFFFFF" w:themeFill="background1"/>
        </w:rPr>
        <w:t>Nominate all the health services to be included in this project</w:t>
      </w:r>
      <w:r w:rsidR="00EC310E">
        <w:rPr>
          <w:rFonts w:ascii="Arial" w:eastAsia="Times" w:hAnsi="Arial"/>
          <w:b/>
          <w:bCs/>
          <w:color w:val="0054A6"/>
          <w:sz w:val="22"/>
          <w:szCs w:val="22"/>
          <w:shd w:val="clear" w:color="auto" w:fill="FFFFFF" w:themeFill="background1"/>
        </w:rPr>
        <w:t>, (GRICS encourages collaborative projects where viable)</w:t>
      </w:r>
      <w:r w:rsidRPr="00414A41">
        <w:rPr>
          <w:rFonts w:ascii="Arial" w:eastAsia="Times" w:hAnsi="Arial"/>
          <w:b/>
          <w:bCs/>
          <w:color w:val="0054A6"/>
          <w:sz w:val="22"/>
          <w:szCs w:val="22"/>
          <w:shd w:val="clear" w:color="auto" w:fill="FFFFFF" w:themeFill="background1"/>
        </w:rPr>
        <w:t>:</w:t>
      </w: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454"/>
        <w:gridCol w:w="8793"/>
      </w:tblGrid>
      <w:tr w:rsidR="00D373FD" w:rsidRPr="00B76832" w14:paraId="6834D434" w14:textId="77777777" w:rsidTr="00D22E5A">
        <w:trPr>
          <w:trHeight w:val="454"/>
        </w:trPr>
        <w:tc>
          <w:tcPr>
            <w:tcW w:w="454" w:type="dxa"/>
            <w:vAlign w:val="center"/>
          </w:tcPr>
          <w:p w14:paraId="2982E585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93" w:type="dxa"/>
            <w:shd w:val="clear" w:color="auto" w:fill="D9D9D9" w:themeFill="background1" w:themeFillShade="D9"/>
            <w:vAlign w:val="center"/>
          </w:tcPr>
          <w:p w14:paraId="1DABF077" w14:textId="752424CD" w:rsidR="00D373FD" w:rsidRPr="00B76832" w:rsidRDefault="00EC310E" w:rsidP="00D22E5A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</w:t>
            </w:r>
            <w:r w:rsidR="00D373FD" w:rsidRPr="00B76832">
              <w:rPr>
                <w:rFonts w:ascii="Arial" w:hAnsi="Arial" w:cs="Arial"/>
                <w:szCs w:val="22"/>
              </w:rPr>
              <w:t>rganisations</w:t>
            </w:r>
            <w:r w:rsidR="00D373FD" w:rsidRPr="0043776B">
              <w:rPr>
                <w:rFonts w:ascii="Arial" w:hAnsi="Arial" w:cs="Arial"/>
                <w:b/>
                <w:bCs/>
                <w:szCs w:val="22"/>
              </w:rPr>
              <w:t>:</w:t>
            </w:r>
          </w:p>
        </w:tc>
      </w:tr>
    </w:tbl>
    <w:p w14:paraId="4DBDB9F6" w14:textId="77777777" w:rsidR="00D373FD" w:rsidRPr="00B76832" w:rsidRDefault="00D373FD" w:rsidP="00D373FD">
      <w:pPr>
        <w:rPr>
          <w:rFonts w:ascii="Arial" w:hAnsi="Arial" w:cs="Arial"/>
          <w:sz w:val="22"/>
          <w:szCs w:val="22"/>
        </w:rPr>
      </w:pPr>
    </w:p>
    <w:p w14:paraId="112DE1C2" w14:textId="77777777" w:rsidR="00D31F98" w:rsidRDefault="00D373FD" w:rsidP="00D373FD">
      <w:pPr>
        <w:rPr>
          <w:rFonts w:ascii="Arial" w:hAnsi="Arial" w:cs="Arial"/>
          <w:b/>
          <w:sz w:val="22"/>
          <w:szCs w:val="22"/>
        </w:rPr>
      </w:pPr>
      <w:r w:rsidRPr="00414A41">
        <w:rPr>
          <w:rFonts w:ascii="Arial" w:hAnsi="Arial" w:cs="Arial"/>
          <w:b/>
          <w:sz w:val="22"/>
          <w:szCs w:val="22"/>
        </w:rPr>
        <w:t xml:space="preserve"> </w:t>
      </w:r>
    </w:p>
    <w:p w14:paraId="029401DD" w14:textId="4EDD0C4E" w:rsidR="00D373FD" w:rsidRPr="00B76832" w:rsidRDefault="00D373FD" w:rsidP="00D373FD">
      <w:pPr>
        <w:rPr>
          <w:rFonts w:ascii="Arial" w:hAnsi="Arial" w:cs="Arial"/>
          <w:b/>
          <w:sz w:val="22"/>
          <w:szCs w:val="22"/>
        </w:rPr>
      </w:pPr>
      <w:r w:rsidRPr="00414A41">
        <w:rPr>
          <w:rFonts w:ascii="Arial" w:eastAsia="Times" w:hAnsi="Arial"/>
          <w:b/>
          <w:bCs/>
          <w:color w:val="0054A6"/>
          <w:sz w:val="22"/>
          <w:szCs w:val="22"/>
        </w:rPr>
        <w:t>Identify tumour stream(s) to be included in this project:</w:t>
      </w: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454"/>
        <w:gridCol w:w="3969"/>
        <w:gridCol w:w="454"/>
        <w:gridCol w:w="4370"/>
      </w:tblGrid>
      <w:tr w:rsidR="00D373FD" w:rsidRPr="00B76832" w14:paraId="55C821DF" w14:textId="77777777" w:rsidTr="00D22E5A">
        <w:trPr>
          <w:trHeight w:val="454"/>
        </w:trPr>
        <w:tc>
          <w:tcPr>
            <w:tcW w:w="454" w:type="dxa"/>
            <w:vAlign w:val="center"/>
          </w:tcPr>
          <w:p w14:paraId="0318398E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5364ADE4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Breast</w:t>
            </w:r>
          </w:p>
        </w:tc>
        <w:tc>
          <w:tcPr>
            <w:tcW w:w="454" w:type="dxa"/>
            <w:vAlign w:val="center"/>
          </w:tcPr>
          <w:p w14:paraId="586FE23B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5746E4E6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Central Nervous System</w:t>
            </w:r>
          </w:p>
        </w:tc>
      </w:tr>
      <w:tr w:rsidR="00D373FD" w:rsidRPr="00B76832" w14:paraId="64894AAF" w14:textId="77777777" w:rsidTr="00D22E5A">
        <w:trPr>
          <w:trHeight w:val="454"/>
        </w:trPr>
        <w:tc>
          <w:tcPr>
            <w:tcW w:w="454" w:type="dxa"/>
            <w:vAlign w:val="center"/>
          </w:tcPr>
          <w:p w14:paraId="79C84B70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14030951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Colorectal</w:t>
            </w:r>
          </w:p>
        </w:tc>
        <w:tc>
          <w:tcPr>
            <w:tcW w:w="454" w:type="dxa"/>
            <w:vAlign w:val="center"/>
          </w:tcPr>
          <w:p w14:paraId="53892531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4F64AE8E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Endocrine/Thyroid</w:t>
            </w:r>
          </w:p>
        </w:tc>
      </w:tr>
      <w:tr w:rsidR="00D373FD" w:rsidRPr="00B76832" w14:paraId="5555FB1E" w14:textId="77777777" w:rsidTr="00D22E5A">
        <w:trPr>
          <w:trHeight w:val="454"/>
        </w:trPr>
        <w:tc>
          <w:tcPr>
            <w:tcW w:w="454" w:type="dxa"/>
            <w:vAlign w:val="center"/>
          </w:tcPr>
          <w:p w14:paraId="02031842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4BC6590B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Genitourinary</w:t>
            </w:r>
          </w:p>
        </w:tc>
        <w:tc>
          <w:tcPr>
            <w:tcW w:w="454" w:type="dxa"/>
            <w:vAlign w:val="center"/>
          </w:tcPr>
          <w:p w14:paraId="1352D644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6BF29BF5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Gynaecology</w:t>
            </w:r>
          </w:p>
        </w:tc>
      </w:tr>
      <w:tr w:rsidR="00D373FD" w:rsidRPr="00B76832" w14:paraId="6316C949" w14:textId="77777777" w:rsidTr="00D22E5A">
        <w:trPr>
          <w:trHeight w:val="454"/>
        </w:trPr>
        <w:tc>
          <w:tcPr>
            <w:tcW w:w="454" w:type="dxa"/>
            <w:vAlign w:val="center"/>
          </w:tcPr>
          <w:p w14:paraId="5E8F8424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42CD358A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Haematology</w:t>
            </w:r>
          </w:p>
        </w:tc>
        <w:tc>
          <w:tcPr>
            <w:tcW w:w="454" w:type="dxa"/>
            <w:vAlign w:val="center"/>
          </w:tcPr>
          <w:p w14:paraId="558BCE84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6F7E808E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Head &amp; Neck</w:t>
            </w:r>
          </w:p>
        </w:tc>
      </w:tr>
      <w:tr w:rsidR="00D373FD" w:rsidRPr="00B76832" w14:paraId="74A2284A" w14:textId="77777777" w:rsidTr="00D22E5A">
        <w:trPr>
          <w:trHeight w:val="454"/>
        </w:trPr>
        <w:tc>
          <w:tcPr>
            <w:tcW w:w="454" w:type="dxa"/>
            <w:vAlign w:val="center"/>
          </w:tcPr>
          <w:p w14:paraId="7C34DF8A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1370B22A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Lung</w:t>
            </w:r>
          </w:p>
        </w:tc>
        <w:tc>
          <w:tcPr>
            <w:tcW w:w="454" w:type="dxa"/>
            <w:vAlign w:val="center"/>
          </w:tcPr>
          <w:p w14:paraId="656FA0A4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067293F1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Skin/Melanoma</w:t>
            </w:r>
          </w:p>
        </w:tc>
      </w:tr>
      <w:tr w:rsidR="00D373FD" w:rsidRPr="00B76832" w14:paraId="708E1521" w14:textId="77777777" w:rsidTr="00D22E5A">
        <w:trPr>
          <w:trHeight w:val="454"/>
        </w:trPr>
        <w:tc>
          <w:tcPr>
            <w:tcW w:w="454" w:type="dxa"/>
            <w:vAlign w:val="center"/>
          </w:tcPr>
          <w:p w14:paraId="0BF09160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2705D855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Upper GI</w:t>
            </w:r>
          </w:p>
        </w:tc>
        <w:tc>
          <w:tcPr>
            <w:tcW w:w="454" w:type="dxa"/>
            <w:vAlign w:val="center"/>
          </w:tcPr>
          <w:p w14:paraId="26490128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4370" w:type="dxa"/>
            <w:shd w:val="clear" w:color="auto" w:fill="D9D9D9" w:themeFill="background1" w:themeFillShade="D9"/>
            <w:vAlign w:val="center"/>
          </w:tcPr>
          <w:p w14:paraId="59BE31EC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All</w:t>
            </w:r>
          </w:p>
        </w:tc>
      </w:tr>
      <w:tr w:rsidR="00D373FD" w:rsidRPr="00B76832" w14:paraId="7E934726" w14:textId="77777777" w:rsidTr="00D22E5A">
        <w:trPr>
          <w:trHeight w:val="454"/>
        </w:trPr>
        <w:tc>
          <w:tcPr>
            <w:tcW w:w="454" w:type="dxa"/>
            <w:vAlign w:val="center"/>
          </w:tcPr>
          <w:p w14:paraId="15CD907F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793" w:type="dxa"/>
            <w:gridSpan w:val="3"/>
            <w:shd w:val="clear" w:color="auto" w:fill="D9D9D9" w:themeFill="background1" w:themeFillShade="D9"/>
            <w:vAlign w:val="center"/>
          </w:tcPr>
          <w:p w14:paraId="0A2D1535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Other </w:t>
            </w:r>
            <w:r w:rsidRPr="0067433F">
              <w:rPr>
                <w:rFonts w:ascii="Arial" w:hAnsi="Arial" w:cs="Arial"/>
                <w:b/>
                <w:bCs/>
                <w:szCs w:val="22"/>
              </w:rPr>
              <w:t>(please specify):</w:t>
            </w:r>
          </w:p>
        </w:tc>
      </w:tr>
    </w:tbl>
    <w:p w14:paraId="4285C5A4" w14:textId="77777777" w:rsidR="00E47A0E" w:rsidRDefault="00E47A0E" w:rsidP="00D373FD">
      <w:pPr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7D005030" w14:textId="77777777" w:rsidR="00E47A0E" w:rsidRDefault="00E47A0E" w:rsidP="00D373FD">
      <w:pPr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00FBE329" w14:textId="77777777" w:rsidR="00E47A0E" w:rsidRDefault="00E47A0E" w:rsidP="00D373FD">
      <w:pPr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54E17262" w14:textId="77777777" w:rsidR="00E47A0E" w:rsidRDefault="00E47A0E" w:rsidP="00D373FD">
      <w:pPr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31EE21B4" w14:textId="77777777" w:rsidR="00E47A0E" w:rsidRDefault="00E47A0E" w:rsidP="00D373FD">
      <w:pPr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7FCA606B" w14:textId="77777777" w:rsidR="00E47A0E" w:rsidRDefault="00E47A0E" w:rsidP="00D373FD">
      <w:pPr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20AC2730" w14:textId="77777777" w:rsidR="00E47A0E" w:rsidRDefault="00E47A0E" w:rsidP="00D373FD">
      <w:pPr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40B7BF23" w14:textId="11E1DB71" w:rsidR="00D373FD" w:rsidRPr="00FF1969" w:rsidRDefault="00D373FD" w:rsidP="00D373FD">
      <w:pPr>
        <w:rPr>
          <w:rFonts w:ascii="Arial" w:eastAsia="Times" w:hAnsi="Arial"/>
          <w:b/>
          <w:bCs/>
          <w:color w:val="0054A6"/>
          <w:sz w:val="22"/>
          <w:szCs w:val="22"/>
        </w:rPr>
      </w:pPr>
      <w:r w:rsidRPr="00FF1969">
        <w:rPr>
          <w:rFonts w:ascii="Arial" w:eastAsia="Times" w:hAnsi="Arial"/>
          <w:b/>
          <w:bCs/>
          <w:color w:val="0054A6"/>
          <w:sz w:val="22"/>
          <w:szCs w:val="22"/>
        </w:rPr>
        <w:t>Indicate which Victorian Integrated Cancer Services (VICS) Priority areas(s) will be addressed in this project:</w:t>
      </w:r>
    </w:p>
    <w:p w14:paraId="642C8871" w14:textId="77777777" w:rsidR="00D373FD" w:rsidRPr="00B76832" w:rsidRDefault="00D373FD" w:rsidP="00D373FD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421"/>
        <w:gridCol w:w="8826"/>
      </w:tblGrid>
      <w:tr w:rsidR="00D373FD" w:rsidRPr="00B76832" w14:paraId="603A8A8F" w14:textId="77777777" w:rsidTr="00D22E5A">
        <w:trPr>
          <w:trHeight w:val="454"/>
        </w:trPr>
        <w:tc>
          <w:tcPr>
            <w:tcW w:w="9247" w:type="dxa"/>
            <w:gridSpan w:val="2"/>
            <w:shd w:val="clear" w:color="auto" w:fill="F2F2F2" w:themeFill="background1" w:themeFillShade="F2"/>
            <w:vAlign w:val="center"/>
          </w:tcPr>
          <w:p w14:paraId="1B7B3204" w14:textId="77777777" w:rsidR="00D373FD" w:rsidRPr="00856226" w:rsidRDefault="00D373FD" w:rsidP="00D22E5A">
            <w:pPr>
              <w:rPr>
                <w:rFonts w:ascii="Arial" w:hAnsi="Arial" w:cs="Arial"/>
                <w:b/>
                <w:bCs/>
                <w:szCs w:val="22"/>
              </w:rPr>
            </w:pPr>
            <w:r w:rsidRPr="00856226">
              <w:rPr>
                <w:rFonts w:ascii="Arial" w:hAnsi="Arial" w:cs="Arial"/>
                <w:b/>
                <w:bCs/>
                <w:szCs w:val="22"/>
              </w:rPr>
              <w:lastRenderedPageBreak/>
              <w:t>Improve equity of access to high quality cancer care</w:t>
            </w:r>
          </w:p>
        </w:tc>
      </w:tr>
      <w:tr w:rsidR="00D373FD" w:rsidRPr="00B76832" w14:paraId="727F935F" w14:textId="77777777" w:rsidTr="00D22E5A">
        <w:trPr>
          <w:trHeight w:val="454"/>
        </w:trPr>
        <w:tc>
          <w:tcPr>
            <w:tcW w:w="421" w:type="dxa"/>
            <w:vAlign w:val="center"/>
          </w:tcPr>
          <w:p w14:paraId="40E27840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4B2C0318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Improve adoption of quality cancer care closer to home</w:t>
            </w:r>
          </w:p>
        </w:tc>
      </w:tr>
      <w:tr w:rsidR="00D373FD" w:rsidRPr="00B76832" w14:paraId="7B0F8DD3" w14:textId="77777777" w:rsidTr="00D22E5A">
        <w:trPr>
          <w:trHeight w:val="454"/>
        </w:trPr>
        <w:tc>
          <w:tcPr>
            <w:tcW w:w="421" w:type="dxa"/>
            <w:vAlign w:val="center"/>
          </w:tcPr>
          <w:p w14:paraId="234593AE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3F3F50E7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Increase alignment with the Multidisciplinary Meeting Quality Framework</w:t>
            </w:r>
          </w:p>
        </w:tc>
      </w:tr>
      <w:tr w:rsidR="00D373FD" w:rsidRPr="00B76832" w14:paraId="6798B2AF" w14:textId="77777777" w:rsidTr="00D22E5A">
        <w:trPr>
          <w:trHeight w:val="454"/>
        </w:trPr>
        <w:tc>
          <w:tcPr>
            <w:tcW w:w="421" w:type="dxa"/>
            <w:vAlign w:val="center"/>
          </w:tcPr>
          <w:p w14:paraId="1EC0C4AD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6445DF69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Address the needs of the elderly in routine cancer care</w:t>
            </w:r>
          </w:p>
        </w:tc>
      </w:tr>
      <w:tr w:rsidR="00D373FD" w:rsidRPr="00B76832" w14:paraId="25F2973C" w14:textId="77777777" w:rsidTr="00D22E5A">
        <w:trPr>
          <w:trHeight w:val="454"/>
        </w:trPr>
        <w:tc>
          <w:tcPr>
            <w:tcW w:w="9247" w:type="dxa"/>
            <w:gridSpan w:val="2"/>
            <w:shd w:val="clear" w:color="auto" w:fill="F2F2F2" w:themeFill="background1" w:themeFillShade="F2"/>
            <w:vAlign w:val="center"/>
          </w:tcPr>
          <w:p w14:paraId="680BC0DC" w14:textId="77777777" w:rsidR="00D373FD" w:rsidRPr="00856226" w:rsidRDefault="00D373FD" w:rsidP="00D22E5A">
            <w:pPr>
              <w:rPr>
                <w:rFonts w:ascii="Arial" w:hAnsi="Arial" w:cs="Arial"/>
                <w:b/>
                <w:bCs/>
                <w:szCs w:val="22"/>
              </w:rPr>
            </w:pPr>
            <w:r w:rsidRPr="00856226">
              <w:rPr>
                <w:rFonts w:ascii="Arial" w:hAnsi="Arial" w:cs="Arial"/>
                <w:b/>
                <w:bCs/>
                <w:szCs w:val="22"/>
              </w:rPr>
              <w:t>Support the effective implementation of the Optimal Care Pathways (OCPs)</w:t>
            </w:r>
          </w:p>
        </w:tc>
      </w:tr>
      <w:tr w:rsidR="00D373FD" w:rsidRPr="00B76832" w14:paraId="4E464B36" w14:textId="77777777" w:rsidTr="00D22E5A">
        <w:trPr>
          <w:trHeight w:val="454"/>
        </w:trPr>
        <w:tc>
          <w:tcPr>
            <w:tcW w:w="421" w:type="dxa"/>
            <w:vAlign w:val="center"/>
          </w:tcPr>
          <w:p w14:paraId="66A08E12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38772800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Implement the Aboriginal and Torres Strait Islander OCP</w:t>
            </w:r>
          </w:p>
        </w:tc>
      </w:tr>
      <w:tr w:rsidR="00D373FD" w:rsidRPr="00B76832" w14:paraId="2E2B7FA4" w14:textId="77777777" w:rsidTr="00D22E5A">
        <w:trPr>
          <w:trHeight w:val="454"/>
        </w:trPr>
        <w:tc>
          <w:tcPr>
            <w:tcW w:w="421" w:type="dxa"/>
            <w:vAlign w:val="center"/>
          </w:tcPr>
          <w:p w14:paraId="79C02DD5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5CAB2EB3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Address variation in quality and timeliness of cancer care</w:t>
            </w:r>
          </w:p>
        </w:tc>
      </w:tr>
      <w:tr w:rsidR="00D373FD" w:rsidRPr="00B76832" w14:paraId="79B5E7CC" w14:textId="77777777" w:rsidTr="00D22E5A">
        <w:trPr>
          <w:trHeight w:val="454"/>
        </w:trPr>
        <w:tc>
          <w:tcPr>
            <w:tcW w:w="421" w:type="dxa"/>
            <w:vAlign w:val="center"/>
          </w:tcPr>
          <w:p w14:paraId="55CC7EA8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2123E932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Monitor and communicate alignment with OCPs</w:t>
            </w:r>
          </w:p>
        </w:tc>
      </w:tr>
      <w:tr w:rsidR="00D373FD" w:rsidRPr="00B76832" w14:paraId="2269E0AE" w14:textId="77777777" w:rsidTr="00D22E5A">
        <w:trPr>
          <w:trHeight w:val="454"/>
        </w:trPr>
        <w:tc>
          <w:tcPr>
            <w:tcW w:w="9247" w:type="dxa"/>
            <w:gridSpan w:val="2"/>
            <w:shd w:val="clear" w:color="auto" w:fill="F2F2F2" w:themeFill="background1" w:themeFillShade="F2"/>
            <w:vAlign w:val="center"/>
          </w:tcPr>
          <w:p w14:paraId="528A65A2" w14:textId="77777777" w:rsidR="00D373FD" w:rsidRPr="00856226" w:rsidRDefault="00D373FD" w:rsidP="00D22E5A">
            <w:pPr>
              <w:rPr>
                <w:rFonts w:ascii="Arial" w:hAnsi="Arial" w:cs="Arial"/>
                <w:b/>
                <w:bCs/>
                <w:szCs w:val="22"/>
              </w:rPr>
            </w:pPr>
            <w:r w:rsidRPr="00856226">
              <w:rPr>
                <w:rFonts w:ascii="Arial" w:hAnsi="Arial" w:cs="Arial"/>
                <w:b/>
                <w:bCs/>
                <w:szCs w:val="22"/>
              </w:rPr>
              <w:t>Improve well-being and support for all Victorians affected by cancer</w:t>
            </w:r>
          </w:p>
        </w:tc>
      </w:tr>
      <w:tr w:rsidR="00D373FD" w:rsidRPr="00B76832" w14:paraId="6292449C" w14:textId="77777777" w:rsidTr="00D22E5A">
        <w:trPr>
          <w:trHeight w:val="454"/>
        </w:trPr>
        <w:tc>
          <w:tcPr>
            <w:tcW w:w="421" w:type="dxa"/>
            <w:vAlign w:val="center"/>
          </w:tcPr>
          <w:p w14:paraId="52DD2B1B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09CB97FC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Facilitate high quality supportive care</w:t>
            </w:r>
          </w:p>
        </w:tc>
      </w:tr>
      <w:tr w:rsidR="00D373FD" w:rsidRPr="00B76832" w14:paraId="27B3716D" w14:textId="77777777" w:rsidTr="00D22E5A">
        <w:trPr>
          <w:trHeight w:val="454"/>
        </w:trPr>
        <w:tc>
          <w:tcPr>
            <w:tcW w:w="421" w:type="dxa"/>
            <w:vAlign w:val="center"/>
          </w:tcPr>
          <w:p w14:paraId="205EF901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76835727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Facilitate high quality survivorship care</w:t>
            </w:r>
          </w:p>
        </w:tc>
      </w:tr>
      <w:tr w:rsidR="00D373FD" w:rsidRPr="00B76832" w14:paraId="72A3F912" w14:textId="77777777" w:rsidTr="00D22E5A">
        <w:trPr>
          <w:trHeight w:val="454"/>
        </w:trPr>
        <w:tc>
          <w:tcPr>
            <w:tcW w:w="421" w:type="dxa"/>
            <w:vAlign w:val="center"/>
          </w:tcPr>
          <w:p w14:paraId="2A13189F" w14:textId="77777777" w:rsidR="00D373FD" w:rsidRPr="00B76832" w:rsidRDefault="00D373FD" w:rsidP="00D22E5A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8826" w:type="dxa"/>
            <w:vAlign w:val="center"/>
          </w:tcPr>
          <w:p w14:paraId="39A4642E" w14:textId="77777777" w:rsidR="00D373FD" w:rsidRPr="00B76832" w:rsidRDefault="00D373FD" w:rsidP="00D22E5A">
            <w:pPr>
              <w:rPr>
                <w:rFonts w:ascii="Arial" w:hAnsi="Arial" w:cs="Arial"/>
                <w:szCs w:val="22"/>
              </w:rPr>
            </w:pPr>
            <w:r w:rsidRPr="00B76832">
              <w:rPr>
                <w:rFonts w:ascii="Arial" w:hAnsi="Arial" w:cs="Arial"/>
                <w:szCs w:val="22"/>
              </w:rPr>
              <w:t>Address variation in palliative care referrals and advance care planning</w:t>
            </w:r>
          </w:p>
        </w:tc>
      </w:tr>
    </w:tbl>
    <w:p w14:paraId="179728DE" w14:textId="77777777" w:rsidR="00D373FD" w:rsidRDefault="00D373FD" w:rsidP="00D373FD">
      <w:pPr>
        <w:rPr>
          <w:rFonts w:ascii="Arial" w:hAnsi="Arial" w:cs="Arial"/>
          <w:sz w:val="22"/>
          <w:szCs w:val="22"/>
        </w:rPr>
      </w:pPr>
    </w:p>
    <w:p w14:paraId="1D0793E8" w14:textId="77777777" w:rsidR="00D373FD" w:rsidRDefault="00D373FD" w:rsidP="00D373FD">
      <w:pPr>
        <w:rPr>
          <w:rFonts w:ascii="Arial" w:hAnsi="Arial" w:cs="Arial"/>
          <w:sz w:val="22"/>
          <w:szCs w:val="22"/>
        </w:rPr>
      </w:pPr>
    </w:p>
    <w:p w14:paraId="46C1FB28" w14:textId="77777777" w:rsidR="00D373FD" w:rsidRPr="0043181C" w:rsidRDefault="00D373FD" w:rsidP="00D373FD">
      <w:pPr>
        <w:pStyle w:val="TOC2"/>
        <w:rPr>
          <w:b/>
          <w:noProof w:val="0"/>
          <w:color w:val="FF0000"/>
          <w:sz w:val="22"/>
          <w:szCs w:val="22"/>
        </w:rPr>
      </w:pPr>
      <w:r>
        <w:rPr>
          <w:rFonts w:eastAsia="Times"/>
          <w:b/>
          <w:bCs/>
          <w:noProof w:val="0"/>
          <w:color w:val="0054A6"/>
          <w:sz w:val="22"/>
          <w:szCs w:val="22"/>
        </w:rPr>
        <w:t xml:space="preserve"> </w:t>
      </w:r>
      <w:r w:rsidRPr="0043181C">
        <w:rPr>
          <w:rFonts w:eastAsia="Times"/>
          <w:b/>
          <w:bCs/>
          <w:noProof w:val="0"/>
          <w:color w:val="0054A6"/>
          <w:sz w:val="22"/>
          <w:szCs w:val="22"/>
        </w:rPr>
        <w:t>Outline how your project relates to a local health service priority area(s):</w:t>
      </w:r>
      <w:r w:rsidRPr="0043181C">
        <w:rPr>
          <w:b/>
          <w:noProof w:val="0"/>
          <w:color w:val="0070C0"/>
          <w:sz w:val="22"/>
          <w:szCs w:val="22"/>
        </w:rPr>
        <w:t xml:space="preserve"> </w:t>
      </w:r>
    </w:p>
    <w:tbl>
      <w:tblPr>
        <w:tblStyle w:val="TableGrid"/>
        <w:tblW w:w="9247" w:type="dxa"/>
        <w:tblLook w:val="04A0" w:firstRow="1" w:lastRow="0" w:firstColumn="1" w:lastColumn="0" w:noHBand="0" w:noVBand="1"/>
      </w:tblPr>
      <w:tblGrid>
        <w:gridCol w:w="9247"/>
      </w:tblGrid>
      <w:tr w:rsidR="00D373FD" w:rsidRPr="00B76832" w14:paraId="43490195" w14:textId="77777777" w:rsidTr="00D22E5A">
        <w:trPr>
          <w:trHeight w:val="1193"/>
        </w:trPr>
        <w:tc>
          <w:tcPr>
            <w:tcW w:w="9247" w:type="dxa"/>
            <w:vAlign w:val="center"/>
          </w:tcPr>
          <w:p w14:paraId="1ACCF923" w14:textId="77777777" w:rsidR="00D373FD" w:rsidRDefault="00D373FD" w:rsidP="00D22E5A">
            <w:pPr>
              <w:rPr>
                <w:rFonts w:ascii="Arial" w:hAnsi="Arial" w:cs="Arial"/>
                <w:b/>
                <w:szCs w:val="22"/>
              </w:rPr>
            </w:pPr>
          </w:p>
          <w:p w14:paraId="447E71C1" w14:textId="77777777" w:rsidR="00D373FD" w:rsidRDefault="00D373FD" w:rsidP="00D22E5A">
            <w:pPr>
              <w:rPr>
                <w:rFonts w:ascii="Arial" w:hAnsi="Arial" w:cs="Arial"/>
                <w:b/>
                <w:szCs w:val="22"/>
              </w:rPr>
            </w:pPr>
          </w:p>
          <w:p w14:paraId="41DEE23D" w14:textId="77777777" w:rsidR="00D373FD" w:rsidRDefault="00D373FD" w:rsidP="00D22E5A">
            <w:pPr>
              <w:rPr>
                <w:rFonts w:ascii="Arial" w:hAnsi="Arial" w:cs="Arial"/>
                <w:b/>
                <w:szCs w:val="22"/>
              </w:rPr>
            </w:pPr>
          </w:p>
          <w:p w14:paraId="1E9A11EF" w14:textId="77777777" w:rsidR="00D373FD" w:rsidRDefault="00D373FD" w:rsidP="00D22E5A">
            <w:pPr>
              <w:rPr>
                <w:rFonts w:ascii="Arial" w:hAnsi="Arial" w:cs="Arial"/>
                <w:b/>
                <w:szCs w:val="22"/>
              </w:rPr>
            </w:pPr>
          </w:p>
          <w:p w14:paraId="17AEB426" w14:textId="77777777" w:rsidR="00D373FD" w:rsidRDefault="00D373FD" w:rsidP="00D22E5A">
            <w:pPr>
              <w:rPr>
                <w:rFonts w:ascii="Arial" w:hAnsi="Arial" w:cs="Arial"/>
                <w:b/>
                <w:szCs w:val="22"/>
              </w:rPr>
            </w:pPr>
          </w:p>
          <w:p w14:paraId="2441E3BB" w14:textId="77777777" w:rsidR="00D373FD" w:rsidRDefault="00D373FD" w:rsidP="00D22E5A">
            <w:pPr>
              <w:rPr>
                <w:rFonts w:ascii="Arial" w:hAnsi="Arial" w:cs="Arial"/>
                <w:b/>
                <w:szCs w:val="22"/>
              </w:rPr>
            </w:pPr>
          </w:p>
          <w:p w14:paraId="0ECA532E" w14:textId="77777777" w:rsidR="00D373FD" w:rsidRDefault="00D373FD" w:rsidP="00D22E5A">
            <w:pPr>
              <w:rPr>
                <w:rFonts w:ascii="Arial" w:hAnsi="Arial" w:cs="Arial"/>
                <w:b/>
                <w:szCs w:val="22"/>
              </w:rPr>
            </w:pPr>
          </w:p>
          <w:p w14:paraId="02E5C1D0" w14:textId="77777777" w:rsidR="00D373FD" w:rsidRPr="00B76832" w:rsidRDefault="00D373FD" w:rsidP="00D22E5A">
            <w:pPr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2A0685A4" w14:textId="77777777" w:rsidR="00D373FD" w:rsidRDefault="00D373FD" w:rsidP="00D373FD">
      <w:pPr>
        <w:rPr>
          <w:rFonts w:ascii="Arial" w:hAnsi="Arial" w:cs="Arial"/>
          <w:sz w:val="22"/>
          <w:szCs w:val="22"/>
        </w:rPr>
      </w:pPr>
    </w:p>
    <w:p w14:paraId="77A93CDE" w14:textId="773702CE" w:rsidR="00EA69FF" w:rsidRPr="003703DB" w:rsidRDefault="00793420" w:rsidP="00EA69FF">
      <w:pPr>
        <w:pStyle w:val="TOC2"/>
        <w:ind w:right="565"/>
        <w:rPr>
          <w:rFonts w:eastAsia="Times"/>
          <w:noProof w:val="0"/>
          <w:color w:val="0054A6"/>
          <w:sz w:val="22"/>
          <w:szCs w:val="22"/>
        </w:rPr>
      </w:pPr>
      <w:r w:rsidRPr="003703DB">
        <w:rPr>
          <w:b/>
          <w:noProof w:val="0"/>
          <w:sz w:val="22"/>
        </w:rPr>
        <w:t xml:space="preserve">   </w:t>
      </w:r>
      <w:r w:rsidR="00EA69FF" w:rsidRPr="003703DB">
        <w:rPr>
          <w:rFonts w:eastAsia="Times"/>
          <w:b/>
          <w:bCs/>
          <w:noProof w:val="0"/>
          <w:color w:val="0054A6"/>
          <w:sz w:val="22"/>
          <w:szCs w:val="22"/>
        </w:rPr>
        <w:t xml:space="preserve">Please list the </w:t>
      </w:r>
      <w:r w:rsidR="00C91C42" w:rsidRPr="003703DB">
        <w:rPr>
          <w:rFonts w:eastAsia="Times"/>
          <w:b/>
          <w:bCs/>
          <w:noProof w:val="0"/>
          <w:color w:val="0054A6"/>
          <w:sz w:val="22"/>
          <w:szCs w:val="22"/>
        </w:rPr>
        <w:t xml:space="preserve">project </w:t>
      </w:r>
      <w:r w:rsidR="00EA69FF" w:rsidRPr="003703DB">
        <w:rPr>
          <w:rFonts w:eastAsia="Times"/>
          <w:b/>
          <w:bCs/>
          <w:noProof w:val="0"/>
          <w:color w:val="0054A6"/>
          <w:sz w:val="22"/>
          <w:szCs w:val="22"/>
        </w:rPr>
        <w:t xml:space="preserve">team: </w:t>
      </w:r>
      <w:r w:rsidR="00EA69FF" w:rsidRPr="003703DB">
        <w:rPr>
          <w:rFonts w:eastAsia="Times"/>
          <w:noProof w:val="0"/>
          <w:color w:val="0054A6"/>
          <w:sz w:val="22"/>
          <w:szCs w:val="22"/>
        </w:rPr>
        <w:t>(add additional rows as required)</w:t>
      </w:r>
    </w:p>
    <w:tbl>
      <w:tblPr>
        <w:tblStyle w:val="TableGrid"/>
        <w:tblW w:w="8818" w:type="dxa"/>
        <w:tblInd w:w="137" w:type="dxa"/>
        <w:tblLook w:val="04A0" w:firstRow="1" w:lastRow="0" w:firstColumn="1" w:lastColumn="0" w:noHBand="0" w:noVBand="1"/>
      </w:tblPr>
      <w:tblGrid>
        <w:gridCol w:w="1872"/>
        <w:gridCol w:w="3260"/>
        <w:gridCol w:w="3686"/>
      </w:tblGrid>
      <w:tr w:rsidR="00EA69FF" w:rsidRPr="00B76832" w14:paraId="1C062C70" w14:textId="77777777" w:rsidTr="00EA69FF">
        <w:trPr>
          <w:trHeight w:val="454"/>
        </w:trPr>
        <w:tc>
          <w:tcPr>
            <w:tcW w:w="1872" w:type="dxa"/>
            <w:shd w:val="clear" w:color="auto" w:fill="D9D9D9" w:themeFill="background1" w:themeFillShade="D9"/>
            <w:vAlign w:val="center"/>
          </w:tcPr>
          <w:p w14:paraId="3290FC65" w14:textId="77777777" w:rsidR="00EA69FF" w:rsidRPr="00B76832" w:rsidRDefault="00EA69FF" w:rsidP="00EA69FF">
            <w:pPr>
              <w:ind w:right="565"/>
              <w:rPr>
                <w:rFonts w:ascii="Arial" w:hAnsi="Arial" w:cs="Arial"/>
                <w:b/>
                <w:szCs w:val="22"/>
              </w:rPr>
            </w:pPr>
            <w:r w:rsidRPr="00B76832">
              <w:rPr>
                <w:rFonts w:ascii="Arial" w:hAnsi="Arial" w:cs="Arial"/>
                <w:b/>
                <w:szCs w:val="22"/>
              </w:rPr>
              <w:t>Role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F2F9052" w14:textId="77777777" w:rsidR="00EA69FF" w:rsidRPr="00B76832" w:rsidRDefault="00EA69FF" w:rsidP="00EA69FF">
            <w:pPr>
              <w:ind w:right="565"/>
              <w:rPr>
                <w:rFonts w:ascii="Arial" w:hAnsi="Arial" w:cs="Arial"/>
                <w:b/>
                <w:szCs w:val="22"/>
              </w:rPr>
            </w:pPr>
            <w:r w:rsidRPr="00B76832">
              <w:rPr>
                <w:rFonts w:ascii="Arial" w:hAnsi="Arial" w:cs="Arial"/>
                <w:b/>
                <w:szCs w:val="22"/>
              </w:rPr>
              <w:t>Name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5EC08DA0" w14:textId="77777777" w:rsidR="00EA69FF" w:rsidRPr="00B76832" w:rsidRDefault="00EA69FF" w:rsidP="00EA69FF">
            <w:pPr>
              <w:rPr>
                <w:rFonts w:ascii="Arial" w:hAnsi="Arial" w:cs="Arial"/>
                <w:b/>
                <w:szCs w:val="22"/>
              </w:rPr>
            </w:pPr>
            <w:r w:rsidRPr="00B76832">
              <w:rPr>
                <w:rFonts w:ascii="Arial" w:hAnsi="Arial" w:cs="Arial"/>
                <w:b/>
                <w:szCs w:val="22"/>
              </w:rPr>
              <w:t>Position held at health service</w:t>
            </w:r>
          </w:p>
        </w:tc>
      </w:tr>
      <w:tr w:rsidR="00EA69FF" w:rsidRPr="00B76832" w14:paraId="12BD9C55" w14:textId="77777777" w:rsidTr="00EA69FF">
        <w:trPr>
          <w:trHeight w:val="454"/>
        </w:trPr>
        <w:tc>
          <w:tcPr>
            <w:tcW w:w="1872" w:type="dxa"/>
            <w:shd w:val="clear" w:color="auto" w:fill="auto"/>
            <w:vAlign w:val="center"/>
          </w:tcPr>
          <w:p w14:paraId="33E37B16" w14:textId="77777777" w:rsidR="00EA69FF" w:rsidRPr="0020501D" w:rsidRDefault="00EA69FF" w:rsidP="00EA69FF">
            <w:pPr>
              <w:ind w:right="-79"/>
              <w:rPr>
                <w:rFonts w:ascii="Arial" w:hAnsi="Arial" w:cs="Arial"/>
                <w:b/>
                <w:bCs/>
                <w:szCs w:val="22"/>
              </w:rPr>
            </w:pPr>
            <w:r w:rsidRPr="0020501D">
              <w:rPr>
                <w:rFonts w:ascii="Arial" w:hAnsi="Arial" w:cs="Arial"/>
                <w:b/>
                <w:bCs/>
                <w:szCs w:val="22"/>
              </w:rPr>
              <w:t>Project Lead</w:t>
            </w:r>
          </w:p>
        </w:tc>
        <w:tc>
          <w:tcPr>
            <w:tcW w:w="3260" w:type="dxa"/>
            <w:shd w:val="clear" w:color="auto" w:fill="auto"/>
          </w:tcPr>
          <w:p w14:paraId="38F5CFE3" w14:textId="77777777" w:rsidR="00EA69FF" w:rsidRPr="00B76832" w:rsidRDefault="00EA69FF" w:rsidP="00EA69FF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49350996" w14:textId="77777777" w:rsidR="00EA69FF" w:rsidRPr="00B76832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</w:p>
        </w:tc>
      </w:tr>
      <w:tr w:rsidR="00EA69FF" w:rsidRPr="00B76832" w14:paraId="103DC8F5" w14:textId="77777777" w:rsidTr="00EA69FF">
        <w:trPr>
          <w:trHeight w:val="454"/>
        </w:trPr>
        <w:tc>
          <w:tcPr>
            <w:tcW w:w="8818" w:type="dxa"/>
            <w:gridSpan w:val="3"/>
            <w:shd w:val="clear" w:color="auto" w:fill="auto"/>
            <w:vAlign w:val="center"/>
          </w:tcPr>
          <w:p w14:paraId="0F231E62" w14:textId="77777777" w:rsidR="00EA69FF" w:rsidRDefault="00EA69FF" w:rsidP="00EA69FF">
            <w:pPr>
              <w:ind w:right="565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Experience and capacity to undertake project:</w:t>
            </w:r>
          </w:p>
          <w:p w14:paraId="51513D3D" w14:textId="77777777" w:rsidR="00EA69FF" w:rsidRDefault="00EA69FF" w:rsidP="00EA69FF">
            <w:pPr>
              <w:ind w:right="565"/>
              <w:rPr>
                <w:rFonts w:ascii="Arial" w:hAnsi="Arial" w:cs="Arial"/>
                <w:szCs w:val="22"/>
              </w:rPr>
            </w:pPr>
          </w:p>
          <w:p w14:paraId="34A72A5F" w14:textId="77777777" w:rsidR="00EA69FF" w:rsidRDefault="00EA69FF" w:rsidP="00EA69FF">
            <w:pPr>
              <w:ind w:right="565"/>
              <w:rPr>
                <w:rFonts w:ascii="Arial" w:hAnsi="Arial" w:cs="Arial"/>
                <w:szCs w:val="22"/>
              </w:rPr>
            </w:pPr>
          </w:p>
          <w:p w14:paraId="0C1156DB" w14:textId="77777777" w:rsidR="00EA69FF" w:rsidRPr="00B76832" w:rsidRDefault="00EA69FF" w:rsidP="00EA69FF">
            <w:pPr>
              <w:ind w:right="565"/>
              <w:rPr>
                <w:rFonts w:ascii="Arial" w:hAnsi="Arial" w:cs="Arial"/>
                <w:szCs w:val="22"/>
              </w:rPr>
            </w:pPr>
          </w:p>
        </w:tc>
      </w:tr>
      <w:tr w:rsidR="00EA69FF" w:rsidRPr="00B76832" w14:paraId="057B9E33" w14:textId="77777777" w:rsidTr="00EA69FF">
        <w:trPr>
          <w:trHeight w:val="454"/>
        </w:trPr>
        <w:tc>
          <w:tcPr>
            <w:tcW w:w="1872" w:type="dxa"/>
            <w:shd w:val="clear" w:color="auto" w:fill="auto"/>
            <w:vAlign w:val="center"/>
          </w:tcPr>
          <w:p w14:paraId="2D5317BA" w14:textId="77777777" w:rsidR="00EA69FF" w:rsidRPr="0020501D" w:rsidRDefault="00EA69FF" w:rsidP="00EA69FF">
            <w:pPr>
              <w:rPr>
                <w:rFonts w:ascii="Arial" w:hAnsi="Arial" w:cs="Arial"/>
                <w:b/>
                <w:bCs/>
                <w:szCs w:val="22"/>
              </w:rPr>
            </w:pPr>
            <w:r w:rsidRPr="0020501D">
              <w:rPr>
                <w:rFonts w:ascii="Arial" w:hAnsi="Arial" w:cs="Arial"/>
                <w:b/>
                <w:bCs/>
                <w:szCs w:val="22"/>
              </w:rPr>
              <w:t>Clinical Lead</w:t>
            </w:r>
          </w:p>
        </w:tc>
        <w:tc>
          <w:tcPr>
            <w:tcW w:w="3260" w:type="dxa"/>
            <w:shd w:val="clear" w:color="auto" w:fill="auto"/>
          </w:tcPr>
          <w:p w14:paraId="67C2014D" w14:textId="77777777" w:rsidR="00EA69FF" w:rsidRPr="00B76832" w:rsidRDefault="00EA69FF" w:rsidP="00EA69FF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3686" w:type="dxa"/>
            <w:shd w:val="clear" w:color="auto" w:fill="auto"/>
          </w:tcPr>
          <w:p w14:paraId="18B8D2CC" w14:textId="77777777" w:rsidR="00EA69FF" w:rsidRPr="00B76832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</w:p>
        </w:tc>
      </w:tr>
      <w:tr w:rsidR="00EA69FF" w:rsidRPr="00B76832" w14:paraId="020DE181" w14:textId="77777777" w:rsidTr="00EA69FF">
        <w:trPr>
          <w:trHeight w:val="454"/>
        </w:trPr>
        <w:tc>
          <w:tcPr>
            <w:tcW w:w="8818" w:type="dxa"/>
            <w:gridSpan w:val="3"/>
            <w:shd w:val="clear" w:color="auto" w:fill="auto"/>
            <w:vAlign w:val="center"/>
          </w:tcPr>
          <w:p w14:paraId="7270C5F1" w14:textId="77777777" w:rsidR="00EA69FF" w:rsidRDefault="00EA69FF" w:rsidP="00EA69FF">
            <w:pPr>
              <w:ind w:right="-78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Experience and capacity to undertake project:</w:t>
            </w:r>
          </w:p>
          <w:p w14:paraId="6B66B053" w14:textId="77777777" w:rsidR="00EA69FF" w:rsidRDefault="00EA69FF" w:rsidP="00EA69FF">
            <w:pPr>
              <w:ind w:right="-78"/>
              <w:rPr>
                <w:rFonts w:ascii="Arial" w:hAnsi="Arial" w:cs="Arial"/>
                <w:szCs w:val="22"/>
              </w:rPr>
            </w:pPr>
          </w:p>
          <w:p w14:paraId="5D875111" w14:textId="77777777" w:rsidR="00EA69FF" w:rsidRDefault="00EA69FF" w:rsidP="00EA69FF">
            <w:pPr>
              <w:ind w:right="-78"/>
              <w:rPr>
                <w:rFonts w:ascii="Arial" w:hAnsi="Arial" w:cs="Arial"/>
                <w:szCs w:val="22"/>
              </w:rPr>
            </w:pPr>
          </w:p>
          <w:p w14:paraId="2B3DEF30" w14:textId="77777777" w:rsidR="00EA69FF" w:rsidRPr="00B76832" w:rsidRDefault="00EA69FF" w:rsidP="00EA69FF">
            <w:pPr>
              <w:ind w:right="-78"/>
              <w:rPr>
                <w:rFonts w:ascii="Arial" w:hAnsi="Arial" w:cs="Arial"/>
                <w:szCs w:val="22"/>
              </w:rPr>
            </w:pPr>
          </w:p>
        </w:tc>
      </w:tr>
      <w:tr w:rsidR="00EA69FF" w:rsidRPr="00B76832" w14:paraId="16EBFCFB" w14:textId="77777777" w:rsidTr="00EA69FF">
        <w:trPr>
          <w:trHeight w:val="454"/>
        </w:trPr>
        <w:tc>
          <w:tcPr>
            <w:tcW w:w="1872" w:type="dxa"/>
            <w:vAlign w:val="center"/>
          </w:tcPr>
          <w:p w14:paraId="6990B5E7" w14:textId="77777777" w:rsidR="00EA69FF" w:rsidRPr="0020501D" w:rsidRDefault="00EA69FF" w:rsidP="00EA69FF">
            <w:pPr>
              <w:rPr>
                <w:rFonts w:ascii="Arial" w:hAnsi="Arial" w:cs="Arial"/>
                <w:b/>
                <w:bCs/>
                <w:szCs w:val="22"/>
              </w:rPr>
            </w:pPr>
            <w:r w:rsidRPr="0020501D">
              <w:rPr>
                <w:rFonts w:ascii="Arial" w:hAnsi="Arial" w:cs="Arial"/>
                <w:b/>
                <w:bCs/>
                <w:szCs w:val="22"/>
              </w:rPr>
              <w:t>Team member</w:t>
            </w:r>
          </w:p>
        </w:tc>
        <w:tc>
          <w:tcPr>
            <w:tcW w:w="3260" w:type="dxa"/>
          </w:tcPr>
          <w:p w14:paraId="6F9F46EB" w14:textId="77777777" w:rsidR="00EA69FF" w:rsidRPr="00B76832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</w:p>
        </w:tc>
        <w:tc>
          <w:tcPr>
            <w:tcW w:w="3686" w:type="dxa"/>
          </w:tcPr>
          <w:p w14:paraId="4C709AB5" w14:textId="77777777" w:rsidR="00EA69FF" w:rsidRPr="00B76832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</w:p>
        </w:tc>
      </w:tr>
      <w:tr w:rsidR="00EA69FF" w:rsidRPr="00B76832" w14:paraId="1B0BBCE9" w14:textId="77777777" w:rsidTr="00EA69FF">
        <w:trPr>
          <w:trHeight w:val="454"/>
        </w:trPr>
        <w:tc>
          <w:tcPr>
            <w:tcW w:w="8818" w:type="dxa"/>
            <w:gridSpan w:val="3"/>
            <w:vAlign w:val="center"/>
          </w:tcPr>
          <w:p w14:paraId="7654D9E2" w14:textId="77777777" w:rsidR="00EA69FF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Experience and capacity to undertake project:</w:t>
            </w:r>
          </w:p>
          <w:p w14:paraId="3037B5DA" w14:textId="77777777" w:rsidR="00EA69FF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</w:p>
          <w:p w14:paraId="644844AF" w14:textId="77777777" w:rsidR="00EA69FF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</w:p>
          <w:p w14:paraId="437FDB45" w14:textId="77777777" w:rsidR="00EA69FF" w:rsidRPr="00B76832" w:rsidRDefault="00EA69FF" w:rsidP="00EA69FF">
            <w:pPr>
              <w:ind w:right="63"/>
              <w:rPr>
                <w:rFonts w:ascii="Arial" w:hAnsi="Arial" w:cs="Arial"/>
                <w:szCs w:val="22"/>
              </w:rPr>
            </w:pPr>
          </w:p>
        </w:tc>
      </w:tr>
    </w:tbl>
    <w:p w14:paraId="1DB5ABE2" w14:textId="77777777" w:rsidR="00AC0C3B" w:rsidRPr="003072C6" w:rsidRDefault="00AC0C3B" w:rsidP="00E91933">
      <w:pPr>
        <w:pStyle w:val="DHHSbody"/>
        <w:sectPr w:rsidR="00AC0C3B" w:rsidRPr="003072C6" w:rsidSect="00F03399">
          <w:footerReference w:type="even" r:id="rId10"/>
          <w:footerReference w:type="default" r:id="rId11"/>
          <w:headerReference w:type="first" r:id="rId12"/>
          <w:type w:val="continuous"/>
          <w:pgSz w:w="11906" w:h="16838"/>
          <w:pgMar w:top="993" w:right="1304" w:bottom="1418" w:left="1304" w:header="454" w:footer="567" w:gutter="0"/>
          <w:cols w:space="720"/>
          <w:titlePg/>
          <w:docGrid w:linePitch="360"/>
        </w:sectPr>
      </w:pPr>
    </w:p>
    <w:p w14:paraId="5D8FAFE7" w14:textId="2C73E2DB" w:rsidR="006E12B3" w:rsidRPr="00592EF9" w:rsidRDefault="006E12B3" w:rsidP="001726FE">
      <w:pPr>
        <w:pStyle w:val="Heading1"/>
        <w:rPr>
          <w:color w:val="0054A6"/>
        </w:rPr>
      </w:pPr>
      <w:bookmarkStart w:id="0" w:name="_Toc447034259"/>
      <w:bookmarkStart w:id="1" w:name="_Toc119319617"/>
      <w:r w:rsidRPr="00592EF9">
        <w:rPr>
          <w:color w:val="0054A6"/>
        </w:rPr>
        <w:lastRenderedPageBreak/>
        <w:t>Project Plan</w:t>
      </w:r>
      <w:bookmarkEnd w:id="0"/>
      <w:bookmarkEnd w:id="1"/>
    </w:p>
    <w:p w14:paraId="48257A91" w14:textId="46EDA2D9" w:rsidR="002454CD" w:rsidRPr="004D1322" w:rsidRDefault="005E2FA6" w:rsidP="000D103E">
      <w:pPr>
        <w:pStyle w:val="DHHS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z w:val="22"/>
          <w:szCs w:val="22"/>
        </w:rPr>
      </w:pPr>
      <w:bookmarkStart w:id="2" w:name="_Toc447034260"/>
      <w:r w:rsidRPr="000D103E">
        <w:rPr>
          <w:b/>
          <w:bCs/>
          <w:sz w:val="22"/>
          <w:szCs w:val="22"/>
        </w:rPr>
        <w:t>Note:</w:t>
      </w:r>
      <w:r w:rsidRPr="000D103E">
        <w:rPr>
          <w:sz w:val="22"/>
          <w:szCs w:val="22"/>
        </w:rPr>
        <w:t xml:space="preserve">  </w:t>
      </w:r>
      <w:r w:rsidR="009C3933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</w:t>
      </w:r>
      <w:r w:rsidRPr="000D103E">
        <w:rPr>
          <w:sz w:val="22"/>
          <w:szCs w:val="22"/>
        </w:rPr>
        <w:t xml:space="preserve">The project plan is intended to inform the </w:t>
      </w:r>
      <w:r w:rsidR="00BB1A1A" w:rsidRPr="000D103E">
        <w:rPr>
          <w:sz w:val="22"/>
          <w:szCs w:val="22"/>
        </w:rPr>
        <w:t xml:space="preserve">grant </w:t>
      </w:r>
      <w:r w:rsidRPr="000D103E">
        <w:rPr>
          <w:sz w:val="22"/>
          <w:szCs w:val="22"/>
        </w:rPr>
        <w:t xml:space="preserve">assessment panel </w:t>
      </w:r>
      <w:r w:rsidR="00732C91" w:rsidRPr="000D103E">
        <w:rPr>
          <w:sz w:val="22"/>
          <w:szCs w:val="22"/>
        </w:rPr>
        <w:t xml:space="preserve">about the full detail of your proposed </w:t>
      </w:r>
      <w:r w:rsidR="00E66E01" w:rsidRPr="000D103E">
        <w:rPr>
          <w:sz w:val="22"/>
          <w:szCs w:val="22"/>
        </w:rPr>
        <w:t>initiative</w:t>
      </w:r>
      <w:r w:rsidR="00732C91" w:rsidRPr="000D103E">
        <w:rPr>
          <w:sz w:val="22"/>
          <w:szCs w:val="22"/>
        </w:rPr>
        <w:t xml:space="preserve"> </w:t>
      </w:r>
      <w:r w:rsidRPr="000D103E">
        <w:rPr>
          <w:sz w:val="22"/>
          <w:szCs w:val="22"/>
        </w:rPr>
        <w:t xml:space="preserve">and </w:t>
      </w:r>
      <w:r w:rsidR="00732C91" w:rsidRPr="000D103E">
        <w:rPr>
          <w:sz w:val="22"/>
          <w:szCs w:val="22"/>
        </w:rPr>
        <w:t xml:space="preserve">will </w:t>
      </w:r>
      <w:r w:rsidRPr="000D103E">
        <w:rPr>
          <w:sz w:val="22"/>
          <w:szCs w:val="22"/>
        </w:rPr>
        <w:t>determin</w:t>
      </w:r>
      <w:r w:rsidR="00732C91" w:rsidRPr="000D103E">
        <w:rPr>
          <w:sz w:val="22"/>
          <w:szCs w:val="22"/>
        </w:rPr>
        <w:t>e</w:t>
      </w:r>
      <w:r w:rsidRPr="000D103E">
        <w:rPr>
          <w:sz w:val="22"/>
          <w:szCs w:val="22"/>
        </w:rPr>
        <w:t xml:space="preserve"> if your application will </w:t>
      </w:r>
      <w:r w:rsidR="00AB7AC1" w:rsidRPr="000D103E">
        <w:rPr>
          <w:sz w:val="22"/>
          <w:szCs w:val="22"/>
        </w:rPr>
        <w:t>be funded.</w:t>
      </w:r>
    </w:p>
    <w:p w14:paraId="1FE3337D" w14:textId="77777777" w:rsidR="00BF23B0" w:rsidRDefault="00BF23B0" w:rsidP="00D31F98">
      <w:pPr>
        <w:shd w:val="clear" w:color="auto" w:fill="FFFFFF" w:themeFill="background1"/>
        <w:rPr>
          <w:rFonts w:ascii="Arial" w:eastAsia="Times" w:hAnsi="Arial"/>
          <w:b/>
          <w:bCs/>
          <w:color w:val="0054A6"/>
          <w:sz w:val="22"/>
          <w:szCs w:val="22"/>
        </w:rPr>
      </w:pPr>
    </w:p>
    <w:p w14:paraId="18666685" w14:textId="46B81AA6" w:rsidR="00D31F98" w:rsidRPr="00C420BB" w:rsidRDefault="00D31F98" w:rsidP="00D31F98">
      <w:pPr>
        <w:shd w:val="clear" w:color="auto" w:fill="FFFFFF" w:themeFill="background1"/>
        <w:rPr>
          <w:rFonts w:ascii="Arial" w:hAnsi="Arial" w:cs="Arial"/>
          <w:sz w:val="22"/>
          <w:szCs w:val="22"/>
        </w:rPr>
      </w:pPr>
      <w:r w:rsidRPr="00543325">
        <w:rPr>
          <w:rFonts w:ascii="Arial" w:hAnsi="Arial"/>
          <w:color w:val="0054A6"/>
          <w:sz w:val="28"/>
          <w:szCs w:val="28"/>
        </w:rPr>
        <w:t>Project Title</w:t>
      </w:r>
      <w:r w:rsidRPr="00C420BB">
        <w:rPr>
          <w:rFonts w:ascii="Arial" w:hAnsi="Arial" w:cs="Arial"/>
          <w:color w:val="0070C0"/>
          <w:sz w:val="22"/>
          <w:szCs w:val="22"/>
        </w:rPr>
        <w:t xml:space="preserve"> </w:t>
      </w:r>
      <w:r w:rsidRPr="00C420BB">
        <w:rPr>
          <w:rFonts w:ascii="Arial" w:hAnsi="Arial" w:cs="Arial"/>
          <w:sz w:val="22"/>
          <w:szCs w:val="22"/>
        </w:rPr>
        <w:t>(up to 50 words)</w:t>
      </w:r>
    </w:p>
    <w:p w14:paraId="6D723B48" w14:textId="77777777" w:rsidR="002454CD" w:rsidRDefault="002454CD" w:rsidP="001726FE">
      <w:pPr>
        <w:pStyle w:val="DHHSbody"/>
      </w:pPr>
    </w:p>
    <w:bookmarkEnd w:id="2"/>
    <w:p w14:paraId="483C7CAA" w14:textId="77777777" w:rsidR="002B4721" w:rsidRDefault="002B4721" w:rsidP="001726FE">
      <w:pPr>
        <w:pStyle w:val="DHHSbody"/>
      </w:pPr>
    </w:p>
    <w:p w14:paraId="6C550099" w14:textId="77777777" w:rsidR="007910AA" w:rsidRPr="00590BEF" w:rsidRDefault="007910AA" w:rsidP="001726FE">
      <w:pPr>
        <w:pStyle w:val="Heading2"/>
        <w:rPr>
          <w:b w:val="0"/>
          <w:color w:val="0054A6"/>
        </w:rPr>
      </w:pPr>
      <w:bookmarkStart w:id="3" w:name="_Toc447034268"/>
      <w:bookmarkStart w:id="4" w:name="_Toc119319618"/>
      <w:r w:rsidRPr="00590BEF">
        <w:rPr>
          <w:b w:val="0"/>
          <w:color w:val="0054A6"/>
        </w:rPr>
        <w:t>Project Commencement Date</w:t>
      </w:r>
      <w:bookmarkEnd w:id="3"/>
      <w:bookmarkEnd w:id="4"/>
    </w:p>
    <w:p w14:paraId="156F3660" w14:textId="77777777" w:rsidR="007910AA" w:rsidRPr="007D7100" w:rsidRDefault="007910AA" w:rsidP="001726FE">
      <w:pPr>
        <w:pStyle w:val="DHHSbody"/>
        <w:ind w:right="565"/>
        <w:rPr>
          <w:b/>
          <w:bCs/>
        </w:rPr>
      </w:pPr>
      <w:r w:rsidRPr="007D7100">
        <w:rPr>
          <w:b/>
          <w:bCs/>
        </w:rPr>
        <w:t>Insert text</w:t>
      </w:r>
    </w:p>
    <w:p w14:paraId="18B09166" w14:textId="77777777" w:rsidR="007910AA" w:rsidRDefault="007910AA" w:rsidP="001726FE">
      <w:pPr>
        <w:pStyle w:val="DHHSbody"/>
      </w:pPr>
    </w:p>
    <w:p w14:paraId="48C6A842" w14:textId="77777777" w:rsidR="007910AA" w:rsidRPr="00590BEF" w:rsidRDefault="007910AA" w:rsidP="001726FE">
      <w:pPr>
        <w:pStyle w:val="Heading2"/>
        <w:ind w:right="565"/>
        <w:rPr>
          <w:b w:val="0"/>
          <w:color w:val="0054A6"/>
        </w:rPr>
      </w:pPr>
      <w:bookmarkStart w:id="5" w:name="_Toc447034269"/>
      <w:bookmarkStart w:id="6" w:name="_Toc119319619"/>
      <w:r w:rsidRPr="00590BEF">
        <w:rPr>
          <w:b w:val="0"/>
          <w:color w:val="0054A6"/>
        </w:rPr>
        <w:t>Project Completion Date</w:t>
      </w:r>
      <w:bookmarkEnd w:id="5"/>
      <w:bookmarkEnd w:id="6"/>
    </w:p>
    <w:p w14:paraId="6685BDCA" w14:textId="77777777" w:rsidR="007910AA" w:rsidRPr="007D7100" w:rsidRDefault="007910AA" w:rsidP="001726FE">
      <w:pPr>
        <w:pStyle w:val="DHHSbody"/>
        <w:ind w:right="565"/>
        <w:rPr>
          <w:b/>
          <w:bCs/>
        </w:rPr>
      </w:pPr>
      <w:r w:rsidRPr="007D7100">
        <w:rPr>
          <w:b/>
          <w:bCs/>
        </w:rPr>
        <w:t>Insert text</w:t>
      </w:r>
    </w:p>
    <w:p w14:paraId="2B7616CA" w14:textId="77777777" w:rsidR="007910AA" w:rsidRPr="002B4721" w:rsidRDefault="007910AA" w:rsidP="001726FE">
      <w:pPr>
        <w:pStyle w:val="DHHSbody"/>
      </w:pPr>
    </w:p>
    <w:p w14:paraId="0A76C2AC" w14:textId="77777777" w:rsidR="007910AA" w:rsidRPr="00590BEF" w:rsidRDefault="007910AA" w:rsidP="001726FE">
      <w:pPr>
        <w:pStyle w:val="DHHSbody"/>
        <w:rPr>
          <w:b/>
          <w:color w:val="0054A6"/>
          <w:sz w:val="22"/>
        </w:rPr>
      </w:pPr>
      <w:bookmarkStart w:id="7" w:name="_Toc447034265"/>
      <w:bookmarkStart w:id="8" w:name="_Toc119319620"/>
      <w:bookmarkStart w:id="9" w:name="_Toc447034261"/>
      <w:r w:rsidRPr="00590BEF">
        <w:rPr>
          <w:rStyle w:val="Heading2Char"/>
          <w:b w:val="0"/>
          <w:color w:val="0054A6"/>
        </w:rPr>
        <w:t>Scope</w:t>
      </w:r>
      <w:bookmarkEnd w:id="7"/>
      <w:bookmarkEnd w:id="8"/>
      <w:r w:rsidRPr="00590BEF">
        <w:rPr>
          <w:b/>
          <w:color w:val="0054A6"/>
          <w:sz w:val="22"/>
        </w:rPr>
        <w:t xml:space="preserve"> </w:t>
      </w:r>
    </w:p>
    <w:p w14:paraId="54097886" w14:textId="77777777" w:rsidR="007910AA" w:rsidRPr="004D1322" w:rsidRDefault="007910AA" w:rsidP="001726FE">
      <w:pPr>
        <w:pStyle w:val="DHHSbody"/>
        <w:ind w:right="565"/>
        <w:rPr>
          <w:i/>
          <w:color w:val="000000" w:themeColor="text1"/>
        </w:rPr>
      </w:pPr>
      <w:r w:rsidRPr="004D1322">
        <w:rPr>
          <w:i/>
        </w:rPr>
        <w:t>List health services/sites involved, any inclusion or exclusion criteria.</w:t>
      </w:r>
    </w:p>
    <w:p w14:paraId="5063587F" w14:textId="4FEF56C2" w:rsidR="007910AA" w:rsidRPr="007D7100" w:rsidRDefault="007910AA" w:rsidP="001726FE">
      <w:pPr>
        <w:pStyle w:val="DHHSbody"/>
        <w:rPr>
          <w:b/>
          <w:bCs/>
        </w:rPr>
      </w:pPr>
      <w:r w:rsidRPr="007D7100">
        <w:rPr>
          <w:b/>
          <w:bCs/>
        </w:rPr>
        <w:t>Insert text</w:t>
      </w:r>
    </w:p>
    <w:p w14:paraId="4EF2B3FA" w14:textId="77777777" w:rsidR="007910AA" w:rsidRDefault="007910AA" w:rsidP="001726FE">
      <w:pPr>
        <w:pStyle w:val="DHHSbody"/>
      </w:pPr>
    </w:p>
    <w:p w14:paraId="4CBEE0E9" w14:textId="77777777" w:rsidR="00071386" w:rsidRDefault="00071386" w:rsidP="001726FE">
      <w:pPr>
        <w:pStyle w:val="DHHSbody"/>
        <w:spacing w:after="0"/>
        <w:ind w:right="565"/>
        <w:rPr>
          <w:rStyle w:val="Heading2Char"/>
          <w:b w:val="0"/>
          <w:color w:val="0054A6"/>
        </w:rPr>
      </w:pPr>
      <w:bookmarkStart w:id="10" w:name="_Toc81652743"/>
      <w:bookmarkEnd w:id="9"/>
    </w:p>
    <w:p w14:paraId="611CEBB7" w14:textId="77777777" w:rsidR="00071386" w:rsidRDefault="00071386" w:rsidP="001726FE">
      <w:pPr>
        <w:pStyle w:val="DHHSbody"/>
        <w:spacing w:after="0"/>
        <w:ind w:right="565"/>
        <w:rPr>
          <w:rStyle w:val="Heading2Char"/>
          <w:b w:val="0"/>
          <w:color w:val="0054A6"/>
        </w:rPr>
      </w:pPr>
    </w:p>
    <w:p w14:paraId="645A298B" w14:textId="77777777" w:rsidR="00071386" w:rsidRDefault="00071386" w:rsidP="001726FE">
      <w:pPr>
        <w:pStyle w:val="DHHSbody"/>
        <w:spacing w:after="0"/>
        <w:ind w:right="565"/>
        <w:rPr>
          <w:rStyle w:val="Heading2Char"/>
          <w:b w:val="0"/>
          <w:color w:val="0054A6"/>
        </w:rPr>
      </w:pPr>
    </w:p>
    <w:p w14:paraId="0115C63F" w14:textId="2D8BB98D" w:rsidR="007910AA" w:rsidRPr="00557C32" w:rsidRDefault="007910AA" w:rsidP="001726FE">
      <w:pPr>
        <w:pStyle w:val="DHHSbody"/>
        <w:spacing w:after="0"/>
        <w:ind w:right="565"/>
        <w:rPr>
          <w:bCs/>
          <w:color w:val="0054A6"/>
          <w:sz w:val="28"/>
          <w:szCs w:val="28"/>
        </w:rPr>
      </w:pPr>
      <w:bookmarkStart w:id="11" w:name="_Toc119319621"/>
      <w:r w:rsidRPr="00590BEF">
        <w:rPr>
          <w:rStyle w:val="Heading2Char"/>
          <w:b w:val="0"/>
          <w:color w:val="0054A6"/>
        </w:rPr>
        <w:t>Project Background</w:t>
      </w:r>
      <w:bookmarkEnd w:id="10"/>
      <w:bookmarkEnd w:id="11"/>
      <w:r w:rsidRPr="00590BEF">
        <w:rPr>
          <w:b/>
          <w:color w:val="0054A6"/>
        </w:rPr>
        <w:t xml:space="preserve"> </w:t>
      </w:r>
      <w:r w:rsidR="00F8555D" w:rsidRPr="0060535E">
        <w:rPr>
          <w:bCs/>
          <w:color w:val="0054A6"/>
          <w:sz w:val="28"/>
          <w:szCs w:val="28"/>
        </w:rPr>
        <w:t xml:space="preserve">(up to </w:t>
      </w:r>
      <w:r w:rsidR="00984006" w:rsidRPr="0060535E">
        <w:rPr>
          <w:bCs/>
          <w:color w:val="0054A6"/>
          <w:sz w:val="28"/>
          <w:szCs w:val="28"/>
        </w:rPr>
        <w:t>500 words</w:t>
      </w:r>
      <w:r w:rsidR="00F8555D" w:rsidRPr="0060535E">
        <w:rPr>
          <w:bCs/>
          <w:color w:val="0054A6"/>
          <w:sz w:val="28"/>
          <w:szCs w:val="28"/>
        </w:rPr>
        <w:t>)</w:t>
      </w:r>
    </w:p>
    <w:p w14:paraId="3B631596" w14:textId="5138F480" w:rsidR="007910AA" w:rsidRPr="004D1322" w:rsidRDefault="007910AA" w:rsidP="001726FE">
      <w:pPr>
        <w:pStyle w:val="DHHSbody"/>
        <w:ind w:right="565"/>
        <w:rPr>
          <w:i/>
        </w:rPr>
      </w:pPr>
      <w:r w:rsidRPr="004D1322">
        <w:rPr>
          <w:i/>
        </w:rPr>
        <w:t xml:space="preserve">Provide a background to your project, </w:t>
      </w:r>
      <w:proofErr w:type="spellStart"/>
      <w:proofErr w:type="gramStart"/>
      <w:r w:rsidRPr="004D1322">
        <w:rPr>
          <w:i/>
        </w:rPr>
        <w:t>ie</w:t>
      </w:r>
      <w:proofErr w:type="spellEnd"/>
      <w:proofErr w:type="gramEnd"/>
      <w:r w:rsidRPr="004D1322">
        <w:rPr>
          <w:i/>
        </w:rPr>
        <w:t xml:space="preserve"> problem definition and describe how the problem affects the organisation/patients/staff.  Describe the performance gap you are trying to address or the risk you</w:t>
      </w:r>
      <w:r w:rsidR="004D1322">
        <w:rPr>
          <w:i/>
        </w:rPr>
        <w:t xml:space="preserve"> are </w:t>
      </w:r>
      <w:r w:rsidRPr="004D1322">
        <w:rPr>
          <w:i/>
        </w:rPr>
        <w:t>minimising and use data as evidence to demonstrate need.</w:t>
      </w:r>
    </w:p>
    <w:p w14:paraId="633FE5E5" w14:textId="77777777" w:rsidR="007910AA" w:rsidRPr="007D7100" w:rsidRDefault="007910AA" w:rsidP="001726FE">
      <w:pPr>
        <w:pStyle w:val="DHHSbody"/>
        <w:ind w:right="565"/>
        <w:rPr>
          <w:b/>
          <w:bCs/>
        </w:rPr>
      </w:pPr>
      <w:r w:rsidRPr="007D7100">
        <w:rPr>
          <w:b/>
          <w:bCs/>
        </w:rPr>
        <w:t>Insert text</w:t>
      </w:r>
    </w:p>
    <w:p w14:paraId="38AA413D" w14:textId="25E44A66" w:rsidR="002B4721" w:rsidRDefault="002B4721" w:rsidP="001726FE">
      <w:pPr>
        <w:pStyle w:val="DHHSbody"/>
        <w:rPr>
          <w:rFonts w:cs="Arial"/>
          <w:bCs/>
          <w:sz w:val="22"/>
          <w:szCs w:val="22"/>
        </w:rPr>
      </w:pPr>
    </w:p>
    <w:p w14:paraId="4206E221" w14:textId="1D1DD2DF" w:rsidR="009963DF" w:rsidRDefault="009963DF" w:rsidP="001726FE">
      <w:pPr>
        <w:pStyle w:val="DHHSbody"/>
        <w:rPr>
          <w:rFonts w:cs="Arial"/>
          <w:bCs/>
          <w:sz w:val="22"/>
          <w:szCs w:val="22"/>
        </w:rPr>
      </w:pPr>
    </w:p>
    <w:p w14:paraId="1C2F8869" w14:textId="64C0646B" w:rsidR="009963DF" w:rsidRDefault="009963DF" w:rsidP="001726FE">
      <w:pPr>
        <w:pStyle w:val="DHHSbody"/>
        <w:rPr>
          <w:rFonts w:cs="Arial"/>
          <w:bCs/>
          <w:sz w:val="22"/>
          <w:szCs w:val="22"/>
        </w:rPr>
      </w:pPr>
    </w:p>
    <w:p w14:paraId="43D94AF1" w14:textId="76A813E7" w:rsidR="009963DF" w:rsidRDefault="009963DF" w:rsidP="001726FE">
      <w:pPr>
        <w:pStyle w:val="DHHSbody"/>
        <w:rPr>
          <w:rFonts w:cs="Arial"/>
          <w:bCs/>
          <w:sz w:val="22"/>
          <w:szCs w:val="22"/>
        </w:rPr>
      </w:pPr>
    </w:p>
    <w:p w14:paraId="29106FEB" w14:textId="77777777" w:rsidR="009963DF" w:rsidRDefault="009963DF" w:rsidP="001726FE">
      <w:pPr>
        <w:pStyle w:val="DHHSbody"/>
        <w:rPr>
          <w:rFonts w:cs="Arial"/>
          <w:bCs/>
          <w:sz w:val="22"/>
          <w:szCs w:val="22"/>
        </w:rPr>
      </w:pPr>
    </w:p>
    <w:p w14:paraId="2E0F0D22" w14:textId="77777777" w:rsidR="007910AA" w:rsidRPr="002771BC" w:rsidRDefault="007910AA" w:rsidP="001726FE">
      <w:pPr>
        <w:pStyle w:val="DHHSbody"/>
        <w:spacing w:after="0"/>
        <w:ind w:right="565"/>
      </w:pPr>
      <w:bookmarkStart w:id="12" w:name="_Toc447034262"/>
      <w:bookmarkStart w:id="13" w:name="_Toc81652744"/>
      <w:bookmarkStart w:id="14" w:name="_Toc119319622"/>
      <w:r w:rsidRPr="00590BEF">
        <w:rPr>
          <w:rStyle w:val="Heading2Char"/>
          <w:b w:val="0"/>
          <w:color w:val="0054A6"/>
        </w:rPr>
        <w:t>Objectives</w:t>
      </w:r>
      <w:bookmarkEnd w:id="12"/>
      <w:bookmarkEnd w:id="13"/>
      <w:bookmarkEnd w:id="14"/>
    </w:p>
    <w:p w14:paraId="1277A739" w14:textId="0C70E782" w:rsidR="007910AA" w:rsidRPr="004D1322" w:rsidRDefault="007910AA" w:rsidP="001726FE">
      <w:pPr>
        <w:pStyle w:val="DHHSbody"/>
        <w:ind w:right="565"/>
        <w:rPr>
          <w:i/>
        </w:rPr>
      </w:pPr>
      <w:r w:rsidRPr="004D1322">
        <w:rPr>
          <w:i/>
        </w:rPr>
        <w:t>Describe what you want to achieve. Articulate how the project will improve patient experience of care and how the health service will benefit from the project.</w:t>
      </w:r>
    </w:p>
    <w:p w14:paraId="1356EF54" w14:textId="77777777" w:rsidR="007910AA" w:rsidRPr="007D7100" w:rsidRDefault="007910AA" w:rsidP="001726FE">
      <w:pPr>
        <w:pStyle w:val="DHHSbody"/>
        <w:ind w:right="565"/>
        <w:rPr>
          <w:b/>
          <w:bCs/>
        </w:rPr>
      </w:pPr>
      <w:r w:rsidRPr="007D7100">
        <w:rPr>
          <w:b/>
          <w:bCs/>
        </w:rPr>
        <w:t>Insert text</w:t>
      </w:r>
    </w:p>
    <w:p w14:paraId="09283725" w14:textId="77777777" w:rsidR="007910AA" w:rsidRDefault="007910AA" w:rsidP="001726FE">
      <w:pPr>
        <w:pStyle w:val="DHHSbody"/>
        <w:ind w:right="565"/>
      </w:pPr>
    </w:p>
    <w:p w14:paraId="22024F1C" w14:textId="77777777" w:rsidR="00E43347" w:rsidRDefault="00E43347" w:rsidP="001726FE">
      <w:pPr>
        <w:pStyle w:val="DHHSbody"/>
        <w:spacing w:after="0"/>
        <w:ind w:right="565"/>
        <w:rPr>
          <w:rStyle w:val="Heading2Char"/>
          <w:b w:val="0"/>
          <w:color w:val="0054A6"/>
        </w:rPr>
      </w:pPr>
      <w:bookmarkStart w:id="15" w:name="_Toc447034263"/>
      <w:bookmarkStart w:id="16" w:name="_Toc81652745"/>
    </w:p>
    <w:p w14:paraId="66D840CF" w14:textId="71C808B0" w:rsidR="007910AA" w:rsidRPr="002771BC" w:rsidRDefault="007910AA" w:rsidP="001726FE">
      <w:pPr>
        <w:pStyle w:val="DHHSbody"/>
        <w:spacing w:after="0"/>
        <w:ind w:right="565"/>
      </w:pPr>
      <w:bookmarkStart w:id="17" w:name="_Toc119319623"/>
      <w:r>
        <w:rPr>
          <w:rStyle w:val="Heading2Char"/>
          <w:b w:val="0"/>
          <w:color w:val="0054A6"/>
        </w:rPr>
        <w:lastRenderedPageBreak/>
        <w:t xml:space="preserve">Project </w:t>
      </w:r>
      <w:r w:rsidRPr="00590BEF">
        <w:rPr>
          <w:rStyle w:val="Heading2Char"/>
          <w:b w:val="0"/>
          <w:color w:val="0054A6"/>
        </w:rPr>
        <w:t>Methodology</w:t>
      </w:r>
      <w:bookmarkEnd w:id="15"/>
      <w:bookmarkEnd w:id="16"/>
      <w:r w:rsidR="00557C32">
        <w:rPr>
          <w:rStyle w:val="Heading2Char"/>
          <w:b w:val="0"/>
          <w:color w:val="0054A6"/>
        </w:rPr>
        <w:t xml:space="preserve"> </w:t>
      </w:r>
      <w:r w:rsidR="00557C32" w:rsidRPr="00530F0C">
        <w:rPr>
          <w:rStyle w:val="Heading2Char"/>
          <w:b w:val="0"/>
          <w:color w:val="0054A6"/>
        </w:rPr>
        <w:t xml:space="preserve">(up to </w:t>
      </w:r>
      <w:r w:rsidR="00123458" w:rsidRPr="00530F0C">
        <w:rPr>
          <w:rStyle w:val="Heading2Char"/>
          <w:b w:val="0"/>
          <w:color w:val="0054A6"/>
        </w:rPr>
        <w:t xml:space="preserve">1,000 </w:t>
      </w:r>
      <w:r w:rsidR="004A5010" w:rsidRPr="00530F0C">
        <w:rPr>
          <w:rStyle w:val="Heading2Char"/>
          <w:b w:val="0"/>
          <w:color w:val="0054A6"/>
        </w:rPr>
        <w:t>words</w:t>
      </w:r>
      <w:r w:rsidR="00557C32" w:rsidRPr="00530F0C">
        <w:rPr>
          <w:rStyle w:val="Heading2Char"/>
          <w:b w:val="0"/>
          <w:color w:val="0054A6"/>
        </w:rPr>
        <w:t>)</w:t>
      </w:r>
      <w:bookmarkEnd w:id="17"/>
    </w:p>
    <w:p w14:paraId="113B3226" w14:textId="075FE1BF" w:rsidR="007910AA" w:rsidRPr="004D1322" w:rsidRDefault="007910AA" w:rsidP="001726FE">
      <w:pPr>
        <w:pStyle w:val="DHHSbody"/>
        <w:ind w:right="565"/>
        <w:rPr>
          <w:i/>
        </w:rPr>
      </w:pPr>
      <w:r w:rsidRPr="004D1322">
        <w:rPr>
          <w:i/>
        </w:rPr>
        <w:t xml:space="preserve">Describe how </w:t>
      </w:r>
      <w:r w:rsidR="00A11B6A" w:rsidRPr="004D1322">
        <w:rPr>
          <w:i/>
        </w:rPr>
        <w:t>you will</w:t>
      </w:r>
      <w:r w:rsidRPr="004D1322">
        <w:rPr>
          <w:i/>
        </w:rPr>
        <w:t xml:space="preserve"> implement the project and what methods you will use.  Demonstrate how the project will be delivered within the project timelines and within the allocated resources.</w:t>
      </w:r>
    </w:p>
    <w:p w14:paraId="26FF9354" w14:textId="77777777" w:rsidR="007910AA" w:rsidRPr="007D7100" w:rsidRDefault="007910AA" w:rsidP="001726FE">
      <w:pPr>
        <w:pStyle w:val="DHHSbody"/>
        <w:ind w:right="565"/>
        <w:rPr>
          <w:b/>
          <w:bCs/>
          <w:i/>
          <w:sz w:val="18"/>
        </w:rPr>
      </w:pPr>
      <w:r w:rsidRPr="007D7100">
        <w:rPr>
          <w:b/>
          <w:bCs/>
        </w:rPr>
        <w:t>Insert text</w:t>
      </w:r>
    </w:p>
    <w:p w14:paraId="02B6FDB4" w14:textId="77777777" w:rsidR="000E6DBE" w:rsidRDefault="000E6DBE" w:rsidP="001726FE">
      <w:pPr>
        <w:pStyle w:val="DHHSbody"/>
        <w:spacing w:after="0"/>
        <w:ind w:right="565"/>
        <w:rPr>
          <w:rStyle w:val="Heading2Char"/>
          <w:b w:val="0"/>
          <w:color w:val="0054A6"/>
        </w:rPr>
      </w:pPr>
      <w:bookmarkStart w:id="18" w:name="_Toc81652746"/>
    </w:p>
    <w:p w14:paraId="59365B97" w14:textId="431A5BEF" w:rsidR="000E6DBE" w:rsidRDefault="000E6DBE" w:rsidP="001726FE">
      <w:pPr>
        <w:pStyle w:val="DHHSbody"/>
        <w:spacing w:after="0"/>
        <w:ind w:right="565"/>
        <w:rPr>
          <w:rStyle w:val="Heading2Char"/>
          <w:b w:val="0"/>
          <w:color w:val="0054A6"/>
        </w:rPr>
      </w:pPr>
    </w:p>
    <w:p w14:paraId="6545C760" w14:textId="77777777" w:rsidR="00D6392A" w:rsidRDefault="00D6392A" w:rsidP="001726FE">
      <w:pPr>
        <w:pStyle w:val="DHHSbody"/>
        <w:spacing w:after="0"/>
        <w:ind w:right="565"/>
        <w:rPr>
          <w:rStyle w:val="Heading2Char"/>
          <w:b w:val="0"/>
          <w:color w:val="0054A6"/>
        </w:rPr>
      </w:pPr>
    </w:p>
    <w:p w14:paraId="5976CBF2" w14:textId="412F9365" w:rsidR="007910AA" w:rsidRPr="002771BC" w:rsidRDefault="007910AA" w:rsidP="000D3674">
      <w:pPr>
        <w:pStyle w:val="DHHSbody"/>
        <w:tabs>
          <w:tab w:val="left" w:pos="90"/>
        </w:tabs>
        <w:spacing w:after="0"/>
        <w:ind w:left="90" w:right="565"/>
      </w:pPr>
      <w:bookmarkStart w:id="19" w:name="_Toc119319624"/>
      <w:r>
        <w:rPr>
          <w:rStyle w:val="Heading2Char"/>
          <w:b w:val="0"/>
          <w:color w:val="0054A6"/>
        </w:rPr>
        <w:t>Evaluation Strategy</w:t>
      </w:r>
      <w:bookmarkEnd w:id="18"/>
      <w:bookmarkEnd w:id="19"/>
    </w:p>
    <w:p w14:paraId="3D7AF0AF" w14:textId="77777777" w:rsidR="007910AA" w:rsidRPr="004D1322" w:rsidRDefault="007910AA" w:rsidP="000D3674">
      <w:pPr>
        <w:pStyle w:val="DHHSbody"/>
        <w:tabs>
          <w:tab w:val="left" w:pos="90"/>
        </w:tabs>
        <w:ind w:left="90" w:right="565"/>
        <w:rPr>
          <w:i/>
        </w:rPr>
      </w:pPr>
      <w:r w:rsidRPr="004D1322">
        <w:rPr>
          <w:i/>
        </w:rPr>
        <w:t>Identify how the outcomes of the project will be measured and describe what successful implementation looks like.</w:t>
      </w:r>
      <w:r w:rsidRPr="004D1322" w:rsidDel="009B656B">
        <w:rPr>
          <w:i/>
        </w:rPr>
        <w:t xml:space="preserve"> </w:t>
      </w:r>
    </w:p>
    <w:p w14:paraId="30704763" w14:textId="77777777" w:rsidR="007910AA" w:rsidRPr="007D7100" w:rsidRDefault="007910AA" w:rsidP="000D3674">
      <w:pPr>
        <w:pStyle w:val="DHHSbody"/>
        <w:tabs>
          <w:tab w:val="left" w:pos="90"/>
        </w:tabs>
        <w:ind w:left="90" w:right="565"/>
        <w:rPr>
          <w:rStyle w:val="Heading2Char"/>
          <w:b w:val="0"/>
          <w:bCs/>
          <w:color w:val="0054A6"/>
        </w:rPr>
      </w:pPr>
      <w:r w:rsidRPr="007D7100">
        <w:rPr>
          <w:b/>
          <w:bCs/>
        </w:rPr>
        <w:t>Insert text</w:t>
      </w:r>
    </w:p>
    <w:p w14:paraId="5E6F6453" w14:textId="77777777" w:rsidR="007910AA" w:rsidRDefault="007910AA" w:rsidP="000D3674">
      <w:pPr>
        <w:pStyle w:val="DHHSbody"/>
        <w:tabs>
          <w:tab w:val="left" w:pos="90"/>
        </w:tabs>
        <w:ind w:left="90" w:right="565"/>
        <w:rPr>
          <w:rStyle w:val="Heading2Char"/>
          <w:b w:val="0"/>
          <w:color w:val="0054A6"/>
        </w:rPr>
      </w:pPr>
    </w:p>
    <w:p w14:paraId="7268A94E" w14:textId="77777777" w:rsidR="007910AA" w:rsidRPr="00590BEF" w:rsidRDefault="007910AA" w:rsidP="000D3674">
      <w:pPr>
        <w:pStyle w:val="DHHSbody"/>
        <w:tabs>
          <w:tab w:val="left" w:pos="90"/>
        </w:tabs>
        <w:ind w:left="90" w:right="565"/>
        <w:rPr>
          <w:rStyle w:val="Heading2Char"/>
          <w:b w:val="0"/>
          <w:color w:val="0054A6"/>
        </w:rPr>
      </w:pPr>
      <w:bookmarkStart w:id="20" w:name="_Toc81652747"/>
      <w:bookmarkStart w:id="21" w:name="_Toc119319625"/>
      <w:r>
        <w:rPr>
          <w:rStyle w:val="Heading2Char"/>
          <w:b w:val="0"/>
          <w:color w:val="0054A6"/>
        </w:rPr>
        <w:t>Sustainability</w:t>
      </w:r>
      <w:bookmarkEnd w:id="20"/>
      <w:bookmarkEnd w:id="21"/>
    </w:p>
    <w:p w14:paraId="3433F76B" w14:textId="77777777" w:rsidR="007910AA" w:rsidRPr="004D1322" w:rsidRDefault="007910AA" w:rsidP="000D3674">
      <w:pPr>
        <w:pStyle w:val="DHHSbody"/>
        <w:tabs>
          <w:tab w:val="left" w:pos="90"/>
        </w:tabs>
        <w:ind w:left="90" w:right="565"/>
        <w:rPr>
          <w:i/>
        </w:rPr>
      </w:pPr>
      <w:r w:rsidRPr="004D1322">
        <w:rPr>
          <w:i/>
        </w:rPr>
        <w:t>What is your strategy to sustain the project beyond the planned timeframe? (</w:t>
      </w:r>
      <w:proofErr w:type="gramStart"/>
      <w:r w:rsidRPr="004D1322">
        <w:rPr>
          <w:i/>
        </w:rPr>
        <w:t>note</w:t>
      </w:r>
      <w:proofErr w:type="gramEnd"/>
      <w:r w:rsidRPr="004D1322">
        <w:rPr>
          <w:i/>
        </w:rPr>
        <w:t>: in most cases a business case is not an acceptable strategy for demonstrating sustainability)</w:t>
      </w:r>
    </w:p>
    <w:p w14:paraId="48A794DE" w14:textId="77777777" w:rsidR="007910AA" w:rsidRPr="007D7100" w:rsidRDefault="007910AA" w:rsidP="000D3674">
      <w:pPr>
        <w:pStyle w:val="DHHSbody"/>
        <w:tabs>
          <w:tab w:val="left" w:pos="90"/>
        </w:tabs>
        <w:ind w:left="90" w:right="565"/>
        <w:rPr>
          <w:b/>
          <w:bCs/>
        </w:rPr>
      </w:pPr>
      <w:r w:rsidRPr="007D7100">
        <w:rPr>
          <w:b/>
          <w:bCs/>
        </w:rPr>
        <w:t>Insert text</w:t>
      </w:r>
    </w:p>
    <w:p w14:paraId="3541058C" w14:textId="77777777" w:rsidR="005D5BE7" w:rsidRDefault="005D5BE7" w:rsidP="000D3674">
      <w:pPr>
        <w:tabs>
          <w:tab w:val="left" w:pos="90"/>
        </w:tabs>
        <w:spacing w:line="276" w:lineRule="auto"/>
        <w:ind w:left="90"/>
        <w:rPr>
          <w:rFonts w:ascii="Arial" w:hAnsi="Arial" w:cs="Arial"/>
          <w:bCs/>
          <w:sz w:val="22"/>
          <w:szCs w:val="22"/>
        </w:rPr>
      </w:pPr>
    </w:p>
    <w:p w14:paraId="707E95A1" w14:textId="77777777" w:rsidR="007910AA" w:rsidRPr="00590BEF" w:rsidRDefault="007910AA" w:rsidP="000D3674">
      <w:pPr>
        <w:pStyle w:val="DHHSbody"/>
        <w:tabs>
          <w:tab w:val="left" w:pos="90"/>
        </w:tabs>
        <w:spacing w:after="0" w:line="240" w:lineRule="auto"/>
        <w:ind w:left="90" w:right="565"/>
        <w:rPr>
          <w:b/>
          <w:color w:val="0054A6"/>
          <w:sz w:val="22"/>
        </w:rPr>
      </w:pPr>
      <w:bookmarkStart w:id="22" w:name="_Toc447034267"/>
      <w:bookmarkStart w:id="23" w:name="_Toc81652748"/>
      <w:bookmarkStart w:id="24" w:name="_Toc119319626"/>
      <w:r w:rsidRPr="00590BEF">
        <w:rPr>
          <w:rStyle w:val="Heading2Char"/>
          <w:b w:val="0"/>
          <w:color w:val="0054A6"/>
        </w:rPr>
        <w:t>Governance Arrangements</w:t>
      </w:r>
      <w:bookmarkEnd w:id="22"/>
      <w:bookmarkEnd w:id="23"/>
      <w:bookmarkEnd w:id="24"/>
      <w:r w:rsidRPr="002771BC">
        <w:rPr>
          <w:rStyle w:val="Heading2Char"/>
          <w:color w:val="0054A6"/>
        </w:rPr>
        <w:t xml:space="preserve"> </w:t>
      </w:r>
    </w:p>
    <w:p w14:paraId="433F2F1C" w14:textId="29DD07AF" w:rsidR="007910AA" w:rsidRPr="004D1322" w:rsidRDefault="007910AA" w:rsidP="000D3674">
      <w:pPr>
        <w:pStyle w:val="DHHSbody"/>
        <w:tabs>
          <w:tab w:val="left" w:pos="90"/>
        </w:tabs>
        <w:ind w:left="90" w:right="565"/>
        <w:rPr>
          <w:i/>
          <w:color w:val="FF0000"/>
        </w:rPr>
      </w:pPr>
      <w:r w:rsidRPr="004D1322">
        <w:rPr>
          <w:i/>
        </w:rPr>
        <w:t>List relevant committee meetings/TOR,</w:t>
      </w:r>
      <w:r w:rsidR="00E10E33">
        <w:rPr>
          <w:i/>
        </w:rPr>
        <w:t xml:space="preserve"> </w:t>
      </w:r>
      <w:r w:rsidR="00E10E33" w:rsidRPr="00B766D9">
        <w:rPr>
          <w:i/>
        </w:rPr>
        <w:t>Identify key stakeholders</w:t>
      </w:r>
      <w:r w:rsidRPr="004D1322">
        <w:rPr>
          <w:i/>
        </w:rPr>
        <w:t xml:space="preserve"> </w:t>
      </w:r>
    </w:p>
    <w:p w14:paraId="69FF151E" w14:textId="77777777" w:rsidR="007910AA" w:rsidRPr="007D7100" w:rsidRDefault="007910AA" w:rsidP="000D3674">
      <w:pPr>
        <w:pStyle w:val="DHHSbody"/>
        <w:tabs>
          <w:tab w:val="left" w:pos="90"/>
        </w:tabs>
        <w:ind w:left="90" w:right="565"/>
        <w:rPr>
          <w:b/>
          <w:bCs/>
        </w:rPr>
      </w:pPr>
      <w:r w:rsidRPr="007D7100">
        <w:rPr>
          <w:b/>
          <w:bCs/>
        </w:rPr>
        <w:t>Insert text</w:t>
      </w:r>
    </w:p>
    <w:p w14:paraId="54B7C240" w14:textId="77777777" w:rsidR="002B4721" w:rsidRDefault="002B4721" w:rsidP="000D3674">
      <w:pPr>
        <w:pStyle w:val="DHHSbody"/>
        <w:tabs>
          <w:tab w:val="left" w:pos="90"/>
        </w:tabs>
        <w:ind w:left="90"/>
      </w:pPr>
    </w:p>
    <w:p w14:paraId="5769E814" w14:textId="57A051EE" w:rsidR="002B4721" w:rsidRDefault="002B4721" w:rsidP="000D3674">
      <w:pPr>
        <w:pStyle w:val="DHHSbody"/>
        <w:tabs>
          <w:tab w:val="left" w:pos="90"/>
        </w:tabs>
        <w:ind w:left="90" w:right="565"/>
      </w:pPr>
    </w:p>
    <w:p w14:paraId="3C73F532" w14:textId="42EC64A6" w:rsidR="00E36664" w:rsidRDefault="00E36664" w:rsidP="000D3674">
      <w:pPr>
        <w:pStyle w:val="DHHSbody"/>
        <w:tabs>
          <w:tab w:val="left" w:pos="90"/>
        </w:tabs>
        <w:ind w:left="90" w:right="565"/>
      </w:pPr>
    </w:p>
    <w:p w14:paraId="01DE08C1" w14:textId="5198F2BA" w:rsidR="00E36664" w:rsidRDefault="00E36664" w:rsidP="000D3674">
      <w:pPr>
        <w:pStyle w:val="DHHSbody"/>
        <w:tabs>
          <w:tab w:val="left" w:pos="90"/>
        </w:tabs>
        <w:ind w:left="90" w:right="565"/>
      </w:pPr>
    </w:p>
    <w:p w14:paraId="73A4A3A2" w14:textId="45996E46" w:rsidR="00E36664" w:rsidRDefault="00E36664" w:rsidP="000D3674">
      <w:pPr>
        <w:pStyle w:val="DHHSbody"/>
        <w:tabs>
          <w:tab w:val="left" w:pos="90"/>
        </w:tabs>
        <w:ind w:left="90" w:right="565"/>
      </w:pPr>
    </w:p>
    <w:p w14:paraId="2A283F7C" w14:textId="325A00A4" w:rsidR="00E36664" w:rsidRDefault="00E36664" w:rsidP="000D3674">
      <w:pPr>
        <w:pStyle w:val="DHHSbody"/>
        <w:tabs>
          <w:tab w:val="left" w:pos="90"/>
        </w:tabs>
        <w:ind w:left="90" w:right="565"/>
      </w:pPr>
    </w:p>
    <w:p w14:paraId="41D75B23" w14:textId="5CA7BF40" w:rsidR="00E36664" w:rsidRDefault="00E36664" w:rsidP="000D3674">
      <w:pPr>
        <w:pStyle w:val="DHHSbody"/>
        <w:tabs>
          <w:tab w:val="left" w:pos="90"/>
        </w:tabs>
        <w:ind w:left="90" w:right="565"/>
      </w:pPr>
    </w:p>
    <w:p w14:paraId="2A60E660" w14:textId="6272A878" w:rsidR="002C2A67" w:rsidRDefault="002C2A67" w:rsidP="000D3674">
      <w:pPr>
        <w:pStyle w:val="DHHSbody"/>
        <w:tabs>
          <w:tab w:val="left" w:pos="90"/>
        </w:tabs>
        <w:ind w:left="90" w:right="565"/>
      </w:pPr>
    </w:p>
    <w:p w14:paraId="63B5FB41" w14:textId="5774C986" w:rsidR="002C2A67" w:rsidRDefault="002C2A67" w:rsidP="000D3674">
      <w:pPr>
        <w:pStyle w:val="DHHSbody"/>
        <w:tabs>
          <w:tab w:val="left" w:pos="90"/>
        </w:tabs>
        <w:ind w:left="90" w:right="565"/>
      </w:pPr>
    </w:p>
    <w:p w14:paraId="3663FC83" w14:textId="34DAF778" w:rsidR="002C2A67" w:rsidRDefault="002C2A67" w:rsidP="000D3674">
      <w:pPr>
        <w:pStyle w:val="DHHSbody"/>
        <w:tabs>
          <w:tab w:val="left" w:pos="90"/>
        </w:tabs>
        <w:ind w:left="90" w:right="565"/>
      </w:pPr>
    </w:p>
    <w:p w14:paraId="4F54942E" w14:textId="7AC57D87" w:rsidR="002C2A67" w:rsidRDefault="002C2A67" w:rsidP="000D3674">
      <w:pPr>
        <w:pStyle w:val="DHHSbody"/>
        <w:tabs>
          <w:tab w:val="left" w:pos="90"/>
        </w:tabs>
        <w:ind w:left="90" w:right="565"/>
      </w:pPr>
    </w:p>
    <w:p w14:paraId="056D9590" w14:textId="580F6FFB" w:rsidR="002C2A67" w:rsidRDefault="002C2A67" w:rsidP="000D3674">
      <w:pPr>
        <w:pStyle w:val="DHHSbody"/>
        <w:tabs>
          <w:tab w:val="left" w:pos="90"/>
        </w:tabs>
        <w:ind w:left="90" w:right="565"/>
      </w:pPr>
    </w:p>
    <w:p w14:paraId="6347D2A3" w14:textId="5568AAFA" w:rsidR="002C2A67" w:rsidRDefault="002C2A67" w:rsidP="000D3674">
      <w:pPr>
        <w:pStyle w:val="DHHSbody"/>
        <w:tabs>
          <w:tab w:val="left" w:pos="90"/>
        </w:tabs>
        <w:ind w:left="90" w:right="565"/>
      </w:pPr>
    </w:p>
    <w:p w14:paraId="2B742B03" w14:textId="22A2E50A" w:rsidR="002C2A67" w:rsidRDefault="002C2A67" w:rsidP="000D3674">
      <w:pPr>
        <w:pStyle w:val="DHHSbody"/>
        <w:tabs>
          <w:tab w:val="left" w:pos="90"/>
        </w:tabs>
        <w:ind w:left="90" w:right="565"/>
      </w:pPr>
    </w:p>
    <w:p w14:paraId="5E396707" w14:textId="48FBAA09" w:rsidR="002C2A67" w:rsidRDefault="002C2A67" w:rsidP="000D3674">
      <w:pPr>
        <w:pStyle w:val="DHHSbody"/>
        <w:tabs>
          <w:tab w:val="left" w:pos="90"/>
        </w:tabs>
        <w:ind w:left="90" w:right="565"/>
      </w:pPr>
    </w:p>
    <w:p w14:paraId="79B6FB06" w14:textId="7BC91AA0" w:rsidR="003B2407" w:rsidRDefault="003B2407" w:rsidP="000D3674">
      <w:pPr>
        <w:pStyle w:val="DHHSbody"/>
        <w:tabs>
          <w:tab w:val="left" w:pos="90"/>
        </w:tabs>
        <w:ind w:left="90" w:right="565"/>
      </w:pPr>
    </w:p>
    <w:p w14:paraId="6D0F594B" w14:textId="77777777" w:rsidR="003B2407" w:rsidRDefault="003B2407" w:rsidP="000D3674">
      <w:pPr>
        <w:pStyle w:val="DHHSbody"/>
        <w:tabs>
          <w:tab w:val="left" w:pos="90"/>
        </w:tabs>
        <w:ind w:left="90" w:right="565"/>
      </w:pPr>
    </w:p>
    <w:p w14:paraId="14F91F62" w14:textId="39361B36" w:rsidR="00A7389B" w:rsidRPr="00590BEF" w:rsidRDefault="002E405A" w:rsidP="000D3674">
      <w:pPr>
        <w:pStyle w:val="Heading2"/>
        <w:tabs>
          <w:tab w:val="left" w:pos="90"/>
        </w:tabs>
        <w:ind w:left="90" w:right="565"/>
        <w:rPr>
          <w:b w:val="0"/>
          <w:color w:val="0054A6"/>
        </w:rPr>
      </w:pPr>
      <w:bookmarkStart w:id="25" w:name="_Toc447034270"/>
      <w:bookmarkStart w:id="26" w:name="_Toc119319627"/>
      <w:r>
        <w:rPr>
          <w:b w:val="0"/>
          <w:color w:val="0054A6"/>
        </w:rPr>
        <w:lastRenderedPageBreak/>
        <w:t>Project Milestones</w:t>
      </w:r>
      <w:r w:rsidR="005D5BE7" w:rsidRPr="00590BEF">
        <w:rPr>
          <w:b w:val="0"/>
          <w:color w:val="0054A6"/>
        </w:rPr>
        <w:t>, Deliverables and Timeframes</w:t>
      </w:r>
      <w:bookmarkEnd w:id="25"/>
      <w:bookmarkEnd w:id="26"/>
      <w:r w:rsidR="005D5BE7" w:rsidRPr="00590BEF">
        <w:rPr>
          <w:b w:val="0"/>
          <w:color w:val="0054A6"/>
        </w:rPr>
        <w:t xml:space="preserve"> </w:t>
      </w:r>
    </w:p>
    <w:p w14:paraId="0304AF39" w14:textId="2512B3F5" w:rsidR="00FD5274" w:rsidRPr="00F2422D" w:rsidRDefault="00617F0E" w:rsidP="00EA7C69">
      <w:pPr>
        <w:pStyle w:val="DHHSbody"/>
        <w:tabs>
          <w:tab w:val="left" w:pos="90"/>
        </w:tabs>
        <w:ind w:left="90" w:right="990"/>
        <w:rPr>
          <w:b/>
          <w:bCs/>
          <w:i/>
          <w:iCs/>
        </w:rPr>
      </w:pPr>
      <w:r w:rsidRPr="00F2422D">
        <w:rPr>
          <w:i/>
          <w:iCs/>
        </w:rPr>
        <w:t xml:space="preserve">It is expected that </w:t>
      </w:r>
      <w:r w:rsidR="00A67107" w:rsidRPr="00F2422D">
        <w:rPr>
          <w:i/>
          <w:iCs/>
        </w:rPr>
        <w:t xml:space="preserve">all </w:t>
      </w:r>
      <w:r w:rsidRPr="00F2422D">
        <w:rPr>
          <w:i/>
          <w:iCs/>
        </w:rPr>
        <w:t xml:space="preserve">projects will report on progress against milestones, risk and targets </w:t>
      </w:r>
      <w:r w:rsidR="00750A28" w:rsidRPr="00F2422D">
        <w:rPr>
          <w:i/>
          <w:iCs/>
        </w:rPr>
        <w:t>at 3 months, 6 months and at the completion of the project</w:t>
      </w:r>
      <w:r w:rsidRPr="00F2422D">
        <w:rPr>
          <w:i/>
          <w:iCs/>
        </w:rPr>
        <w:t>.</w:t>
      </w:r>
      <w:r w:rsidR="00FD5274" w:rsidRPr="00F2422D">
        <w:rPr>
          <w:i/>
          <w:iCs/>
        </w:rPr>
        <w:t xml:space="preserve"> </w:t>
      </w:r>
      <w:r w:rsidR="000666ED" w:rsidRPr="00F2422D">
        <w:rPr>
          <w:i/>
          <w:iCs/>
        </w:rPr>
        <w:t xml:space="preserve">In the event a project runs for 18 months, a report will be due at 3 ,6, 12 and 18 months. A </w:t>
      </w:r>
      <w:r w:rsidR="00FD5274" w:rsidRPr="00F2422D">
        <w:rPr>
          <w:i/>
          <w:iCs/>
        </w:rPr>
        <w:t xml:space="preserve">final written report </w:t>
      </w:r>
      <w:r w:rsidR="00E22706" w:rsidRPr="00F2422D">
        <w:rPr>
          <w:i/>
          <w:iCs/>
        </w:rPr>
        <w:t xml:space="preserve">must </w:t>
      </w:r>
      <w:r w:rsidR="003B1FBC" w:rsidRPr="00F2422D">
        <w:rPr>
          <w:i/>
          <w:iCs/>
        </w:rPr>
        <w:t xml:space="preserve">always </w:t>
      </w:r>
      <w:r w:rsidR="00E22706" w:rsidRPr="00F2422D">
        <w:rPr>
          <w:i/>
          <w:iCs/>
        </w:rPr>
        <w:t xml:space="preserve">include </w:t>
      </w:r>
      <w:r w:rsidR="00B54C63" w:rsidRPr="00F2422D">
        <w:rPr>
          <w:i/>
          <w:iCs/>
        </w:rPr>
        <w:t>an</w:t>
      </w:r>
      <w:r w:rsidR="00E22706" w:rsidRPr="00F2422D">
        <w:rPr>
          <w:i/>
          <w:iCs/>
        </w:rPr>
        <w:t xml:space="preserve"> acquittal </w:t>
      </w:r>
      <w:r w:rsidR="00FD5274" w:rsidRPr="00F2422D">
        <w:rPr>
          <w:i/>
          <w:iCs/>
        </w:rPr>
        <w:t>financial statement</w:t>
      </w:r>
      <w:r w:rsidR="00805383" w:rsidRPr="00F2422D">
        <w:rPr>
          <w:b/>
          <w:bCs/>
          <w:i/>
          <w:iCs/>
        </w:rPr>
        <w:t>.</w:t>
      </w:r>
      <w:r w:rsidR="00FD5274" w:rsidRPr="00F2422D">
        <w:rPr>
          <w:b/>
          <w:bCs/>
          <w:i/>
          <w:iCs/>
        </w:rPr>
        <w:t xml:space="preserve"> </w:t>
      </w:r>
    </w:p>
    <w:p w14:paraId="3B139277" w14:textId="65C2D261" w:rsidR="00617F0E" w:rsidRPr="00496947" w:rsidRDefault="00617F0E" w:rsidP="00EA7C69">
      <w:pPr>
        <w:pStyle w:val="DHHSbody"/>
        <w:tabs>
          <w:tab w:val="left" w:pos="90"/>
        </w:tabs>
        <w:ind w:left="90" w:right="990"/>
        <w:rPr>
          <w:sz w:val="22"/>
          <w:szCs w:val="22"/>
        </w:rPr>
      </w:pPr>
    </w:p>
    <w:p w14:paraId="6A0F3F3A" w14:textId="1242132E" w:rsidR="003C6FFD" w:rsidRPr="00496947" w:rsidRDefault="00325491" w:rsidP="00496947">
      <w:pPr>
        <w:pStyle w:val="DHHSbody"/>
        <w:tabs>
          <w:tab w:val="left" w:pos="90"/>
        </w:tabs>
        <w:ind w:right="990"/>
        <w:rPr>
          <w:sz w:val="22"/>
          <w:szCs w:val="22"/>
        </w:rPr>
      </w:pPr>
      <w:r>
        <w:rPr>
          <w:bCs/>
          <w:sz w:val="22"/>
          <w:szCs w:val="22"/>
        </w:rPr>
        <w:t>Please i</w:t>
      </w:r>
      <w:r w:rsidR="006D0A11">
        <w:rPr>
          <w:bCs/>
          <w:sz w:val="22"/>
          <w:szCs w:val="22"/>
        </w:rPr>
        <w:t xml:space="preserve">dentify and </w:t>
      </w:r>
      <w:r w:rsidR="003C6FFD" w:rsidRPr="00496947">
        <w:rPr>
          <w:bCs/>
          <w:sz w:val="22"/>
          <w:szCs w:val="22"/>
        </w:rPr>
        <w:t>list realistic milestones</w:t>
      </w:r>
      <w:r w:rsidR="009B510C">
        <w:rPr>
          <w:bCs/>
          <w:sz w:val="22"/>
          <w:szCs w:val="22"/>
        </w:rPr>
        <w:t xml:space="preserve"> in the boxes provided</w:t>
      </w:r>
      <w:r>
        <w:rPr>
          <w:bCs/>
          <w:sz w:val="22"/>
          <w:szCs w:val="22"/>
        </w:rPr>
        <w:t xml:space="preserve"> below</w:t>
      </w:r>
      <w:r w:rsidR="009B510C">
        <w:rPr>
          <w:bCs/>
          <w:sz w:val="22"/>
          <w:szCs w:val="22"/>
        </w:rPr>
        <w:t>. These</w:t>
      </w:r>
      <w:r w:rsidR="003C6FFD" w:rsidRPr="00496947">
        <w:rPr>
          <w:bCs/>
          <w:sz w:val="22"/>
          <w:szCs w:val="22"/>
        </w:rPr>
        <w:t xml:space="preserve"> </w:t>
      </w:r>
      <w:r w:rsidR="009B510C">
        <w:rPr>
          <w:bCs/>
          <w:sz w:val="22"/>
          <w:szCs w:val="22"/>
        </w:rPr>
        <w:t>will be</w:t>
      </w:r>
      <w:r w:rsidR="003C6FFD" w:rsidRPr="00496947">
        <w:rPr>
          <w:bCs/>
          <w:sz w:val="22"/>
          <w:szCs w:val="22"/>
        </w:rPr>
        <w:t xml:space="preserve"> used to measure </w:t>
      </w:r>
      <w:r w:rsidR="006D0A11">
        <w:rPr>
          <w:bCs/>
          <w:sz w:val="22"/>
          <w:szCs w:val="22"/>
        </w:rPr>
        <w:t xml:space="preserve">your </w:t>
      </w:r>
      <w:r w:rsidR="003C6FFD" w:rsidRPr="00496947">
        <w:rPr>
          <w:bCs/>
          <w:sz w:val="22"/>
          <w:szCs w:val="22"/>
        </w:rPr>
        <w:t>project progress.</w:t>
      </w:r>
      <w:r w:rsidR="003C6FFD" w:rsidRPr="00496947">
        <w:rPr>
          <w:sz w:val="22"/>
          <w:szCs w:val="22"/>
        </w:rPr>
        <w:t xml:space="preserve"> </w:t>
      </w:r>
    </w:p>
    <w:p w14:paraId="65F9947F" w14:textId="77777777" w:rsidR="003C6FFD" w:rsidRPr="00496947" w:rsidRDefault="003C6FFD" w:rsidP="00EB460F">
      <w:pPr>
        <w:pStyle w:val="DHHSbody"/>
        <w:numPr>
          <w:ilvl w:val="0"/>
          <w:numId w:val="37"/>
        </w:numPr>
        <w:ind w:right="990"/>
        <w:rPr>
          <w:sz w:val="22"/>
          <w:szCs w:val="22"/>
        </w:rPr>
      </w:pPr>
      <w:r w:rsidRPr="00496947">
        <w:rPr>
          <w:sz w:val="22"/>
          <w:szCs w:val="22"/>
        </w:rPr>
        <w:t>Each milestone should be clear and succinct. Include milestones for ethics approvals and staff appointments where relevant.</w:t>
      </w:r>
    </w:p>
    <w:p w14:paraId="54F47A54" w14:textId="6FBA598A" w:rsidR="007910AA" w:rsidRPr="000B52BD" w:rsidRDefault="007910AA" w:rsidP="00EB460F">
      <w:pPr>
        <w:pStyle w:val="DHHSbody"/>
        <w:numPr>
          <w:ilvl w:val="0"/>
          <w:numId w:val="37"/>
        </w:numPr>
        <w:ind w:right="565"/>
        <w:rPr>
          <w:bCs/>
          <w:sz w:val="22"/>
          <w:szCs w:val="22"/>
        </w:rPr>
      </w:pPr>
      <w:bookmarkStart w:id="27" w:name="_Toc33694852"/>
      <w:r w:rsidRPr="000B52BD">
        <w:rPr>
          <w:bCs/>
          <w:sz w:val="22"/>
          <w:szCs w:val="22"/>
        </w:rPr>
        <w:t xml:space="preserve">Should the application be successful, these milestones will be included in the funding contract between </w:t>
      </w:r>
      <w:r w:rsidR="00EC310E">
        <w:rPr>
          <w:bCs/>
          <w:sz w:val="22"/>
          <w:szCs w:val="22"/>
        </w:rPr>
        <w:t>Latrobe Regional</w:t>
      </w:r>
      <w:r w:rsidRPr="000B52BD">
        <w:rPr>
          <w:bCs/>
          <w:sz w:val="22"/>
          <w:szCs w:val="22"/>
        </w:rPr>
        <w:t xml:space="preserve"> Health (as the host agency) and the Applicant. </w:t>
      </w:r>
    </w:p>
    <w:bookmarkEnd w:id="27"/>
    <w:p w14:paraId="529EBB3F" w14:textId="77777777" w:rsidR="007910AA" w:rsidRDefault="007910AA" w:rsidP="007910AA">
      <w:pPr>
        <w:pStyle w:val="DHHSbody"/>
        <w:ind w:left="284" w:right="565"/>
        <w:rPr>
          <w:b/>
          <w:bCs/>
        </w:rPr>
      </w:pPr>
    </w:p>
    <w:p w14:paraId="72E1F02A" w14:textId="71BF2616" w:rsidR="007910AA" w:rsidRPr="009B285E" w:rsidRDefault="00B01239" w:rsidP="00C34232">
      <w:pPr>
        <w:pStyle w:val="DHHSbody"/>
        <w:ind w:right="565"/>
        <w:rPr>
          <w:b/>
          <w:bCs/>
          <w:sz w:val="22"/>
          <w:szCs w:val="22"/>
        </w:rPr>
      </w:pPr>
      <w:r w:rsidRPr="00733834">
        <w:rPr>
          <w:b/>
          <w:bCs/>
          <w:sz w:val="22"/>
          <w:szCs w:val="22"/>
          <w:shd w:val="clear" w:color="auto" w:fill="FFFFFF" w:themeFill="background1"/>
        </w:rPr>
        <w:t>Identify</w:t>
      </w:r>
      <w:r w:rsidR="007910AA" w:rsidRPr="00733834">
        <w:rPr>
          <w:b/>
          <w:bCs/>
          <w:sz w:val="22"/>
          <w:szCs w:val="22"/>
          <w:shd w:val="clear" w:color="auto" w:fill="FFFFFF" w:themeFill="background1"/>
        </w:rPr>
        <w:t xml:space="preserve"> the milestones</w:t>
      </w:r>
      <w:r w:rsidR="007910AA" w:rsidRPr="009B285E">
        <w:rPr>
          <w:b/>
          <w:bCs/>
          <w:sz w:val="22"/>
          <w:szCs w:val="22"/>
        </w:rPr>
        <w:t xml:space="preserve"> to be achieved in each </w:t>
      </w:r>
      <w:r w:rsidR="006D41B6" w:rsidRPr="009B285E">
        <w:rPr>
          <w:b/>
          <w:bCs/>
          <w:sz w:val="22"/>
          <w:szCs w:val="22"/>
        </w:rPr>
        <w:t xml:space="preserve">progress </w:t>
      </w:r>
      <w:r w:rsidR="007910AA" w:rsidRPr="009B285E">
        <w:rPr>
          <w:b/>
          <w:bCs/>
          <w:sz w:val="22"/>
          <w:szCs w:val="22"/>
        </w:rPr>
        <w:t>phase</w:t>
      </w:r>
      <w:r w:rsidR="006D41B6" w:rsidRPr="009B285E">
        <w:rPr>
          <w:b/>
          <w:bCs/>
          <w:sz w:val="22"/>
          <w:szCs w:val="22"/>
        </w:rPr>
        <w:t>.</w:t>
      </w:r>
      <w:r w:rsidR="007910AA" w:rsidRPr="009B285E">
        <w:rPr>
          <w:b/>
          <w:bCs/>
          <w:sz w:val="22"/>
          <w:szCs w:val="22"/>
        </w:rPr>
        <w:t xml:space="preserve"> </w:t>
      </w:r>
    </w:p>
    <w:p w14:paraId="60C76D26" w14:textId="427D24FE" w:rsidR="007910AA" w:rsidRPr="001C47C0" w:rsidRDefault="007910AA" w:rsidP="00733834">
      <w:pPr>
        <w:pStyle w:val="Heading3"/>
        <w:shd w:val="clear" w:color="auto" w:fill="FFFFFF" w:themeFill="background1"/>
        <w:ind w:right="565"/>
        <w:rPr>
          <w:bCs w:val="0"/>
          <w:color w:val="0054A6"/>
          <w:sz w:val="20"/>
        </w:rPr>
      </w:pPr>
      <w:bookmarkStart w:id="28" w:name="_Toc81652750"/>
      <w:bookmarkStart w:id="29" w:name="_Toc119319628"/>
      <w:r w:rsidRPr="001C47C0">
        <w:rPr>
          <w:bCs w:val="0"/>
          <w:color w:val="0054A6"/>
          <w:sz w:val="20"/>
        </w:rPr>
        <w:t xml:space="preserve">Milestones </w:t>
      </w:r>
      <w:bookmarkEnd w:id="28"/>
      <w:r w:rsidR="00187C7E" w:rsidRPr="001C47C0">
        <w:rPr>
          <w:bCs w:val="0"/>
          <w:color w:val="0054A6"/>
          <w:sz w:val="20"/>
        </w:rPr>
        <w:t xml:space="preserve">first </w:t>
      </w:r>
      <w:r w:rsidR="00C318E9" w:rsidRPr="001C47C0">
        <w:rPr>
          <w:bCs w:val="0"/>
          <w:color w:val="0054A6"/>
          <w:sz w:val="20"/>
        </w:rPr>
        <w:t>3</w:t>
      </w:r>
      <w:r w:rsidR="00187C7E" w:rsidRPr="001C47C0">
        <w:rPr>
          <w:bCs w:val="0"/>
          <w:color w:val="0054A6"/>
          <w:sz w:val="20"/>
        </w:rPr>
        <w:t xml:space="preserve"> months</w:t>
      </w:r>
      <w:bookmarkEnd w:id="29"/>
      <w:r w:rsidRPr="001C47C0">
        <w:rPr>
          <w:bCs w:val="0"/>
          <w:color w:val="0054A6"/>
          <w:sz w:val="20"/>
        </w:rPr>
        <w:t xml:space="preserve"> </w:t>
      </w:r>
    </w:p>
    <w:p w14:paraId="5DB3283D" w14:textId="77777777" w:rsidR="007910AA" w:rsidRPr="00B14A2B" w:rsidRDefault="007910AA" w:rsidP="00C34232">
      <w:pPr>
        <w:pStyle w:val="TOC2"/>
        <w:ind w:right="565"/>
        <w:rPr>
          <w:i/>
          <w:noProof w:val="0"/>
        </w:rPr>
      </w:pPr>
      <w:r w:rsidRPr="00B14A2B">
        <w:rPr>
          <w:i/>
          <w:noProof w:val="0"/>
        </w:rPr>
        <w:t xml:space="preserve">Please list the milestones </w:t>
      </w:r>
    </w:p>
    <w:tbl>
      <w:tblPr>
        <w:tblStyle w:val="TableGrid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7910AA" w:rsidRPr="00B76832" w14:paraId="4C681E7D" w14:textId="77777777" w:rsidTr="00C34232">
        <w:trPr>
          <w:trHeight w:val="454"/>
        </w:trPr>
        <w:tc>
          <w:tcPr>
            <w:tcW w:w="8931" w:type="dxa"/>
            <w:vAlign w:val="center"/>
          </w:tcPr>
          <w:p w14:paraId="3D1B9968" w14:textId="77777777" w:rsidR="007910AA" w:rsidRDefault="007910AA" w:rsidP="003149A8">
            <w:pPr>
              <w:ind w:left="284" w:right="565"/>
              <w:rPr>
                <w:rFonts w:ascii="Arial" w:hAnsi="Arial" w:cs="Arial"/>
                <w:b/>
                <w:szCs w:val="22"/>
              </w:rPr>
            </w:pPr>
          </w:p>
          <w:p w14:paraId="66D8FE2D" w14:textId="77777777" w:rsidR="007910AA" w:rsidRDefault="007910AA" w:rsidP="003149A8">
            <w:pPr>
              <w:ind w:left="284" w:right="565"/>
              <w:rPr>
                <w:rFonts w:ascii="Arial" w:hAnsi="Arial" w:cs="Arial"/>
                <w:b/>
                <w:szCs w:val="22"/>
              </w:rPr>
            </w:pPr>
          </w:p>
          <w:p w14:paraId="2D9BE48F" w14:textId="77777777" w:rsidR="007910AA" w:rsidRDefault="007910AA" w:rsidP="003149A8">
            <w:pPr>
              <w:ind w:left="284" w:right="565"/>
              <w:rPr>
                <w:rFonts w:ascii="Arial" w:hAnsi="Arial" w:cs="Arial"/>
                <w:b/>
                <w:szCs w:val="22"/>
              </w:rPr>
            </w:pPr>
          </w:p>
          <w:p w14:paraId="509BFE1E" w14:textId="77777777" w:rsidR="007910AA" w:rsidRDefault="007910AA" w:rsidP="003149A8">
            <w:pPr>
              <w:ind w:left="284" w:right="565"/>
              <w:rPr>
                <w:rFonts w:ascii="Arial" w:hAnsi="Arial" w:cs="Arial"/>
                <w:b/>
                <w:szCs w:val="22"/>
              </w:rPr>
            </w:pPr>
          </w:p>
          <w:p w14:paraId="0B709945" w14:textId="77777777" w:rsidR="007910AA" w:rsidRDefault="007910AA" w:rsidP="003149A8">
            <w:pPr>
              <w:ind w:left="284" w:right="565"/>
              <w:rPr>
                <w:rFonts w:ascii="Arial" w:hAnsi="Arial" w:cs="Arial"/>
                <w:b/>
                <w:szCs w:val="22"/>
              </w:rPr>
            </w:pPr>
          </w:p>
          <w:p w14:paraId="79B4B3C5" w14:textId="77777777" w:rsidR="007910AA" w:rsidRDefault="007910AA" w:rsidP="003149A8">
            <w:pPr>
              <w:ind w:left="284" w:right="565"/>
              <w:rPr>
                <w:rFonts w:ascii="Arial" w:hAnsi="Arial" w:cs="Arial"/>
                <w:b/>
                <w:szCs w:val="22"/>
              </w:rPr>
            </w:pPr>
          </w:p>
          <w:p w14:paraId="24618641" w14:textId="77777777" w:rsidR="007910AA" w:rsidRPr="00B76832" w:rsidRDefault="007910AA" w:rsidP="003149A8">
            <w:pPr>
              <w:ind w:left="284" w:right="565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3C69A146" w14:textId="251B6C86" w:rsidR="00C34232" w:rsidRPr="001C47C0" w:rsidRDefault="007910AA" w:rsidP="00733834">
      <w:pPr>
        <w:pStyle w:val="Heading3"/>
        <w:shd w:val="clear" w:color="auto" w:fill="FFFFFF" w:themeFill="background1"/>
        <w:ind w:right="565"/>
        <w:rPr>
          <w:bCs w:val="0"/>
          <w:color w:val="0054A6"/>
          <w:sz w:val="20"/>
        </w:rPr>
      </w:pPr>
      <w:bookmarkStart w:id="30" w:name="_Toc81652751"/>
      <w:bookmarkStart w:id="31" w:name="_Toc119319629"/>
      <w:bookmarkStart w:id="32" w:name="_Toc33694853"/>
      <w:r w:rsidRPr="001C47C0">
        <w:rPr>
          <w:bCs w:val="0"/>
          <w:color w:val="0054A6"/>
          <w:sz w:val="20"/>
        </w:rPr>
        <w:t xml:space="preserve">Milestones </w:t>
      </w:r>
      <w:bookmarkEnd w:id="30"/>
      <w:r w:rsidR="00C318E9" w:rsidRPr="001C47C0">
        <w:rPr>
          <w:bCs w:val="0"/>
          <w:color w:val="0054A6"/>
          <w:sz w:val="20"/>
        </w:rPr>
        <w:t>first 6 months</w:t>
      </w:r>
      <w:bookmarkEnd w:id="31"/>
      <w:r w:rsidRPr="001C47C0">
        <w:rPr>
          <w:bCs w:val="0"/>
          <w:color w:val="0054A6"/>
          <w:sz w:val="20"/>
        </w:rPr>
        <w:t xml:space="preserve"> </w:t>
      </w:r>
    </w:p>
    <w:p w14:paraId="657EA1CE" w14:textId="1E519FBC" w:rsidR="007910AA" w:rsidRPr="00C34232" w:rsidRDefault="004D3970" w:rsidP="00C34232">
      <w:pPr>
        <w:pStyle w:val="TOC2"/>
        <w:ind w:right="565"/>
        <w:rPr>
          <w:i/>
          <w:noProof w:val="0"/>
        </w:rPr>
      </w:pPr>
      <w:r>
        <w:rPr>
          <w:i/>
          <w:noProof w:val="0"/>
        </w:rPr>
        <w:t xml:space="preserve"> </w:t>
      </w:r>
      <w:r w:rsidR="007910AA" w:rsidRPr="00B14A2B">
        <w:rPr>
          <w:i/>
          <w:noProof w:val="0"/>
        </w:rPr>
        <w:t xml:space="preserve">Please list the milestones 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7910AA" w:rsidRPr="00B76832" w14:paraId="35E81839" w14:textId="77777777" w:rsidTr="00E51F61">
        <w:trPr>
          <w:trHeight w:val="454"/>
        </w:trPr>
        <w:tc>
          <w:tcPr>
            <w:tcW w:w="9214" w:type="dxa"/>
            <w:vAlign w:val="center"/>
          </w:tcPr>
          <w:p w14:paraId="46124D6D" w14:textId="77777777" w:rsidR="007910AA" w:rsidRDefault="007910AA" w:rsidP="003149A8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47313686" w14:textId="77777777" w:rsidR="007910AA" w:rsidRDefault="007910AA" w:rsidP="003149A8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46058A0C" w14:textId="77777777" w:rsidR="007910AA" w:rsidRDefault="007910AA" w:rsidP="003149A8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5D8DC041" w14:textId="77777777" w:rsidR="007910AA" w:rsidRDefault="007910AA" w:rsidP="003149A8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22156BE9" w14:textId="77777777" w:rsidR="007910AA" w:rsidRDefault="007910AA" w:rsidP="003149A8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2AD98B82" w14:textId="77777777" w:rsidR="007910AA" w:rsidRDefault="007910AA" w:rsidP="003149A8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76C9C71A" w14:textId="77777777" w:rsidR="007910AA" w:rsidRPr="00B76832" w:rsidRDefault="007910AA" w:rsidP="003149A8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</w:tc>
      </w:tr>
      <w:bookmarkEnd w:id="32"/>
    </w:tbl>
    <w:p w14:paraId="23F60C37" w14:textId="77777777" w:rsidR="007910AA" w:rsidRPr="005E68E2" w:rsidRDefault="007910AA" w:rsidP="007910AA">
      <w:pPr>
        <w:pStyle w:val="DHHSbody"/>
        <w:ind w:left="567" w:right="565"/>
      </w:pPr>
    </w:p>
    <w:p w14:paraId="2CD1A25A" w14:textId="7329EA85" w:rsidR="00B275A8" w:rsidRPr="001C47C0" w:rsidRDefault="007910AA" w:rsidP="008C4018">
      <w:pPr>
        <w:pStyle w:val="Heading3"/>
        <w:shd w:val="clear" w:color="auto" w:fill="FFFFFF" w:themeFill="background1"/>
        <w:ind w:right="565"/>
        <w:rPr>
          <w:bCs w:val="0"/>
          <w:color w:val="0054A6"/>
          <w:sz w:val="20"/>
        </w:rPr>
      </w:pPr>
      <w:bookmarkStart w:id="33" w:name="_Toc119319630"/>
      <w:bookmarkStart w:id="34" w:name="_Toc81652752"/>
      <w:bookmarkStart w:id="35" w:name="_Toc33694854"/>
      <w:r w:rsidRPr="008C4018">
        <w:rPr>
          <w:bCs w:val="0"/>
          <w:color w:val="0054A6"/>
          <w:sz w:val="20"/>
          <w:shd w:val="clear" w:color="auto" w:fill="FFFFFF" w:themeFill="background1"/>
        </w:rPr>
        <w:t>Mile</w:t>
      </w:r>
      <w:r w:rsidR="00B275A8" w:rsidRPr="008C4018">
        <w:rPr>
          <w:bCs w:val="0"/>
          <w:color w:val="0054A6"/>
          <w:sz w:val="20"/>
          <w:shd w:val="clear" w:color="auto" w:fill="FFFFFF" w:themeFill="background1"/>
        </w:rPr>
        <w:t xml:space="preserve"> Milestones first 12 months </w:t>
      </w:r>
      <w:r w:rsidR="00B275A8" w:rsidRPr="004B680A">
        <w:rPr>
          <w:b w:val="0"/>
          <w:color w:val="0054A6"/>
          <w:sz w:val="20"/>
          <w:shd w:val="clear" w:color="auto" w:fill="FFFFFF" w:themeFill="background1"/>
        </w:rPr>
        <w:t>(</w:t>
      </w:r>
      <w:r w:rsidR="004B680A" w:rsidRPr="004B680A">
        <w:rPr>
          <w:b w:val="0"/>
          <w:color w:val="0054A6"/>
          <w:sz w:val="20"/>
          <w:shd w:val="clear" w:color="auto" w:fill="FFFFFF" w:themeFill="background1"/>
        </w:rPr>
        <w:t xml:space="preserve">note: </w:t>
      </w:r>
      <w:r w:rsidR="00B275A8" w:rsidRPr="004B680A">
        <w:rPr>
          <w:b w:val="0"/>
          <w:color w:val="0054A6"/>
          <w:sz w:val="20"/>
          <w:shd w:val="clear" w:color="auto" w:fill="FFFFFF" w:themeFill="background1"/>
        </w:rPr>
        <w:t>for projects that are</w:t>
      </w:r>
      <w:r w:rsidR="00B275A8" w:rsidRPr="004B680A">
        <w:rPr>
          <w:b w:val="0"/>
          <w:color w:val="0054A6"/>
          <w:sz w:val="20"/>
        </w:rPr>
        <w:t xml:space="preserve"> 18 months only)</w:t>
      </w:r>
      <w:bookmarkEnd w:id="33"/>
    </w:p>
    <w:p w14:paraId="014E2719" w14:textId="77777777" w:rsidR="00B275A8" w:rsidRPr="00C34232" w:rsidRDefault="00B275A8" w:rsidP="00B275A8">
      <w:pPr>
        <w:pStyle w:val="TOC2"/>
        <w:ind w:right="565"/>
        <w:rPr>
          <w:i/>
          <w:noProof w:val="0"/>
        </w:rPr>
      </w:pPr>
      <w:r>
        <w:rPr>
          <w:i/>
          <w:noProof w:val="0"/>
        </w:rPr>
        <w:t xml:space="preserve"> </w:t>
      </w:r>
      <w:r w:rsidRPr="00B14A2B">
        <w:rPr>
          <w:i/>
          <w:noProof w:val="0"/>
        </w:rPr>
        <w:t xml:space="preserve">Please list the milestones 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B275A8" w:rsidRPr="00B76832" w14:paraId="5D0A0E4C" w14:textId="77777777" w:rsidTr="00ED7BD1">
        <w:trPr>
          <w:trHeight w:val="454"/>
        </w:trPr>
        <w:tc>
          <w:tcPr>
            <w:tcW w:w="9214" w:type="dxa"/>
            <w:vAlign w:val="center"/>
          </w:tcPr>
          <w:p w14:paraId="2E3E99BD" w14:textId="77777777" w:rsidR="00B275A8" w:rsidRDefault="00B275A8" w:rsidP="00ED7BD1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329CAF38" w14:textId="77777777" w:rsidR="00B275A8" w:rsidRDefault="00B275A8" w:rsidP="00ED7BD1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3FFAC83B" w14:textId="77777777" w:rsidR="00B275A8" w:rsidRDefault="00B275A8" w:rsidP="00ED7BD1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12E04934" w14:textId="77777777" w:rsidR="00B275A8" w:rsidRDefault="00B275A8" w:rsidP="00ED7BD1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41650FE1" w14:textId="77777777" w:rsidR="00B275A8" w:rsidRDefault="00B275A8" w:rsidP="00ED7BD1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5D1F0939" w14:textId="77777777" w:rsidR="00B275A8" w:rsidRDefault="00B275A8" w:rsidP="00ED7BD1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  <w:p w14:paraId="0AB1AB6C" w14:textId="77777777" w:rsidR="00B275A8" w:rsidRPr="00B76832" w:rsidRDefault="00B275A8" w:rsidP="00ED7BD1">
            <w:pPr>
              <w:ind w:left="567" w:right="565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0D19A0DC" w14:textId="77777777" w:rsidR="00F17664" w:rsidRDefault="00E84F66" w:rsidP="008840BF">
      <w:pPr>
        <w:pStyle w:val="Heading3"/>
        <w:shd w:val="clear" w:color="auto" w:fill="FFFFFF" w:themeFill="background1"/>
        <w:ind w:right="565"/>
        <w:rPr>
          <w:bCs w:val="0"/>
          <w:color w:val="0054A6"/>
          <w:sz w:val="20"/>
          <w:shd w:val="clear" w:color="auto" w:fill="FFFFFF" w:themeFill="background1"/>
        </w:rPr>
      </w:pPr>
      <w:r>
        <w:rPr>
          <w:bCs w:val="0"/>
          <w:color w:val="0054A6"/>
          <w:sz w:val="20"/>
          <w:shd w:val="clear" w:color="auto" w:fill="FFFFFF" w:themeFill="background1"/>
        </w:rPr>
        <w:lastRenderedPageBreak/>
        <w:t xml:space="preserve">   </w:t>
      </w:r>
      <w:bookmarkStart w:id="36" w:name="_Toc119319631"/>
    </w:p>
    <w:p w14:paraId="313F54BA" w14:textId="1B259D8B" w:rsidR="007910AA" w:rsidRPr="00793F7D" w:rsidRDefault="00B275A8" w:rsidP="008840BF">
      <w:pPr>
        <w:pStyle w:val="Heading3"/>
        <w:shd w:val="clear" w:color="auto" w:fill="FFFFFF" w:themeFill="background1"/>
        <w:ind w:right="565"/>
        <w:rPr>
          <w:bCs w:val="0"/>
          <w:color w:val="FF0000"/>
          <w:sz w:val="20"/>
        </w:rPr>
      </w:pPr>
      <w:r w:rsidRPr="008840BF">
        <w:rPr>
          <w:bCs w:val="0"/>
          <w:color w:val="0054A6"/>
          <w:sz w:val="20"/>
          <w:shd w:val="clear" w:color="auto" w:fill="FFFFFF" w:themeFill="background1"/>
        </w:rPr>
        <w:t>Mile</w:t>
      </w:r>
      <w:r w:rsidR="007910AA" w:rsidRPr="008840BF">
        <w:rPr>
          <w:bCs w:val="0"/>
          <w:color w:val="0054A6"/>
          <w:sz w:val="20"/>
          <w:shd w:val="clear" w:color="auto" w:fill="FFFFFF" w:themeFill="background1"/>
        </w:rPr>
        <w:t>stone</w:t>
      </w:r>
      <w:bookmarkEnd w:id="34"/>
      <w:r w:rsidR="003F2D44">
        <w:rPr>
          <w:bCs w:val="0"/>
          <w:color w:val="0054A6"/>
          <w:sz w:val="20"/>
          <w:shd w:val="clear" w:color="auto" w:fill="FFFFFF" w:themeFill="background1"/>
        </w:rPr>
        <w:t xml:space="preserve">s – Final Report at </w:t>
      </w:r>
      <w:r w:rsidR="00C318E9" w:rsidRPr="008840BF">
        <w:rPr>
          <w:bCs w:val="0"/>
          <w:color w:val="0054A6"/>
          <w:sz w:val="20"/>
          <w:shd w:val="clear" w:color="auto" w:fill="FFFFFF" w:themeFill="background1"/>
        </w:rPr>
        <w:t>completion of project</w:t>
      </w:r>
      <w:r w:rsidR="00793F7D" w:rsidRPr="008840BF">
        <w:rPr>
          <w:bCs w:val="0"/>
          <w:color w:val="0054A6"/>
          <w:sz w:val="20"/>
          <w:shd w:val="clear" w:color="auto" w:fill="FFFFFF" w:themeFill="background1"/>
        </w:rPr>
        <w:t>, ensure</w:t>
      </w:r>
      <w:r w:rsidR="00793F7D">
        <w:rPr>
          <w:bCs w:val="0"/>
          <w:color w:val="0054A6"/>
          <w:sz w:val="20"/>
        </w:rPr>
        <w:t xml:space="preserve"> full financial acquittal at this stage.</w:t>
      </w:r>
      <w:bookmarkEnd w:id="36"/>
      <w:r w:rsidR="00793F7D">
        <w:rPr>
          <w:bCs w:val="0"/>
          <w:color w:val="0054A6"/>
          <w:sz w:val="20"/>
        </w:rPr>
        <w:t xml:space="preserve"> </w:t>
      </w:r>
    </w:p>
    <w:p w14:paraId="65A226A1" w14:textId="50567D49" w:rsidR="007910AA" w:rsidRPr="00B14A2B" w:rsidRDefault="00C26E13" w:rsidP="00C34232">
      <w:pPr>
        <w:pStyle w:val="TOC2"/>
        <w:ind w:right="565"/>
        <w:rPr>
          <w:i/>
          <w:noProof w:val="0"/>
        </w:rPr>
      </w:pPr>
      <w:r>
        <w:rPr>
          <w:i/>
          <w:noProof w:val="0"/>
        </w:rPr>
        <w:t xml:space="preserve">     </w:t>
      </w:r>
      <w:r w:rsidR="007910AA" w:rsidRPr="00B14A2B">
        <w:rPr>
          <w:i/>
          <w:noProof w:val="0"/>
        </w:rPr>
        <w:t xml:space="preserve">Please list the milestones </w:t>
      </w:r>
    </w:p>
    <w:tbl>
      <w:tblPr>
        <w:tblStyle w:val="TableGrid"/>
        <w:tblW w:w="9180" w:type="dxa"/>
        <w:tblInd w:w="265" w:type="dxa"/>
        <w:tblLook w:val="04A0" w:firstRow="1" w:lastRow="0" w:firstColumn="1" w:lastColumn="0" w:noHBand="0" w:noVBand="1"/>
      </w:tblPr>
      <w:tblGrid>
        <w:gridCol w:w="9180"/>
      </w:tblGrid>
      <w:tr w:rsidR="007910AA" w:rsidRPr="00B76832" w14:paraId="5F1418EB" w14:textId="77777777" w:rsidTr="00E26166">
        <w:trPr>
          <w:trHeight w:val="454"/>
        </w:trPr>
        <w:tc>
          <w:tcPr>
            <w:tcW w:w="9180" w:type="dxa"/>
            <w:vAlign w:val="center"/>
          </w:tcPr>
          <w:p w14:paraId="18B0DE22" w14:textId="77777777" w:rsidR="007910AA" w:rsidRDefault="007910AA" w:rsidP="00756D98">
            <w:pPr>
              <w:ind w:left="-15" w:right="565" w:hanging="90"/>
              <w:rPr>
                <w:rFonts w:ascii="Arial" w:hAnsi="Arial" w:cs="Arial"/>
                <w:b/>
                <w:szCs w:val="22"/>
              </w:rPr>
            </w:pPr>
          </w:p>
          <w:p w14:paraId="54468A8D" w14:textId="77777777" w:rsidR="007910AA" w:rsidRDefault="007910AA" w:rsidP="00756D98">
            <w:pPr>
              <w:ind w:left="-15" w:right="565" w:hanging="90"/>
              <w:rPr>
                <w:rFonts w:ascii="Arial" w:hAnsi="Arial" w:cs="Arial"/>
                <w:b/>
                <w:szCs w:val="22"/>
              </w:rPr>
            </w:pPr>
          </w:p>
          <w:p w14:paraId="313E3903" w14:textId="77777777" w:rsidR="007910AA" w:rsidRDefault="007910AA" w:rsidP="00756D98">
            <w:pPr>
              <w:ind w:left="-15" w:right="565" w:hanging="90"/>
              <w:rPr>
                <w:rFonts w:ascii="Arial" w:hAnsi="Arial" w:cs="Arial"/>
                <w:b/>
                <w:szCs w:val="22"/>
              </w:rPr>
            </w:pPr>
          </w:p>
          <w:p w14:paraId="3B1DF03F" w14:textId="77777777" w:rsidR="007910AA" w:rsidRDefault="007910AA" w:rsidP="00756D98">
            <w:pPr>
              <w:ind w:left="-15" w:right="565" w:hanging="90"/>
              <w:rPr>
                <w:rFonts w:ascii="Arial" w:hAnsi="Arial" w:cs="Arial"/>
                <w:b/>
                <w:szCs w:val="22"/>
              </w:rPr>
            </w:pPr>
          </w:p>
          <w:p w14:paraId="069677A8" w14:textId="77777777" w:rsidR="007910AA" w:rsidRDefault="007910AA" w:rsidP="00756D98">
            <w:pPr>
              <w:ind w:left="-15" w:right="565" w:hanging="90"/>
              <w:rPr>
                <w:rFonts w:ascii="Arial" w:hAnsi="Arial" w:cs="Arial"/>
                <w:b/>
                <w:szCs w:val="22"/>
              </w:rPr>
            </w:pPr>
          </w:p>
          <w:p w14:paraId="5579288B" w14:textId="77777777" w:rsidR="007910AA" w:rsidRDefault="007910AA" w:rsidP="00756D98">
            <w:pPr>
              <w:ind w:left="-15" w:right="565" w:hanging="90"/>
              <w:rPr>
                <w:rFonts w:ascii="Arial" w:hAnsi="Arial" w:cs="Arial"/>
                <w:b/>
                <w:szCs w:val="22"/>
              </w:rPr>
            </w:pPr>
          </w:p>
          <w:p w14:paraId="24154566" w14:textId="77777777" w:rsidR="007910AA" w:rsidRPr="00B76832" w:rsidRDefault="007910AA" w:rsidP="00756D98">
            <w:pPr>
              <w:ind w:left="-15" w:right="565" w:hanging="90"/>
              <w:rPr>
                <w:rFonts w:ascii="Arial" w:hAnsi="Arial" w:cs="Arial"/>
                <w:b/>
                <w:szCs w:val="22"/>
              </w:rPr>
            </w:pPr>
          </w:p>
        </w:tc>
      </w:tr>
      <w:bookmarkEnd w:id="35"/>
    </w:tbl>
    <w:p w14:paraId="210CD86C" w14:textId="77777777" w:rsidR="007910AA" w:rsidRDefault="007910AA" w:rsidP="007910AA">
      <w:pPr>
        <w:pStyle w:val="DHHSbody"/>
        <w:ind w:left="567" w:right="565"/>
      </w:pPr>
    </w:p>
    <w:p w14:paraId="4E23AFB2" w14:textId="4150C2AC" w:rsidR="00EB218C" w:rsidRDefault="00EB218C" w:rsidP="006837FA">
      <w:pPr>
        <w:pStyle w:val="DHHSbody"/>
        <w:rPr>
          <w:rStyle w:val="Heading1Char"/>
          <w:color w:val="0054A6"/>
        </w:rPr>
      </w:pPr>
      <w:bookmarkStart w:id="37" w:name="_Toc447034271"/>
    </w:p>
    <w:p w14:paraId="524915C1" w14:textId="5B657ADA" w:rsidR="0092090F" w:rsidRDefault="0092090F" w:rsidP="006837FA">
      <w:pPr>
        <w:pStyle w:val="DHHSbody"/>
        <w:rPr>
          <w:rStyle w:val="Heading1Char"/>
          <w:color w:val="0054A6"/>
        </w:rPr>
      </w:pPr>
    </w:p>
    <w:p w14:paraId="7FA9DBA4" w14:textId="4A1826B1" w:rsidR="00A7389B" w:rsidRPr="00592EF9" w:rsidRDefault="00BE6A4E" w:rsidP="006837FA">
      <w:pPr>
        <w:pStyle w:val="DHHSbody"/>
        <w:rPr>
          <w:color w:val="0054A6"/>
        </w:rPr>
      </w:pPr>
      <w:bookmarkStart w:id="38" w:name="_Toc119319632"/>
      <w:r w:rsidRPr="00592EF9">
        <w:rPr>
          <w:rStyle w:val="Heading1Char"/>
          <w:color w:val="0054A6"/>
        </w:rPr>
        <w:t>Proposed Budget and Project Resources</w:t>
      </w:r>
      <w:bookmarkEnd w:id="37"/>
      <w:bookmarkEnd w:id="38"/>
      <w:r w:rsidRPr="00592EF9">
        <w:rPr>
          <w:color w:val="0054A6"/>
        </w:rPr>
        <w:t xml:space="preserve"> </w:t>
      </w:r>
    </w:p>
    <w:p w14:paraId="325C2302" w14:textId="089A1EAC" w:rsidR="005D5BE7" w:rsidRPr="007E2D5E" w:rsidRDefault="00A7389B" w:rsidP="006837FA">
      <w:pPr>
        <w:pStyle w:val="DHHSbody"/>
        <w:rPr>
          <w:bCs/>
          <w:sz w:val="22"/>
          <w:szCs w:val="22"/>
        </w:rPr>
      </w:pPr>
      <w:r w:rsidRPr="006516AB">
        <w:rPr>
          <w:b/>
          <w:bCs/>
          <w:sz w:val="22"/>
          <w:szCs w:val="22"/>
        </w:rPr>
        <w:t>D</w:t>
      </w:r>
      <w:r w:rsidR="00BE6A4E" w:rsidRPr="006516AB">
        <w:rPr>
          <w:b/>
          <w:bCs/>
          <w:sz w:val="22"/>
          <w:szCs w:val="22"/>
        </w:rPr>
        <w:t>etail budget/resource requirements to fulfil project</w:t>
      </w:r>
      <w:r w:rsidR="00626563" w:rsidRPr="006516AB">
        <w:rPr>
          <w:b/>
          <w:bCs/>
          <w:sz w:val="22"/>
          <w:szCs w:val="22"/>
        </w:rPr>
        <w:t xml:space="preserve"> </w:t>
      </w:r>
      <w:r w:rsidR="00626563" w:rsidRPr="007E2D5E">
        <w:rPr>
          <w:i/>
          <w:sz w:val="22"/>
          <w:szCs w:val="22"/>
        </w:rPr>
        <w:t>(please add additional rows as needed)</w:t>
      </w:r>
    </w:p>
    <w:tbl>
      <w:tblPr>
        <w:tblW w:w="473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78"/>
        <w:gridCol w:w="1702"/>
        <w:gridCol w:w="1700"/>
      </w:tblGrid>
      <w:tr w:rsidR="002F2693" w:rsidRPr="005E2FA6" w14:paraId="3E6FEDE5" w14:textId="3E78338C" w:rsidTr="00177E71">
        <w:trPr>
          <w:trHeight w:val="100"/>
        </w:trPr>
        <w:tc>
          <w:tcPr>
            <w:tcW w:w="318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3B7C418" w14:textId="77777777" w:rsidR="002F2693" w:rsidRPr="005E2FA6" w:rsidRDefault="002F2693" w:rsidP="00177E71">
            <w:pPr>
              <w:pStyle w:val="DHHStablecolhead"/>
              <w:ind w:left="176" w:hanging="131"/>
              <w:rPr>
                <w:color w:val="auto"/>
              </w:rPr>
            </w:pPr>
            <w:r w:rsidRPr="005E2FA6">
              <w:rPr>
                <w:color w:val="auto"/>
              </w:rPr>
              <w:t>Proposed budget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EA8152" w14:textId="77777777" w:rsidR="002F2693" w:rsidRPr="005E2FA6" w:rsidRDefault="002F2693" w:rsidP="00AA1126">
            <w:pPr>
              <w:pStyle w:val="DHHStablecolhead"/>
              <w:ind w:left="96"/>
              <w:rPr>
                <w:color w:val="auto"/>
              </w:rPr>
            </w:pPr>
            <w:r w:rsidRPr="005E2FA6">
              <w:rPr>
                <w:color w:val="auto"/>
              </w:rPr>
              <w:t>Cost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45E6285" w14:textId="270C6818" w:rsidR="002F2693" w:rsidRPr="005E2FA6" w:rsidRDefault="002F2693" w:rsidP="00AA1126">
            <w:pPr>
              <w:pStyle w:val="DHHStablecolhead"/>
              <w:ind w:left="96"/>
              <w:rPr>
                <w:color w:val="auto"/>
              </w:rPr>
            </w:pPr>
            <w:r>
              <w:rPr>
                <w:color w:val="auto"/>
              </w:rPr>
              <w:t>In-Kind</w:t>
            </w:r>
          </w:p>
        </w:tc>
      </w:tr>
      <w:tr w:rsidR="002F2693" w:rsidRPr="008F0CD0" w14:paraId="6707B40D" w14:textId="53F647EE" w:rsidTr="00177E71">
        <w:trPr>
          <w:trHeight w:val="100"/>
        </w:trPr>
        <w:tc>
          <w:tcPr>
            <w:tcW w:w="3187" w:type="pct"/>
            <w:tcBorders>
              <w:bottom w:val="single" w:sz="4" w:space="0" w:color="auto"/>
            </w:tcBorders>
          </w:tcPr>
          <w:p w14:paraId="6706527D" w14:textId="77777777" w:rsidR="002F2693" w:rsidRPr="00807503" w:rsidRDefault="002F2693" w:rsidP="00177E71">
            <w:pPr>
              <w:pStyle w:val="DHHStabletext"/>
              <w:ind w:left="176" w:hanging="131"/>
            </w:pPr>
            <w:r>
              <w:t>Staff resources (specify EFT, classification etc)</w:t>
            </w:r>
          </w:p>
        </w:tc>
        <w:tc>
          <w:tcPr>
            <w:tcW w:w="907" w:type="pct"/>
            <w:tcBorders>
              <w:bottom w:val="single" w:sz="4" w:space="0" w:color="auto"/>
            </w:tcBorders>
          </w:tcPr>
          <w:p w14:paraId="78977F9D" w14:textId="77777777" w:rsidR="002F2693" w:rsidRPr="00B1659A" w:rsidRDefault="002F2693" w:rsidP="00AA1126">
            <w:pPr>
              <w:pStyle w:val="DHHStabletext"/>
              <w:ind w:left="96"/>
            </w:pPr>
            <w:r>
              <w:t>$</w:t>
            </w:r>
          </w:p>
        </w:tc>
        <w:tc>
          <w:tcPr>
            <w:tcW w:w="907" w:type="pct"/>
            <w:tcBorders>
              <w:bottom w:val="single" w:sz="4" w:space="0" w:color="auto"/>
            </w:tcBorders>
          </w:tcPr>
          <w:p w14:paraId="2A325778" w14:textId="77777777" w:rsidR="002F2693" w:rsidRDefault="002F2693" w:rsidP="00AA1126">
            <w:pPr>
              <w:pStyle w:val="DHHStabletext"/>
              <w:ind w:left="96"/>
            </w:pPr>
          </w:p>
        </w:tc>
      </w:tr>
      <w:tr w:rsidR="002F2693" w:rsidRPr="008F0CD0" w14:paraId="0F341523" w14:textId="6852608C" w:rsidTr="00177E71">
        <w:trPr>
          <w:trHeight w:val="100"/>
        </w:trPr>
        <w:tc>
          <w:tcPr>
            <w:tcW w:w="3187" w:type="pct"/>
            <w:tcBorders>
              <w:bottom w:val="single" w:sz="4" w:space="0" w:color="auto"/>
            </w:tcBorders>
          </w:tcPr>
          <w:p w14:paraId="2D93470B" w14:textId="77777777" w:rsidR="002F2693" w:rsidRPr="00B1659A" w:rsidRDefault="002F2693" w:rsidP="00177E71">
            <w:pPr>
              <w:pStyle w:val="DHHStabletext"/>
              <w:ind w:left="176" w:hanging="1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 (please specify budget for each item)</w:t>
            </w:r>
          </w:p>
        </w:tc>
        <w:tc>
          <w:tcPr>
            <w:tcW w:w="907" w:type="pct"/>
            <w:tcBorders>
              <w:bottom w:val="single" w:sz="4" w:space="0" w:color="auto"/>
            </w:tcBorders>
          </w:tcPr>
          <w:p w14:paraId="06192F31" w14:textId="77777777" w:rsidR="002F2693" w:rsidRPr="00B1659A" w:rsidRDefault="002F2693" w:rsidP="00AA1126">
            <w:pPr>
              <w:pStyle w:val="DHHStabletext"/>
              <w:ind w:left="96"/>
            </w:pPr>
            <w:r>
              <w:t>$</w:t>
            </w:r>
          </w:p>
        </w:tc>
        <w:tc>
          <w:tcPr>
            <w:tcW w:w="907" w:type="pct"/>
            <w:tcBorders>
              <w:bottom w:val="single" w:sz="4" w:space="0" w:color="auto"/>
            </w:tcBorders>
          </w:tcPr>
          <w:p w14:paraId="3B4EBF6A" w14:textId="77777777" w:rsidR="002F2693" w:rsidRDefault="002F2693" w:rsidP="00AA1126">
            <w:pPr>
              <w:pStyle w:val="DHHStabletext"/>
              <w:ind w:left="96"/>
            </w:pPr>
          </w:p>
        </w:tc>
      </w:tr>
      <w:tr w:rsidR="002F2693" w:rsidRPr="005E2FA6" w14:paraId="10001241" w14:textId="57121634" w:rsidTr="00177E71">
        <w:trPr>
          <w:trHeight w:val="100"/>
        </w:trPr>
        <w:tc>
          <w:tcPr>
            <w:tcW w:w="3187" w:type="pct"/>
          </w:tcPr>
          <w:p w14:paraId="5C1BAB3E" w14:textId="77777777" w:rsidR="002F2693" w:rsidRPr="007044A6" w:rsidRDefault="002F2693" w:rsidP="00177E71">
            <w:pPr>
              <w:pStyle w:val="DHHStablecolhead"/>
              <w:ind w:left="176" w:hanging="131"/>
              <w:jc w:val="right"/>
              <w:rPr>
                <w:color w:val="auto"/>
              </w:rPr>
            </w:pPr>
            <w:r w:rsidRPr="007044A6">
              <w:rPr>
                <w:color w:val="auto"/>
              </w:rPr>
              <w:t>Total budget</w:t>
            </w:r>
          </w:p>
        </w:tc>
        <w:tc>
          <w:tcPr>
            <w:tcW w:w="907" w:type="pct"/>
          </w:tcPr>
          <w:p w14:paraId="2C8546F6" w14:textId="77777777" w:rsidR="002F2693" w:rsidRPr="005E2FA6" w:rsidRDefault="002F2693" w:rsidP="00AA1126">
            <w:pPr>
              <w:pStyle w:val="DHHStabletext"/>
              <w:ind w:left="96"/>
            </w:pPr>
            <w:r w:rsidRPr="005E2FA6">
              <w:t>$</w:t>
            </w:r>
          </w:p>
        </w:tc>
        <w:tc>
          <w:tcPr>
            <w:tcW w:w="907" w:type="pct"/>
          </w:tcPr>
          <w:p w14:paraId="6BEABAC7" w14:textId="77777777" w:rsidR="002F2693" w:rsidRPr="005E2FA6" w:rsidRDefault="002F2693" w:rsidP="00AA1126">
            <w:pPr>
              <w:pStyle w:val="DHHStabletext"/>
              <w:ind w:left="96"/>
            </w:pPr>
          </w:p>
        </w:tc>
      </w:tr>
    </w:tbl>
    <w:p w14:paraId="3B10C1E0" w14:textId="77777777" w:rsidR="00050537" w:rsidRDefault="00050537" w:rsidP="00050537">
      <w:pPr>
        <w:ind w:left="567"/>
      </w:pPr>
    </w:p>
    <w:p w14:paraId="0CEA9003" w14:textId="77777777" w:rsidR="00050537" w:rsidRDefault="00050537" w:rsidP="00050537">
      <w:pPr>
        <w:ind w:left="567"/>
      </w:pPr>
    </w:p>
    <w:p w14:paraId="46C58A0D" w14:textId="77777777" w:rsidR="00BA1952" w:rsidRDefault="00BA1952" w:rsidP="00AA1126">
      <w:pPr>
        <w:pStyle w:val="DHHSbody"/>
        <w:ind w:left="567"/>
      </w:pPr>
    </w:p>
    <w:p w14:paraId="36B34B55" w14:textId="77777777" w:rsidR="007910AA" w:rsidRDefault="007910AA" w:rsidP="00AA1126">
      <w:pPr>
        <w:pStyle w:val="DHHSbody"/>
        <w:ind w:left="567"/>
        <w:sectPr w:rsidR="007910AA" w:rsidSect="00F03399">
          <w:footerReference w:type="even" r:id="rId13"/>
          <w:footerReference w:type="default" r:id="rId14"/>
          <w:type w:val="continuous"/>
          <w:pgSz w:w="11906" w:h="16838"/>
          <w:pgMar w:top="-810" w:right="851" w:bottom="1418" w:left="1134" w:header="0" w:footer="567" w:gutter="0"/>
          <w:cols w:space="720"/>
          <w:docGrid w:linePitch="360"/>
        </w:sectPr>
      </w:pPr>
    </w:p>
    <w:p w14:paraId="27831A56" w14:textId="613D8E86" w:rsidR="005D5BE7" w:rsidRPr="005E2FA6" w:rsidRDefault="008C38B8" w:rsidP="00BA1952">
      <w:pPr>
        <w:pStyle w:val="Heading1"/>
        <w:spacing w:after="120" w:line="280" w:lineRule="atLeast"/>
        <w:rPr>
          <w:color w:val="0054A6"/>
          <w:sz w:val="28"/>
        </w:rPr>
      </w:pPr>
      <w:bookmarkStart w:id="39" w:name="_Toc447034273"/>
      <w:bookmarkStart w:id="40" w:name="_Toc119319633"/>
      <w:r>
        <w:rPr>
          <w:color w:val="0054A6"/>
        </w:rPr>
        <w:t xml:space="preserve">Identify </w:t>
      </w:r>
      <w:r w:rsidR="007618A6">
        <w:rPr>
          <w:color w:val="0054A6"/>
        </w:rPr>
        <w:t xml:space="preserve">and Address </w:t>
      </w:r>
      <w:r w:rsidR="00AF29BA" w:rsidRPr="00592EF9">
        <w:rPr>
          <w:color w:val="0054A6"/>
        </w:rPr>
        <w:t>Key Project Risks</w:t>
      </w:r>
      <w:bookmarkEnd w:id="39"/>
      <w:bookmarkEnd w:id="40"/>
    </w:p>
    <w:p w14:paraId="6B96299C" w14:textId="3E3916F9" w:rsidR="00AF29BA" w:rsidRPr="007E2D5E" w:rsidRDefault="00AF29BA" w:rsidP="00BA1952">
      <w:pPr>
        <w:pStyle w:val="DHHSbody"/>
        <w:rPr>
          <w:sz w:val="22"/>
          <w:szCs w:val="22"/>
        </w:rPr>
      </w:pPr>
      <w:r w:rsidRPr="007E2D5E">
        <w:rPr>
          <w:b/>
          <w:sz w:val="22"/>
          <w:szCs w:val="22"/>
        </w:rPr>
        <w:t xml:space="preserve">Provide information regarding </w:t>
      </w:r>
      <w:r w:rsidR="0072539C">
        <w:rPr>
          <w:b/>
          <w:sz w:val="22"/>
          <w:szCs w:val="22"/>
        </w:rPr>
        <w:t xml:space="preserve">your </w:t>
      </w:r>
      <w:r w:rsidR="006516AB">
        <w:rPr>
          <w:b/>
          <w:sz w:val="22"/>
          <w:szCs w:val="22"/>
        </w:rPr>
        <w:t xml:space="preserve">key </w:t>
      </w:r>
      <w:r w:rsidRPr="007E2D5E">
        <w:rPr>
          <w:b/>
          <w:sz w:val="22"/>
          <w:szCs w:val="22"/>
        </w:rPr>
        <w:t>project risks</w:t>
      </w:r>
      <w:r w:rsidR="00626563" w:rsidRPr="007E2D5E">
        <w:rPr>
          <w:sz w:val="22"/>
          <w:szCs w:val="22"/>
        </w:rPr>
        <w:t xml:space="preserve"> </w:t>
      </w:r>
      <w:r w:rsidR="00355D6B" w:rsidRPr="00E16129">
        <w:rPr>
          <w:b/>
          <w:bCs/>
          <w:sz w:val="22"/>
          <w:szCs w:val="22"/>
        </w:rPr>
        <w:t>and how you intend to manage these</w:t>
      </w:r>
      <w:r w:rsidR="00355D6B">
        <w:rPr>
          <w:sz w:val="22"/>
          <w:szCs w:val="22"/>
        </w:rPr>
        <w:t xml:space="preserve"> </w:t>
      </w:r>
      <w:r w:rsidR="00626563" w:rsidRPr="007E2D5E">
        <w:rPr>
          <w:i/>
          <w:sz w:val="22"/>
          <w:szCs w:val="22"/>
        </w:rPr>
        <w:t>(please add additional rows as needed)</w:t>
      </w:r>
    </w:p>
    <w:tbl>
      <w:tblPr>
        <w:tblW w:w="481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4"/>
        <w:gridCol w:w="2384"/>
        <w:gridCol w:w="2384"/>
        <w:gridCol w:w="2384"/>
      </w:tblGrid>
      <w:tr w:rsidR="00D703F3" w:rsidRPr="00D703F3" w14:paraId="24601767" w14:textId="77777777" w:rsidTr="00D703F3">
        <w:trPr>
          <w:trHeight w:val="144"/>
        </w:trPr>
        <w:tc>
          <w:tcPr>
            <w:tcW w:w="1250" w:type="pct"/>
            <w:shd w:val="clear" w:color="auto" w:fill="6CBD45"/>
          </w:tcPr>
          <w:p w14:paraId="7128A3C0" w14:textId="77777777" w:rsidR="00BA1952" w:rsidRPr="00D703F3" w:rsidRDefault="00BA1952" w:rsidP="003149A8">
            <w:pPr>
              <w:pStyle w:val="DHHStablecolhead"/>
              <w:ind w:left="34" w:right="565"/>
              <w:jc w:val="center"/>
              <w:rPr>
                <w:color w:val="FFFFFF" w:themeColor="background1"/>
              </w:rPr>
            </w:pPr>
            <w:r w:rsidRPr="00D703F3">
              <w:rPr>
                <w:color w:val="FFFFFF" w:themeColor="background1"/>
              </w:rPr>
              <w:t>Risk</w:t>
            </w:r>
          </w:p>
        </w:tc>
        <w:tc>
          <w:tcPr>
            <w:tcW w:w="1250" w:type="pct"/>
            <w:shd w:val="clear" w:color="auto" w:fill="6CBD45"/>
          </w:tcPr>
          <w:p w14:paraId="3F1EE5BA" w14:textId="77777777" w:rsidR="00BA1952" w:rsidRPr="00D703F3" w:rsidRDefault="00BA1952" w:rsidP="003149A8">
            <w:pPr>
              <w:pStyle w:val="DHHStablecolhead"/>
              <w:ind w:left="34" w:right="565"/>
              <w:jc w:val="center"/>
              <w:rPr>
                <w:i/>
                <w:color w:val="FFFFFF" w:themeColor="background1"/>
              </w:rPr>
            </w:pPr>
            <w:r w:rsidRPr="00D703F3">
              <w:rPr>
                <w:color w:val="FFFFFF" w:themeColor="background1"/>
              </w:rPr>
              <w:t>Controls</w:t>
            </w:r>
            <w:r w:rsidRPr="00D703F3">
              <w:rPr>
                <w:color w:val="FFFFFF" w:themeColor="background1"/>
              </w:rPr>
              <w:br/>
            </w:r>
            <w:r w:rsidRPr="00D703F3">
              <w:rPr>
                <w:b w:val="0"/>
                <w:i/>
                <w:color w:val="FFFFFF" w:themeColor="background1"/>
              </w:rPr>
              <w:t>(strategies for mitigating risk)</w:t>
            </w:r>
          </w:p>
        </w:tc>
        <w:tc>
          <w:tcPr>
            <w:tcW w:w="1250" w:type="pct"/>
            <w:shd w:val="clear" w:color="auto" w:fill="6CBD45"/>
          </w:tcPr>
          <w:p w14:paraId="1F5FD67B" w14:textId="77777777" w:rsidR="00BA1952" w:rsidRPr="00D703F3" w:rsidRDefault="00BA1952" w:rsidP="003149A8">
            <w:pPr>
              <w:pStyle w:val="DHHStablecolhead"/>
              <w:ind w:left="33"/>
              <w:jc w:val="center"/>
              <w:rPr>
                <w:b w:val="0"/>
                <w:i/>
                <w:color w:val="FFFFFF" w:themeColor="background1"/>
                <w:sz w:val="16"/>
                <w:szCs w:val="16"/>
              </w:rPr>
            </w:pPr>
            <w:r w:rsidRPr="00D703F3">
              <w:rPr>
                <w:color w:val="FFFFFF" w:themeColor="background1"/>
              </w:rPr>
              <w:t>Likelihood</w:t>
            </w:r>
            <w:r w:rsidRPr="00D703F3">
              <w:rPr>
                <w:color w:val="FFFFFF" w:themeColor="background1"/>
              </w:rPr>
              <w:br/>
            </w:r>
            <w:r w:rsidRPr="00D703F3">
              <w:rPr>
                <w:b w:val="0"/>
                <w:i/>
                <w:color w:val="FFFFFF" w:themeColor="background1"/>
                <w:szCs w:val="16"/>
              </w:rPr>
              <w:t>(almost certain, likely, possible,</w:t>
            </w:r>
            <w:r w:rsidRPr="00D703F3">
              <w:rPr>
                <w:b w:val="0"/>
                <w:i/>
                <w:color w:val="FFFFFF" w:themeColor="background1"/>
                <w:szCs w:val="16"/>
              </w:rPr>
              <w:br/>
              <w:t xml:space="preserve"> unlikely, rare)</w:t>
            </w:r>
          </w:p>
        </w:tc>
        <w:tc>
          <w:tcPr>
            <w:tcW w:w="1250" w:type="pct"/>
            <w:shd w:val="clear" w:color="auto" w:fill="6CBD45"/>
          </w:tcPr>
          <w:p w14:paraId="3AB3F238" w14:textId="77777777" w:rsidR="00BA1952" w:rsidRPr="00D703F3" w:rsidRDefault="00BA1952" w:rsidP="003149A8">
            <w:pPr>
              <w:pStyle w:val="DHHStablecolhead"/>
              <w:tabs>
                <w:tab w:val="left" w:pos="32"/>
              </w:tabs>
              <w:ind w:left="32" w:right="36"/>
              <w:jc w:val="center"/>
              <w:rPr>
                <w:color w:val="FFFFFF" w:themeColor="background1"/>
              </w:rPr>
            </w:pPr>
            <w:r w:rsidRPr="00D703F3">
              <w:rPr>
                <w:color w:val="FFFFFF" w:themeColor="background1"/>
              </w:rPr>
              <w:t xml:space="preserve">Consequence </w:t>
            </w:r>
            <w:r w:rsidRPr="00D703F3">
              <w:rPr>
                <w:color w:val="FFFFFF" w:themeColor="background1"/>
              </w:rPr>
              <w:br/>
            </w:r>
            <w:r w:rsidRPr="00D703F3">
              <w:rPr>
                <w:b w:val="0"/>
                <w:i/>
                <w:color w:val="FFFFFF" w:themeColor="background1"/>
                <w:szCs w:val="16"/>
              </w:rPr>
              <w:t>(severe, major, moderate,</w:t>
            </w:r>
            <w:r w:rsidRPr="00D703F3">
              <w:rPr>
                <w:b w:val="0"/>
                <w:i/>
                <w:color w:val="FFFFFF" w:themeColor="background1"/>
                <w:szCs w:val="16"/>
              </w:rPr>
              <w:br/>
              <w:t>minor, negligible)</w:t>
            </w:r>
          </w:p>
        </w:tc>
      </w:tr>
      <w:tr w:rsidR="00BA1952" w:rsidRPr="008F0CD0" w14:paraId="0D5B217A" w14:textId="77777777" w:rsidTr="00BA1952">
        <w:trPr>
          <w:trHeight w:val="142"/>
        </w:trPr>
        <w:tc>
          <w:tcPr>
            <w:tcW w:w="1250" w:type="pct"/>
          </w:tcPr>
          <w:p w14:paraId="156E81B8" w14:textId="77777777" w:rsidR="00BA1952" w:rsidRDefault="00BA1952" w:rsidP="003149A8">
            <w:pPr>
              <w:pStyle w:val="DHHStabletext"/>
              <w:ind w:left="284" w:right="565"/>
            </w:pPr>
            <w:bookmarkStart w:id="41" w:name="_Toc267386814"/>
          </w:p>
        </w:tc>
        <w:tc>
          <w:tcPr>
            <w:tcW w:w="1250" w:type="pct"/>
          </w:tcPr>
          <w:p w14:paraId="4B732544" w14:textId="77777777" w:rsidR="00BA1952" w:rsidRDefault="00BA1952" w:rsidP="003149A8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1B698F1A" w14:textId="77777777" w:rsidR="00BA1952" w:rsidRDefault="00BA1952" w:rsidP="003149A8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3BA3936A" w14:textId="77777777" w:rsidR="00BA1952" w:rsidRDefault="00BA1952" w:rsidP="003149A8">
            <w:pPr>
              <w:pStyle w:val="DHHStabletext"/>
              <w:tabs>
                <w:tab w:val="left" w:pos="3836"/>
              </w:tabs>
              <w:ind w:left="284" w:right="-677"/>
            </w:pPr>
          </w:p>
        </w:tc>
      </w:tr>
      <w:tr w:rsidR="00BA1952" w:rsidRPr="008F0CD0" w14:paraId="3635619C" w14:textId="77777777" w:rsidTr="00BA1952">
        <w:trPr>
          <w:trHeight w:val="142"/>
        </w:trPr>
        <w:tc>
          <w:tcPr>
            <w:tcW w:w="1250" w:type="pct"/>
          </w:tcPr>
          <w:p w14:paraId="7C20023C" w14:textId="77777777" w:rsidR="00BA1952" w:rsidRDefault="00BA1952" w:rsidP="003149A8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7302AB7C" w14:textId="77777777" w:rsidR="00BA1952" w:rsidRDefault="00BA1952" w:rsidP="003149A8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48799F45" w14:textId="77777777" w:rsidR="00BA1952" w:rsidRDefault="00BA1952" w:rsidP="003149A8">
            <w:pPr>
              <w:pStyle w:val="DHHStabletext"/>
              <w:ind w:left="284" w:right="565"/>
            </w:pPr>
          </w:p>
        </w:tc>
        <w:tc>
          <w:tcPr>
            <w:tcW w:w="1250" w:type="pct"/>
          </w:tcPr>
          <w:p w14:paraId="7CDFF134" w14:textId="77777777" w:rsidR="00BA1952" w:rsidRDefault="00BA1952" w:rsidP="003149A8">
            <w:pPr>
              <w:pStyle w:val="DHHStabletext"/>
              <w:tabs>
                <w:tab w:val="left" w:pos="3836"/>
              </w:tabs>
              <w:ind w:left="284" w:right="-677"/>
            </w:pPr>
          </w:p>
        </w:tc>
      </w:tr>
      <w:tr w:rsidR="00BA1952" w:rsidRPr="008F0CD0" w14:paraId="29BD0315" w14:textId="77777777" w:rsidTr="00BA1952">
        <w:trPr>
          <w:trHeight w:val="142"/>
        </w:trPr>
        <w:tc>
          <w:tcPr>
            <w:tcW w:w="1250" w:type="pct"/>
            <w:tcBorders>
              <w:bottom w:val="single" w:sz="4" w:space="0" w:color="auto"/>
            </w:tcBorders>
          </w:tcPr>
          <w:p w14:paraId="38EE721E" w14:textId="77777777" w:rsidR="00BA1952" w:rsidRDefault="00BA1952" w:rsidP="003149A8">
            <w:pPr>
              <w:pStyle w:val="DHHStabletext"/>
              <w:ind w:left="284" w:right="565"/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2E9CB793" w14:textId="77777777" w:rsidR="00BA1952" w:rsidRDefault="00BA1952" w:rsidP="003149A8">
            <w:pPr>
              <w:pStyle w:val="DHHStabletext"/>
              <w:ind w:left="284" w:right="565"/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4D3B519A" w14:textId="77777777" w:rsidR="00BA1952" w:rsidRDefault="00BA1952" w:rsidP="003149A8">
            <w:pPr>
              <w:pStyle w:val="DHHStabletext"/>
              <w:ind w:left="284" w:right="565"/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77B65A8E" w14:textId="77777777" w:rsidR="00BA1952" w:rsidRDefault="00BA1952" w:rsidP="003149A8">
            <w:pPr>
              <w:pStyle w:val="DHHStabletext"/>
              <w:tabs>
                <w:tab w:val="left" w:pos="3836"/>
              </w:tabs>
              <w:ind w:left="284" w:right="-677"/>
            </w:pPr>
          </w:p>
        </w:tc>
      </w:tr>
      <w:bookmarkEnd w:id="41"/>
    </w:tbl>
    <w:p w14:paraId="6CCEB2FD" w14:textId="77777777" w:rsidR="008966B7" w:rsidRDefault="008966B7" w:rsidP="0022554D">
      <w:pPr>
        <w:pStyle w:val="Resourceheading"/>
        <w:sectPr w:rsidR="008966B7" w:rsidSect="00F03399">
          <w:type w:val="continuous"/>
          <w:pgSz w:w="11906" w:h="16838"/>
          <w:pgMar w:top="1264" w:right="851" w:bottom="1418" w:left="1134" w:header="0" w:footer="567" w:gutter="0"/>
          <w:cols w:space="720"/>
          <w:docGrid w:linePitch="360"/>
        </w:sectPr>
      </w:pPr>
    </w:p>
    <w:p w14:paraId="7E4EB1D0" w14:textId="0B5A4422" w:rsidR="00595C7A" w:rsidRPr="005E2FA6" w:rsidRDefault="0022554D" w:rsidP="0022554D">
      <w:pPr>
        <w:pStyle w:val="Heading1"/>
        <w:spacing w:after="120" w:line="280" w:lineRule="atLeast"/>
        <w:rPr>
          <w:color w:val="0054A6"/>
          <w:sz w:val="28"/>
        </w:rPr>
      </w:pPr>
      <w:bookmarkStart w:id="42" w:name="_Toc447034272"/>
      <w:bookmarkStart w:id="43" w:name="_Toc119319634"/>
      <w:bookmarkStart w:id="44" w:name="_Toc447034276"/>
      <w:bookmarkStart w:id="45" w:name="_Toc447034275"/>
      <w:r>
        <w:rPr>
          <w:color w:val="0054A6"/>
        </w:rPr>
        <w:lastRenderedPageBreak/>
        <w:t>P</w:t>
      </w:r>
      <w:r w:rsidR="004546D1">
        <w:rPr>
          <w:color w:val="0054A6"/>
        </w:rPr>
        <w:t xml:space="preserve">roject </w:t>
      </w:r>
      <w:r w:rsidR="00595C7A" w:rsidRPr="00592EF9">
        <w:rPr>
          <w:color w:val="0054A6"/>
        </w:rPr>
        <w:t>Communication Plan</w:t>
      </w:r>
      <w:bookmarkEnd w:id="42"/>
      <w:bookmarkEnd w:id="43"/>
    </w:p>
    <w:p w14:paraId="2C087EFC" w14:textId="39678EB7" w:rsidR="00595C7A" w:rsidRPr="00FB0C7D" w:rsidRDefault="00595C7A" w:rsidP="005E5AA2">
      <w:pPr>
        <w:pStyle w:val="DHHSbody"/>
        <w:rPr>
          <w:sz w:val="22"/>
          <w:szCs w:val="22"/>
        </w:rPr>
      </w:pPr>
      <w:r w:rsidRPr="003B10E6">
        <w:rPr>
          <w:b/>
          <w:bCs/>
          <w:sz w:val="22"/>
          <w:szCs w:val="22"/>
        </w:rPr>
        <w:t xml:space="preserve">Provide a brief outline of </w:t>
      </w:r>
      <w:r w:rsidR="00381470">
        <w:rPr>
          <w:b/>
          <w:bCs/>
          <w:sz w:val="22"/>
          <w:szCs w:val="22"/>
        </w:rPr>
        <w:t xml:space="preserve">specific </w:t>
      </w:r>
      <w:r w:rsidRPr="003B10E6">
        <w:rPr>
          <w:b/>
          <w:bCs/>
          <w:sz w:val="22"/>
          <w:szCs w:val="22"/>
        </w:rPr>
        <w:t xml:space="preserve">communication </w:t>
      </w:r>
      <w:r w:rsidR="00381470">
        <w:rPr>
          <w:b/>
          <w:bCs/>
          <w:sz w:val="22"/>
          <w:szCs w:val="22"/>
        </w:rPr>
        <w:t>activities</w:t>
      </w:r>
      <w:r w:rsidRPr="003B10E6">
        <w:rPr>
          <w:b/>
          <w:bCs/>
          <w:sz w:val="22"/>
          <w:szCs w:val="22"/>
        </w:rPr>
        <w:t>, target audience and key messages using</w:t>
      </w:r>
      <w:r w:rsidRPr="00FB0C7D">
        <w:rPr>
          <w:b/>
          <w:sz w:val="22"/>
          <w:szCs w:val="22"/>
        </w:rPr>
        <w:t xml:space="preserve"> the proforma </w:t>
      </w:r>
      <w:r w:rsidR="0035402D" w:rsidRPr="00FB0C7D">
        <w:rPr>
          <w:b/>
          <w:sz w:val="22"/>
          <w:szCs w:val="22"/>
        </w:rPr>
        <w:t>below.</w:t>
      </w:r>
    </w:p>
    <w:bookmarkEnd w:id="44"/>
    <w:p w14:paraId="58BA276E" w14:textId="77777777" w:rsidR="00595C7A" w:rsidRDefault="00595C7A" w:rsidP="00595C7A">
      <w:pPr>
        <w:pStyle w:val="Resourceheading"/>
      </w:pPr>
    </w:p>
    <w:tbl>
      <w:tblPr>
        <w:tblW w:w="14310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6"/>
        <w:gridCol w:w="2484"/>
        <w:gridCol w:w="2520"/>
        <w:gridCol w:w="2610"/>
        <w:gridCol w:w="1810"/>
        <w:gridCol w:w="1970"/>
      </w:tblGrid>
      <w:tr w:rsidR="00595C7A" w:rsidRPr="00E42713" w14:paraId="2CCFBFDE" w14:textId="77777777" w:rsidTr="005E5AA2">
        <w:trPr>
          <w:trHeight w:val="510"/>
        </w:trPr>
        <w:tc>
          <w:tcPr>
            <w:tcW w:w="2916" w:type="dxa"/>
            <w:shd w:val="clear" w:color="auto" w:fill="6CBD45"/>
            <w:vAlign w:val="center"/>
          </w:tcPr>
          <w:p w14:paraId="78878C09" w14:textId="042A78BD" w:rsidR="00595C7A" w:rsidRPr="00E42713" w:rsidRDefault="00595C7A" w:rsidP="00C3228F">
            <w:pPr>
              <w:pStyle w:val="DHHStablecolhead"/>
              <w:jc w:val="center"/>
              <w:rPr>
                <w:color w:val="FFFFFF" w:themeColor="background1"/>
              </w:rPr>
            </w:pPr>
            <w:r w:rsidRPr="00E42713">
              <w:rPr>
                <w:color w:val="FFFFFF" w:themeColor="background1"/>
              </w:rPr>
              <w:t xml:space="preserve">Communication </w:t>
            </w:r>
            <w:r w:rsidR="00B3099C">
              <w:rPr>
                <w:color w:val="FFFFFF" w:themeColor="background1"/>
              </w:rPr>
              <w:t>activity</w:t>
            </w:r>
          </w:p>
        </w:tc>
        <w:tc>
          <w:tcPr>
            <w:tcW w:w="2484" w:type="dxa"/>
            <w:shd w:val="clear" w:color="auto" w:fill="6CBD45"/>
            <w:vAlign w:val="center"/>
          </w:tcPr>
          <w:p w14:paraId="031436C0" w14:textId="77777777" w:rsidR="00595C7A" w:rsidRPr="00E42713" w:rsidRDefault="00595C7A" w:rsidP="00C3228F">
            <w:pPr>
              <w:pStyle w:val="DHHStablecolhead"/>
              <w:jc w:val="center"/>
              <w:rPr>
                <w:color w:val="FFFFFF" w:themeColor="background1"/>
              </w:rPr>
            </w:pPr>
            <w:r w:rsidRPr="00E42713">
              <w:rPr>
                <w:color w:val="FFFFFF" w:themeColor="background1"/>
              </w:rPr>
              <w:t>Tasks</w:t>
            </w:r>
          </w:p>
        </w:tc>
        <w:tc>
          <w:tcPr>
            <w:tcW w:w="2520" w:type="dxa"/>
            <w:shd w:val="clear" w:color="auto" w:fill="6CBD45"/>
            <w:vAlign w:val="center"/>
          </w:tcPr>
          <w:p w14:paraId="3985126E" w14:textId="77777777" w:rsidR="00595C7A" w:rsidRPr="00E42713" w:rsidRDefault="00595C7A" w:rsidP="00C3228F">
            <w:pPr>
              <w:pStyle w:val="DHHStablecolhead"/>
              <w:jc w:val="center"/>
              <w:rPr>
                <w:color w:val="FFFFFF" w:themeColor="background1"/>
              </w:rPr>
            </w:pPr>
            <w:r w:rsidRPr="00E42713">
              <w:rPr>
                <w:color w:val="FFFFFF" w:themeColor="background1"/>
              </w:rPr>
              <w:t>Key messages</w:t>
            </w:r>
          </w:p>
        </w:tc>
        <w:tc>
          <w:tcPr>
            <w:tcW w:w="2610" w:type="dxa"/>
            <w:shd w:val="clear" w:color="auto" w:fill="6CBD45"/>
            <w:vAlign w:val="center"/>
          </w:tcPr>
          <w:p w14:paraId="4120E606" w14:textId="77777777" w:rsidR="00595C7A" w:rsidRPr="00E42713" w:rsidRDefault="00595C7A" w:rsidP="00C3228F">
            <w:pPr>
              <w:pStyle w:val="DHHStablecolhead"/>
              <w:jc w:val="center"/>
              <w:rPr>
                <w:color w:val="FFFFFF" w:themeColor="background1"/>
              </w:rPr>
            </w:pPr>
            <w:r w:rsidRPr="00E42713">
              <w:rPr>
                <w:color w:val="FFFFFF" w:themeColor="background1"/>
              </w:rPr>
              <w:t>Target audience</w:t>
            </w:r>
          </w:p>
        </w:tc>
        <w:tc>
          <w:tcPr>
            <w:tcW w:w="1810" w:type="dxa"/>
            <w:shd w:val="clear" w:color="auto" w:fill="6CBD45"/>
            <w:vAlign w:val="center"/>
          </w:tcPr>
          <w:p w14:paraId="2625396A" w14:textId="77777777" w:rsidR="00595C7A" w:rsidRPr="00E42713" w:rsidRDefault="00595C7A" w:rsidP="00C3228F">
            <w:pPr>
              <w:pStyle w:val="DHHStablecolhead"/>
              <w:jc w:val="center"/>
              <w:rPr>
                <w:color w:val="FFFFFF" w:themeColor="background1"/>
              </w:rPr>
            </w:pPr>
            <w:r w:rsidRPr="00E42713">
              <w:rPr>
                <w:color w:val="FFFFFF" w:themeColor="background1"/>
              </w:rPr>
              <w:t>Target completion date</w:t>
            </w:r>
          </w:p>
        </w:tc>
        <w:tc>
          <w:tcPr>
            <w:tcW w:w="1970" w:type="dxa"/>
            <w:shd w:val="clear" w:color="auto" w:fill="6CBD45"/>
            <w:vAlign w:val="center"/>
          </w:tcPr>
          <w:p w14:paraId="7D186B0D" w14:textId="77777777" w:rsidR="00595C7A" w:rsidRPr="00E42713" w:rsidRDefault="00595C7A" w:rsidP="00C3228F">
            <w:pPr>
              <w:pStyle w:val="DHHStablecolhead"/>
              <w:jc w:val="center"/>
              <w:rPr>
                <w:color w:val="FFFFFF" w:themeColor="background1"/>
              </w:rPr>
            </w:pPr>
            <w:r w:rsidRPr="00E42713">
              <w:rPr>
                <w:color w:val="FFFFFF" w:themeColor="background1"/>
              </w:rPr>
              <w:t>Responsibility</w:t>
            </w:r>
          </w:p>
        </w:tc>
      </w:tr>
      <w:tr w:rsidR="00595C7A" w:rsidRPr="005463D1" w14:paraId="60AC3EB0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39008216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638B690C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7649D024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08C2ECAB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38FE0BB4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0513B8FC" w14:textId="77777777" w:rsidR="00595C7A" w:rsidRPr="005463D1" w:rsidRDefault="00595C7A" w:rsidP="00C3228F">
            <w:pPr>
              <w:pStyle w:val="DHHStabletext"/>
            </w:pPr>
          </w:p>
        </w:tc>
      </w:tr>
      <w:tr w:rsidR="00595C7A" w:rsidRPr="005463D1" w14:paraId="7062AB8D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4AEDC70B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1EF9DA6C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723D2A83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2F94D628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7BE88C07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2350DE08" w14:textId="77777777" w:rsidR="00595C7A" w:rsidRPr="005463D1" w:rsidRDefault="00595C7A" w:rsidP="00C3228F">
            <w:pPr>
              <w:pStyle w:val="DHHStabletext"/>
            </w:pPr>
          </w:p>
        </w:tc>
      </w:tr>
      <w:tr w:rsidR="00595C7A" w:rsidRPr="005463D1" w14:paraId="689D7544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145C277A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2E63327C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2E949D9C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166F25FE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41113D37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4D664CCF" w14:textId="77777777" w:rsidR="00595C7A" w:rsidRPr="005463D1" w:rsidRDefault="00595C7A" w:rsidP="00C3228F">
            <w:pPr>
              <w:pStyle w:val="DHHStabletext"/>
            </w:pPr>
          </w:p>
        </w:tc>
      </w:tr>
      <w:tr w:rsidR="00595C7A" w:rsidRPr="005463D1" w14:paraId="131C5826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7BA8AA42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1098B026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4CAA532F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3D460073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418C1577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36206054" w14:textId="77777777" w:rsidR="00595C7A" w:rsidRPr="005463D1" w:rsidRDefault="00595C7A" w:rsidP="00C3228F">
            <w:pPr>
              <w:pStyle w:val="DHHStabletext"/>
            </w:pPr>
          </w:p>
        </w:tc>
      </w:tr>
      <w:tr w:rsidR="00595C7A" w:rsidRPr="005463D1" w14:paraId="66ED19F2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416E7748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45E2D7F4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2A837A78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10FE045F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7BFA5B84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4E95E132" w14:textId="77777777" w:rsidR="00595C7A" w:rsidRPr="005463D1" w:rsidRDefault="00595C7A" w:rsidP="00C3228F">
            <w:pPr>
              <w:pStyle w:val="DHHStabletext"/>
            </w:pPr>
          </w:p>
        </w:tc>
      </w:tr>
      <w:tr w:rsidR="00595C7A" w:rsidRPr="005463D1" w14:paraId="7868CA7C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31095080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4D621471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46B71A01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796D61DD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745062C1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4AE96F89" w14:textId="77777777" w:rsidR="00595C7A" w:rsidRPr="005463D1" w:rsidRDefault="00595C7A" w:rsidP="00C3228F">
            <w:pPr>
              <w:pStyle w:val="DHHStabletext"/>
            </w:pPr>
          </w:p>
        </w:tc>
      </w:tr>
      <w:tr w:rsidR="00595C7A" w:rsidRPr="005463D1" w14:paraId="713A2F52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672CF094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42164F95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6CF7DD98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7BFD0195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3432AA97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16C72745" w14:textId="77777777" w:rsidR="00595C7A" w:rsidRPr="005463D1" w:rsidRDefault="00595C7A" w:rsidP="00C3228F">
            <w:pPr>
              <w:pStyle w:val="DHHStabletext"/>
            </w:pPr>
          </w:p>
        </w:tc>
      </w:tr>
      <w:tr w:rsidR="00595C7A" w:rsidRPr="005463D1" w14:paraId="150DA91A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603651E6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1EF0E12A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19FABE5C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43658871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293039A8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3A20BD5F" w14:textId="77777777" w:rsidR="00595C7A" w:rsidRPr="005463D1" w:rsidRDefault="00595C7A" w:rsidP="00C3228F">
            <w:pPr>
              <w:pStyle w:val="DHHStabletext"/>
            </w:pPr>
          </w:p>
        </w:tc>
      </w:tr>
      <w:tr w:rsidR="00595C7A" w:rsidRPr="005463D1" w14:paraId="53EE07A0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481CF7C7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1A5A6303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18953C24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3030E095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5E24941C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3C52EA29" w14:textId="77777777" w:rsidR="00595C7A" w:rsidRPr="005463D1" w:rsidRDefault="00595C7A" w:rsidP="00C3228F">
            <w:pPr>
              <w:pStyle w:val="DHHStabletext"/>
            </w:pPr>
          </w:p>
        </w:tc>
      </w:tr>
      <w:tr w:rsidR="00595C7A" w:rsidRPr="005463D1" w14:paraId="28F33D20" w14:textId="77777777" w:rsidTr="005E5AA2">
        <w:trPr>
          <w:trHeight w:val="510"/>
        </w:trPr>
        <w:tc>
          <w:tcPr>
            <w:tcW w:w="2916" w:type="dxa"/>
            <w:shd w:val="clear" w:color="auto" w:fill="auto"/>
            <w:vAlign w:val="center"/>
          </w:tcPr>
          <w:p w14:paraId="6DA77211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484" w:type="dxa"/>
            <w:shd w:val="clear" w:color="auto" w:fill="auto"/>
            <w:vAlign w:val="center"/>
          </w:tcPr>
          <w:p w14:paraId="4BCFFA6C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04C6F201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2610" w:type="dxa"/>
            <w:shd w:val="clear" w:color="auto" w:fill="auto"/>
            <w:vAlign w:val="center"/>
          </w:tcPr>
          <w:p w14:paraId="5F3ED200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810" w:type="dxa"/>
            <w:shd w:val="clear" w:color="auto" w:fill="auto"/>
            <w:vAlign w:val="center"/>
          </w:tcPr>
          <w:p w14:paraId="080B2857" w14:textId="77777777" w:rsidR="00595C7A" w:rsidRPr="005463D1" w:rsidRDefault="00595C7A" w:rsidP="00C3228F">
            <w:pPr>
              <w:pStyle w:val="DHHStabletext"/>
            </w:pPr>
          </w:p>
        </w:tc>
        <w:tc>
          <w:tcPr>
            <w:tcW w:w="1970" w:type="dxa"/>
            <w:shd w:val="clear" w:color="auto" w:fill="auto"/>
            <w:vAlign w:val="center"/>
          </w:tcPr>
          <w:p w14:paraId="2F173905" w14:textId="77777777" w:rsidR="00595C7A" w:rsidRPr="005463D1" w:rsidRDefault="00595C7A" w:rsidP="00C3228F">
            <w:pPr>
              <w:pStyle w:val="DHHStabletext"/>
            </w:pPr>
          </w:p>
        </w:tc>
      </w:tr>
    </w:tbl>
    <w:p w14:paraId="50B57B29" w14:textId="6A799E19" w:rsidR="00AF29BA" w:rsidRPr="00592EF9" w:rsidRDefault="005613A0" w:rsidP="00E42713">
      <w:pPr>
        <w:pStyle w:val="Heading1"/>
        <w:rPr>
          <w:color w:val="0054A6"/>
        </w:rPr>
      </w:pPr>
      <w:bookmarkStart w:id="46" w:name="_Toc119319635"/>
      <w:r>
        <w:rPr>
          <w:color w:val="0054A6"/>
        </w:rPr>
        <w:lastRenderedPageBreak/>
        <w:t xml:space="preserve">Project </w:t>
      </w:r>
      <w:r w:rsidR="008966B7" w:rsidRPr="00592EF9">
        <w:rPr>
          <w:color w:val="0054A6"/>
        </w:rPr>
        <w:t xml:space="preserve">Gantt </w:t>
      </w:r>
      <w:r w:rsidR="00E42713" w:rsidRPr="00592EF9">
        <w:rPr>
          <w:color w:val="0054A6"/>
        </w:rPr>
        <w:t>C</w:t>
      </w:r>
      <w:r w:rsidR="008966B7" w:rsidRPr="00592EF9">
        <w:rPr>
          <w:color w:val="0054A6"/>
        </w:rPr>
        <w:t>hart</w:t>
      </w:r>
      <w:bookmarkEnd w:id="45"/>
      <w:bookmarkEnd w:id="46"/>
      <w:r w:rsidR="008966B7" w:rsidRPr="00592EF9">
        <w:rPr>
          <w:color w:val="0054A6"/>
        </w:rPr>
        <w:t xml:space="preserve"> </w:t>
      </w:r>
    </w:p>
    <w:p w14:paraId="5D42B96C" w14:textId="497DD227" w:rsidR="008966B7" w:rsidRPr="00481549" w:rsidRDefault="00AF29BA" w:rsidP="007D4CB2">
      <w:pPr>
        <w:pStyle w:val="Resourceheading"/>
        <w:rPr>
          <w:bCs/>
        </w:rPr>
      </w:pPr>
      <w:r w:rsidRPr="00481549">
        <w:rPr>
          <w:bCs/>
          <w:sz w:val="22"/>
        </w:rPr>
        <w:t>F</w:t>
      </w:r>
      <w:r w:rsidR="008966B7" w:rsidRPr="00481549">
        <w:rPr>
          <w:bCs/>
          <w:sz w:val="22"/>
        </w:rPr>
        <w:t xml:space="preserve">ill in </w:t>
      </w:r>
      <w:r w:rsidR="00DD5BF6" w:rsidRPr="00481549">
        <w:rPr>
          <w:bCs/>
          <w:sz w:val="22"/>
        </w:rPr>
        <w:t xml:space="preserve">the table identifying </w:t>
      </w:r>
      <w:r w:rsidR="008966B7" w:rsidRPr="00481549">
        <w:rPr>
          <w:bCs/>
          <w:sz w:val="22"/>
        </w:rPr>
        <w:t xml:space="preserve">relevant </w:t>
      </w:r>
      <w:r w:rsidR="008A7789" w:rsidRPr="00481549">
        <w:rPr>
          <w:bCs/>
          <w:sz w:val="22"/>
        </w:rPr>
        <w:t xml:space="preserve">project </w:t>
      </w:r>
      <w:r w:rsidR="008966B7" w:rsidRPr="00481549">
        <w:rPr>
          <w:bCs/>
          <w:sz w:val="22"/>
        </w:rPr>
        <w:t>activities and block out timelines</w:t>
      </w:r>
      <w:r w:rsidRPr="00481549">
        <w:rPr>
          <w:bCs/>
          <w:sz w:val="22"/>
        </w:rPr>
        <w:t xml:space="preserve"> using shading</w:t>
      </w:r>
      <w:r w:rsidR="00A85EBC">
        <w:rPr>
          <w:bCs/>
          <w:sz w:val="22"/>
        </w:rPr>
        <w:t xml:space="preserve"> as shown</w:t>
      </w:r>
      <w:r w:rsidRPr="00481549">
        <w:rPr>
          <w:bCs/>
        </w:rPr>
        <w:t>.</w:t>
      </w:r>
    </w:p>
    <w:p w14:paraId="63D042CB" w14:textId="77777777" w:rsidR="008966B7" w:rsidRPr="008F0CD0" w:rsidRDefault="008966B7" w:rsidP="008966B7">
      <w:pPr>
        <w:rPr>
          <w:rFonts w:ascii="Arial" w:hAnsi="Arial" w:cs="Arial"/>
        </w:rPr>
      </w:pPr>
    </w:p>
    <w:tbl>
      <w:tblPr>
        <w:tblW w:w="14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7"/>
        <w:gridCol w:w="9017"/>
        <w:gridCol w:w="729"/>
        <w:gridCol w:w="872"/>
        <w:gridCol w:w="729"/>
        <w:gridCol w:w="729"/>
        <w:gridCol w:w="729"/>
        <w:gridCol w:w="729"/>
        <w:gridCol w:w="729"/>
        <w:gridCol w:w="15"/>
      </w:tblGrid>
      <w:tr w:rsidR="00AF29BA" w:rsidRPr="00AF29BA" w14:paraId="56D03DE7" w14:textId="77777777" w:rsidTr="00962DC7">
        <w:trPr>
          <w:gridAfter w:val="1"/>
          <w:wAfter w:w="15" w:type="dxa"/>
          <w:cantSplit/>
          <w:trHeight w:val="271"/>
          <w:tblHeader/>
        </w:trPr>
        <w:tc>
          <w:tcPr>
            <w:tcW w:w="9464" w:type="dxa"/>
            <w:gridSpan w:val="2"/>
            <w:shd w:val="clear" w:color="auto" w:fill="6CBD45"/>
          </w:tcPr>
          <w:p w14:paraId="479F486D" w14:textId="77777777" w:rsidR="008966B7" w:rsidRPr="00AF29BA" w:rsidRDefault="008966B7" w:rsidP="00E97731">
            <w:pPr>
              <w:pStyle w:val="DHHStablecolhead"/>
              <w:jc w:val="right"/>
              <w:rPr>
                <w:color w:val="FFFFFF" w:themeColor="background1"/>
              </w:rPr>
            </w:pPr>
            <w:r w:rsidRPr="00AF29BA">
              <w:rPr>
                <w:color w:val="FFFFFF" w:themeColor="background1"/>
              </w:rPr>
              <w:t>Week</w:t>
            </w:r>
          </w:p>
        </w:tc>
        <w:tc>
          <w:tcPr>
            <w:tcW w:w="729" w:type="dxa"/>
            <w:shd w:val="clear" w:color="auto" w:fill="6CBD45"/>
          </w:tcPr>
          <w:p w14:paraId="44AA5FE7" w14:textId="77777777" w:rsidR="008966B7" w:rsidRPr="00AF29BA" w:rsidRDefault="008966B7" w:rsidP="00E97731">
            <w:pPr>
              <w:pStyle w:val="DHHStablecolhead"/>
              <w:jc w:val="center"/>
              <w:rPr>
                <w:color w:val="FFFFFF" w:themeColor="background1"/>
                <w:sz w:val="18"/>
              </w:rPr>
            </w:pPr>
            <w:r w:rsidRPr="00AF29BA">
              <w:rPr>
                <w:color w:val="FFFFFF" w:themeColor="background1"/>
                <w:sz w:val="18"/>
              </w:rPr>
              <w:t>1</w:t>
            </w:r>
          </w:p>
        </w:tc>
        <w:tc>
          <w:tcPr>
            <w:tcW w:w="872" w:type="dxa"/>
            <w:shd w:val="clear" w:color="auto" w:fill="6CBD45"/>
          </w:tcPr>
          <w:p w14:paraId="572E06BF" w14:textId="77777777" w:rsidR="008966B7" w:rsidRPr="00AF29BA" w:rsidRDefault="008966B7" w:rsidP="00E97731">
            <w:pPr>
              <w:pStyle w:val="DHHStablecolhead"/>
              <w:jc w:val="center"/>
              <w:rPr>
                <w:color w:val="FFFFFF" w:themeColor="background1"/>
                <w:sz w:val="18"/>
              </w:rPr>
            </w:pPr>
            <w:r w:rsidRPr="00AF29BA">
              <w:rPr>
                <w:color w:val="FFFFFF" w:themeColor="background1"/>
                <w:sz w:val="18"/>
              </w:rPr>
              <w:t>2</w:t>
            </w:r>
          </w:p>
        </w:tc>
        <w:tc>
          <w:tcPr>
            <w:tcW w:w="729" w:type="dxa"/>
            <w:shd w:val="clear" w:color="auto" w:fill="6CBD45"/>
          </w:tcPr>
          <w:p w14:paraId="1BC5A175" w14:textId="77777777" w:rsidR="008966B7" w:rsidRPr="00AF29BA" w:rsidRDefault="008966B7" w:rsidP="00E97731">
            <w:pPr>
              <w:pStyle w:val="DHHStablecolhead"/>
              <w:jc w:val="center"/>
              <w:rPr>
                <w:color w:val="FFFFFF" w:themeColor="background1"/>
                <w:sz w:val="18"/>
              </w:rPr>
            </w:pPr>
            <w:r w:rsidRPr="00AF29BA">
              <w:rPr>
                <w:color w:val="FFFFFF" w:themeColor="background1"/>
                <w:sz w:val="18"/>
              </w:rPr>
              <w:t>3</w:t>
            </w:r>
          </w:p>
        </w:tc>
        <w:tc>
          <w:tcPr>
            <w:tcW w:w="729" w:type="dxa"/>
            <w:shd w:val="clear" w:color="auto" w:fill="6CBD45"/>
          </w:tcPr>
          <w:p w14:paraId="07CFD7B4" w14:textId="77777777" w:rsidR="008966B7" w:rsidRPr="00AF29BA" w:rsidRDefault="008966B7" w:rsidP="00E97731">
            <w:pPr>
              <w:pStyle w:val="DHHStablecolhead"/>
              <w:jc w:val="center"/>
              <w:rPr>
                <w:color w:val="FFFFFF" w:themeColor="background1"/>
                <w:sz w:val="18"/>
              </w:rPr>
            </w:pPr>
            <w:r w:rsidRPr="00AF29BA">
              <w:rPr>
                <w:color w:val="FFFFFF" w:themeColor="background1"/>
                <w:sz w:val="18"/>
              </w:rPr>
              <w:t>4</w:t>
            </w:r>
          </w:p>
        </w:tc>
        <w:tc>
          <w:tcPr>
            <w:tcW w:w="729" w:type="dxa"/>
            <w:shd w:val="clear" w:color="auto" w:fill="6CBD45"/>
          </w:tcPr>
          <w:p w14:paraId="4B92D1D5" w14:textId="77777777" w:rsidR="008966B7" w:rsidRPr="00AF29BA" w:rsidRDefault="008966B7" w:rsidP="00E97731">
            <w:pPr>
              <w:pStyle w:val="DHHStablecolhead"/>
              <w:jc w:val="center"/>
              <w:rPr>
                <w:color w:val="FFFFFF" w:themeColor="background1"/>
                <w:sz w:val="18"/>
              </w:rPr>
            </w:pPr>
            <w:r w:rsidRPr="00AF29BA">
              <w:rPr>
                <w:color w:val="FFFFFF" w:themeColor="background1"/>
                <w:sz w:val="18"/>
              </w:rPr>
              <w:t>5</w:t>
            </w:r>
          </w:p>
        </w:tc>
        <w:tc>
          <w:tcPr>
            <w:tcW w:w="729" w:type="dxa"/>
            <w:shd w:val="clear" w:color="auto" w:fill="6CBD45"/>
          </w:tcPr>
          <w:p w14:paraId="5A88B01E" w14:textId="77777777" w:rsidR="008966B7" w:rsidRPr="00AF29BA" w:rsidRDefault="008966B7" w:rsidP="00E97731">
            <w:pPr>
              <w:pStyle w:val="DHHStablecolhead"/>
              <w:jc w:val="center"/>
              <w:rPr>
                <w:color w:val="FFFFFF" w:themeColor="background1"/>
                <w:sz w:val="18"/>
              </w:rPr>
            </w:pPr>
            <w:r w:rsidRPr="00AF29BA">
              <w:rPr>
                <w:color w:val="FFFFFF" w:themeColor="background1"/>
                <w:sz w:val="18"/>
              </w:rPr>
              <w:t>6</w:t>
            </w:r>
          </w:p>
        </w:tc>
        <w:tc>
          <w:tcPr>
            <w:tcW w:w="729" w:type="dxa"/>
            <w:shd w:val="clear" w:color="auto" w:fill="6CBD45"/>
          </w:tcPr>
          <w:p w14:paraId="48D963A3" w14:textId="77777777" w:rsidR="008966B7" w:rsidRPr="00AF29BA" w:rsidRDefault="008966B7" w:rsidP="00E97731">
            <w:pPr>
              <w:pStyle w:val="DHHStablecolhead"/>
              <w:jc w:val="center"/>
              <w:rPr>
                <w:color w:val="FFFFFF" w:themeColor="background1"/>
                <w:sz w:val="18"/>
              </w:rPr>
            </w:pPr>
            <w:r w:rsidRPr="00AF29BA">
              <w:rPr>
                <w:color w:val="FFFFFF" w:themeColor="background1"/>
                <w:sz w:val="18"/>
              </w:rPr>
              <w:t>7</w:t>
            </w:r>
          </w:p>
        </w:tc>
      </w:tr>
      <w:tr w:rsidR="00AF29BA" w:rsidRPr="00E97731" w14:paraId="5974B5BE" w14:textId="77777777" w:rsidTr="00962DC7">
        <w:trPr>
          <w:gridAfter w:val="1"/>
          <w:wAfter w:w="15" w:type="dxa"/>
          <w:cantSplit/>
          <w:trHeight w:val="447"/>
        </w:trPr>
        <w:tc>
          <w:tcPr>
            <w:tcW w:w="9464" w:type="dxa"/>
            <w:gridSpan w:val="2"/>
            <w:shd w:val="clear" w:color="auto" w:fill="6CBD45"/>
          </w:tcPr>
          <w:p w14:paraId="0DE3B105" w14:textId="77777777" w:rsidR="008966B7" w:rsidRPr="00AF29BA" w:rsidRDefault="008966B7" w:rsidP="00E97731">
            <w:pPr>
              <w:pStyle w:val="DHHStablecolhead"/>
              <w:jc w:val="right"/>
              <w:rPr>
                <w:color w:val="FFFFFF" w:themeColor="background1"/>
              </w:rPr>
            </w:pPr>
            <w:r w:rsidRPr="00AF29BA">
              <w:rPr>
                <w:color w:val="FFFFFF" w:themeColor="background1"/>
              </w:rPr>
              <w:t>Week Beginning (date)</w:t>
            </w:r>
          </w:p>
        </w:tc>
        <w:tc>
          <w:tcPr>
            <w:tcW w:w="729" w:type="dxa"/>
            <w:shd w:val="clear" w:color="auto" w:fill="6CBD45"/>
          </w:tcPr>
          <w:p w14:paraId="730AC815" w14:textId="2657C989" w:rsidR="008966B7" w:rsidRPr="00E97731" w:rsidRDefault="004D2C1F" w:rsidP="00E97731">
            <w:pPr>
              <w:pStyle w:val="DHHStabletext"/>
              <w:rPr>
                <w:b/>
                <w:color w:val="FFFFFF" w:themeColor="background1"/>
                <w:sz w:val="18"/>
              </w:rPr>
            </w:pPr>
            <w:r w:rsidRPr="00962DC7">
              <w:rPr>
                <w:b/>
                <w:color w:val="0070C0"/>
                <w:sz w:val="18"/>
              </w:rPr>
              <w:t>July 5</w:t>
            </w:r>
          </w:p>
        </w:tc>
        <w:tc>
          <w:tcPr>
            <w:tcW w:w="872" w:type="dxa"/>
            <w:shd w:val="clear" w:color="auto" w:fill="6CBD45"/>
          </w:tcPr>
          <w:p w14:paraId="7FAAC177" w14:textId="13DCDC73" w:rsidR="008966B7" w:rsidRPr="00E97731" w:rsidRDefault="00962DC7" w:rsidP="00E97731">
            <w:pPr>
              <w:pStyle w:val="DHHStabletext"/>
              <w:rPr>
                <w:b/>
                <w:color w:val="FFFFFF" w:themeColor="background1"/>
                <w:sz w:val="18"/>
              </w:rPr>
            </w:pPr>
            <w:r w:rsidRPr="00962DC7">
              <w:rPr>
                <w:b/>
                <w:color w:val="0070C0"/>
                <w:sz w:val="18"/>
              </w:rPr>
              <w:t>July 12</w:t>
            </w:r>
          </w:p>
        </w:tc>
        <w:tc>
          <w:tcPr>
            <w:tcW w:w="729" w:type="dxa"/>
            <w:shd w:val="clear" w:color="auto" w:fill="6CBD45"/>
          </w:tcPr>
          <w:p w14:paraId="54CCEB8A" w14:textId="77777777" w:rsidR="008966B7" w:rsidRPr="00E97731" w:rsidRDefault="008966B7" w:rsidP="00E97731">
            <w:pPr>
              <w:pStyle w:val="DHHStabletext"/>
              <w:rPr>
                <w:b/>
                <w:color w:val="FFFFFF" w:themeColor="background1"/>
                <w:sz w:val="18"/>
              </w:rPr>
            </w:pPr>
          </w:p>
        </w:tc>
        <w:tc>
          <w:tcPr>
            <w:tcW w:w="729" w:type="dxa"/>
            <w:shd w:val="clear" w:color="auto" w:fill="6CBD45"/>
          </w:tcPr>
          <w:p w14:paraId="5474E9F8" w14:textId="77777777" w:rsidR="008966B7" w:rsidRPr="00E97731" w:rsidRDefault="008966B7" w:rsidP="00E97731">
            <w:pPr>
              <w:pStyle w:val="DHHStabletext"/>
              <w:rPr>
                <w:b/>
                <w:color w:val="FFFFFF" w:themeColor="background1"/>
                <w:sz w:val="18"/>
              </w:rPr>
            </w:pPr>
          </w:p>
        </w:tc>
        <w:tc>
          <w:tcPr>
            <w:tcW w:w="729" w:type="dxa"/>
            <w:shd w:val="clear" w:color="auto" w:fill="6CBD45"/>
          </w:tcPr>
          <w:p w14:paraId="2440AAF5" w14:textId="77777777" w:rsidR="008966B7" w:rsidRPr="00E97731" w:rsidRDefault="008966B7" w:rsidP="00E97731">
            <w:pPr>
              <w:pStyle w:val="DHHStabletext"/>
              <w:rPr>
                <w:b/>
                <w:color w:val="FFFFFF" w:themeColor="background1"/>
                <w:sz w:val="18"/>
              </w:rPr>
            </w:pPr>
          </w:p>
        </w:tc>
        <w:tc>
          <w:tcPr>
            <w:tcW w:w="729" w:type="dxa"/>
            <w:shd w:val="clear" w:color="auto" w:fill="6CBD45"/>
          </w:tcPr>
          <w:p w14:paraId="5FEB4701" w14:textId="77777777" w:rsidR="008966B7" w:rsidRPr="00E97731" w:rsidRDefault="008966B7" w:rsidP="00E97731">
            <w:pPr>
              <w:pStyle w:val="DHHStabletext"/>
              <w:rPr>
                <w:b/>
                <w:color w:val="FFFFFF" w:themeColor="background1"/>
                <w:sz w:val="18"/>
              </w:rPr>
            </w:pPr>
          </w:p>
        </w:tc>
        <w:tc>
          <w:tcPr>
            <w:tcW w:w="729" w:type="dxa"/>
            <w:shd w:val="clear" w:color="auto" w:fill="6CBD45"/>
          </w:tcPr>
          <w:p w14:paraId="600FCE93" w14:textId="77777777" w:rsidR="008966B7" w:rsidRPr="00E97731" w:rsidRDefault="008966B7" w:rsidP="00E97731">
            <w:pPr>
              <w:pStyle w:val="DHHStabletext"/>
              <w:rPr>
                <w:b/>
                <w:color w:val="FFFFFF" w:themeColor="background1"/>
                <w:sz w:val="18"/>
              </w:rPr>
            </w:pPr>
          </w:p>
        </w:tc>
      </w:tr>
      <w:tr w:rsidR="00E42713" w:rsidRPr="00AF29BA" w14:paraId="72C0FBD4" w14:textId="77777777" w:rsidTr="00962DC7">
        <w:tc>
          <w:tcPr>
            <w:tcW w:w="9464" w:type="dxa"/>
            <w:gridSpan w:val="2"/>
            <w:shd w:val="clear" w:color="auto" w:fill="6CBD45"/>
          </w:tcPr>
          <w:p w14:paraId="6D6D19C8" w14:textId="77777777" w:rsidR="00E42713" w:rsidRPr="00AF29BA" w:rsidRDefault="00E42713" w:rsidP="00AF29BA">
            <w:pPr>
              <w:pStyle w:val="DHHStabletext"/>
              <w:rPr>
                <w:b/>
                <w:color w:val="FFFFFF" w:themeColor="background1"/>
                <w:sz w:val="18"/>
              </w:rPr>
            </w:pPr>
            <w:r w:rsidRPr="00AF29BA">
              <w:rPr>
                <w:b/>
                <w:color w:val="FFFFFF" w:themeColor="background1"/>
                <w:sz w:val="18"/>
              </w:rPr>
              <w:t>Activity</w:t>
            </w:r>
          </w:p>
        </w:tc>
        <w:tc>
          <w:tcPr>
            <w:tcW w:w="5261" w:type="dxa"/>
            <w:gridSpan w:val="8"/>
            <w:tcBorders>
              <w:bottom w:val="single" w:sz="4" w:space="0" w:color="auto"/>
            </w:tcBorders>
            <w:shd w:val="clear" w:color="auto" w:fill="6CBD45"/>
          </w:tcPr>
          <w:p w14:paraId="0D82ECBE" w14:textId="77777777" w:rsidR="00E42713" w:rsidRPr="00AF29BA" w:rsidRDefault="00E42713" w:rsidP="00AF29BA">
            <w:pPr>
              <w:pStyle w:val="DHHStabletext"/>
              <w:rPr>
                <w:b/>
                <w:color w:val="FFFFFF" w:themeColor="background1"/>
              </w:rPr>
            </w:pPr>
          </w:p>
        </w:tc>
      </w:tr>
      <w:tr w:rsidR="00E97731" w:rsidRPr="00AF29BA" w14:paraId="6B99F6BC" w14:textId="77777777" w:rsidTr="00962DC7">
        <w:trPr>
          <w:gridAfter w:val="1"/>
          <w:wAfter w:w="15" w:type="dxa"/>
          <w:cantSplit/>
          <w:trHeight w:val="510"/>
        </w:trPr>
        <w:tc>
          <w:tcPr>
            <w:tcW w:w="447" w:type="dxa"/>
            <w:vAlign w:val="center"/>
          </w:tcPr>
          <w:p w14:paraId="7089E6CE" w14:textId="77777777" w:rsidR="008966B7" w:rsidRPr="00AF29BA" w:rsidRDefault="008966B7" w:rsidP="00E42713">
            <w:pPr>
              <w:pStyle w:val="DHHStabletext"/>
            </w:pPr>
            <w:r w:rsidRPr="00AF29BA">
              <w:t>1</w:t>
            </w:r>
          </w:p>
        </w:tc>
        <w:tc>
          <w:tcPr>
            <w:tcW w:w="9017" w:type="dxa"/>
            <w:vAlign w:val="center"/>
          </w:tcPr>
          <w:p w14:paraId="75685129" w14:textId="77777777" w:rsidR="008966B7" w:rsidRPr="00AF29BA" w:rsidRDefault="008966B7" w:rsidP="00E42713">
            <w:pPr>
              <w:pStyle w:val="DHHStabletext"/>
              <w:rPr>
                <w:bCs/>
                <w:i/>
                <w:sz w:val="18"/>
              </w:rPr>
            </w:pPr>
            <w:proofErr w:type="spellStart"/>
            <w:r w:rsidRPr="00880729">
              <w:rPr>
                <w:bCs/>
                <w:i/>
                <w:color w:val="0070C0"/>
                <w:sz w:val="18"/>
              </w:rPr>
              <w:t>Eg.</w:t>
            </w:r>
            <w:proofErr w:type="spellEnd"/>
            <w:r w:rsidRPr="00880729">
              <w:rPr>
                <w:bCs/>
                <w:i/>
                <w:color w:val="0070C0"/>
                <w:sz w:val="18"/>
              </w:rPr>
              <w:t xml:space="preserve"> Project plan completed</w:t>
            </w:r>
          </w:p>
        </w:tc>
        <w:tc>
          <w:tcPr>
            <w:tcW w:w="729" w:type="dxa"/>
            <w:shd w:val="clear" w:color="auto" w:fill="CCCCCC"/>
            <w:vAlign w:val="center"/>
          </w:tcPr>
          <w:p w14:paraId="3DFE9A7D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872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14:paraId="6B798C58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109EB21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8E1ED6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41ED61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3C82D2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73914D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AF29BA" w14:paraId="179CB097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0C9B7A3E" w14:textId="77777777" w:rsidR="008966B7" w:rsidRPr="00AF29BA" w:rsidRDefault="008966B7" w:rsidP="00E42713">
            <w:pPr>
              <w:pStyle w:val="DHHStabletext"/>
            </w:pPr>
            <w:r w:rsidRPr="00AF29BA">
              <w:t>2</w:t>
            </w:r>
          </w:p>
        </w:tc>
        <w:tc>
          <w:tcPr>
            <w:tcW w:w="9017" w:type="dxa"/>
            <w:vAlign w:val="center"/>
          </w:tcPr>
          <w:p w14:paraId="43AD5E63" w14:textId="77777777" w:rsidR="008966B7" w:rsidRPr="00AF29B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6D0AC8D7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51C7C7E1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784BF29A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A7056B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879CEE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9C461A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3A4603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AF29BA" w14:paraId="1A0D929B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712F5FFA" w14:textId="77777777" w:rsidR="008966B7" w:rsidRPr="00AF29BA" w:rsidRDefault="008966B7" w:rsidP="00E42713">
            <w:pPr>
              <w:pStyle w:val="DHHStabletext"/>
            </w:pPr>
            <w:r w:rsidRPr="00AF29BA">
              <w:t>3</w:t>
            </w:r>
          </w:p>
        </w:tc>
        <w:tc>
          <w:tcPr>
            <w:tcW w:w="9017" w:type="dxa"/>
            <w:vAlign w:val="center"/>
          </w:tcPr>
          <w:p w14:paraId="4181F2D4" w14:textId="77777777" w:rsidR="008966B7" w:rsidRPr="00AF29B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14D9658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088D73F5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5A62425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41C56460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A894E9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6586E8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F57170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AF29BA" w14:paraId="2AEB49DC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15BE11A3" w14:textId="77777777" w:rsidR="008966B7" w:rsidRPr="00AF29BA" w:rsidRDefault="008966B7" w:rsidP="00E42713">
            <w:pPr>
              <w:pStyle w:val="DHHStabletext"/>
            </w:pPr>
            <w:r w:rsidRPr="00AF29BA">
              <w:t>4</w:t>
            </w:r>
          </w:p>
        </w:tc>
        <w:tc>
          <w:tcPr>
            <w:tcW w:w="9017" w:type="dxa"/>
            <w:vAlign w:val="center"/>
          </w:tcPr>
          <w:p w14:paraId="37B75F13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10C732F9" w14:textId="77777777" w:rsidR="008966B7" w:rsidRPr="00AF29B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44FB307B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737FB719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05A020D0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6B17803C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9F723B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22EE4C21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AF29BA" w14:paraId="24CA4D3E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1F7D356C" w14:textId="77777777" w:rsidR="008966B7" w:rsidRPr="00AF29BA" w:rsidRDefault="008966B7" w:rsidP="00E42713">
            <w:pPr>
              <w:pStyle w:val="DHHStabletext"/>
            </w:pPr>
            <w:r w:rsidRPr="00AF29BA">
              <w:t>5</w:t>
            </w:r>
          </w:p>
        </w:tc>
        <w:tc>
          <w:tcPr>
            <w:tcW w:w="9017" w:type="dxa"/>
            <w:vAlign w:val="center"/>
          </w:tcPr>
          <w:p w14:paraId="21772210" w14:textId="77777777" w:rsidR="008966B7" w:rsidRPr="00AF29B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726291A2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4A79DB2D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FDA39C5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1E70E0A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08125673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428B31D3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71034065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AF29BA" w14:paraId="733C3483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00020264" w14:textId="77777777" w:rsidR="008966B7" w:rsidRPr="00AF29BA" w:rsidRDefault="008966B7" w:rsidP="00E42713">
            <w:pPr>
              <w:pStyle w:val="DHHStabletext"/>
            </w:pPr>
            <w:r w:rsidRPr="00AF29BA">
              <w:t>6</w:t>
            </w:r>
          </w:p>
        </w:tc>
        <w:tc>
          <w:tcPr>
            <w:tcW w:w="9017" w:type="dxa"/>
            <w:tcBorders>
              <w:bottom w:val="single" w:sz="4" w:space="0" w:color="auto"/>
            </w:tcBorders>
            <w:vAlign w:val="center"/>
          </w:tcPr>
          <w:p w14:paraId="68227903" w14:textId="77777777" w:rsidR="008966B7" w:rsidRPr="00AF29B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0D895B42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697EBB48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DE39DDC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602BDF8E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0E2C343D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50DCBFFB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FBDE663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AF29BA" w14:paraId="49D01971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67B7698B" w14:textId="77777777" w:rsidR="008966B7" w:rsidRPr="00AF29BA" w:rsidRDefault="008966B7" w:rsidP="00E42713">
            <w:pPr>
              <w:pStyle w:val="DHHStabletext"/>
            </w:pPr>
            <w:r w:rsidRPr="00AF29BA">
              <w:t>7</w:t>
            </w:r>
          </w:p>
        </w:tc>
        <w:tc>
          <w:tcPr>
            <w:tcW w:w="9017" w:type="dxa"/>
            <w:shd w:val="clear" w:color="auto" w:fill="auto"/>
            <w:vAlign w:val="center"/>
          </w:tcPr>
          <w:p w14:paraId="0258DF54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267C4739" w14:textId="77777777" w:rsidR="008966B7" w:rsidRPr="00AF29B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08C527E9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0E98C3BB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1599853F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3D999116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475FD29B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421F6770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AF29BA" w14:paraId="7022AE12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vAlign w:val="center"/>
          </w:tcPr>
          <w:p w14:paraId="4F6CD127" w14:textId="77777777" w:rsidR="008966B7" w:rsidRPr="00AF29BA" w:rsidRDefault="008966B7" w:rsidP="00E42713">
            <w:pPr>
              <w:pStyle w:val="DHHStabletext"/>
            </w:pPr>
            <w:r w:rsidRPr="00AF29BA">
              <w:t>8</w:t>
            </w:r>
          </w:p>
        </w:tc>
        <w:tc>
          <w:tcPr>
            <w:tcW w:w="9017" w:type="dxa"/>
            <w:vAlign w:val="center"/>
          </w:tcPr>
          <w:p w14:paraId="1CA09B7D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5879C77A" w14:textId="77777777" w:rsidR="008966B7" w:rsidRPr="00AF29B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14:paraId="52E66E95" w14:textId="77777777" w:rsidR="008966B7" w:rsidRPr="00AF29B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6D2D2D1B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792862FC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1D6A5942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13EEE842" w14:textId="77777777" w:rsidR="008966B7" w:rsidRPr="00AF29BA" w:rsidRDefault="008966B7" w:rsidP="00E42713">
            <w:pPr>
              <w:pStyle w:val="DHHStabletext"/>
            </w:pPr>
          </w:p>
        </w:tc>
        <w:tc>
          <w:tcPr>
            <w:tcW w:w="729" w:type="dxa"/>
            <w:shd w:val="clear" w:color="auto" w:fill="auto"/>
            <w:vAlign w:val="center"/>
          </w:tcPr>
          <w:p w14:paraId="4F50F70E" w14:textId="77777777" w:rsidR="008966B7" w:rsidRPr="00AF29BA" w:rsidRDefault="008966B7" w:rsidP="00E42713">
            <w:pPr>
              <w:pStyle w:val="DHHStabletext"/>
            </w:pPr>
          </w:p>
        </w:tc>
      </w:tr>
      <w:tr w:rsidR="00E97731" w:rsidRPr="008F0CD0" w14:paraId="7D6960DE" w14:textId="77777777" w:rsidTr="00962DC7">
        <w:trPr>
          <w:gridAfter w:val="1"/>
          <w:wAfter w:w="15" w:type="dxa"/>
          <w:trHeight w:val="510"/>
        </w:trPr>
        <w:tc>
          <w:tcPr>
            <w:tcW w:w="447" w:type="dxa"/>
            <w:tcBorders>
              <w:bottom w:val="single" w:sz="4" w:space="0" w:color="auto"/>
            </w:tcBorders>
            <w:vAlign w:val="center"/>
          </w:tcPr>
          <w:p w14:paraId="7D7CEE82" w14:textId="77777777" w:rsidR="008966B7" w:rsidRDefault="008966B7" w:rsidP="00E42713">
            <w:pPr>
              <w:pStyle w:val="DHHStabletext"/>
            </w:pPr>
            <w:r w:rsidRPr="00AF29BA">
              <w:t>9</w:t>
            </w:r>
          </w:p>
        </w:tc>
        <w:tc>
          <w:tcPr>
            <w:tcW w:w="9017" w:type="dxa"/>
            <w:tcBorders>
              <w:bottom w:val="single" w:sz="4" w:space="0" w:color="auto"/>
            </w:tcBorders>
            <w:vAlign w:val="center"/>
          </w:tcPr>
          <w:p w14:paraId="3CD6E8BD" w14:textId="77777777" w:rsidR="008966B7" w:rsidRPr="00BA12E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AB69B6" w14:textId="77777777" w:rsidR="008966B7" w:rsidRPr="00BA12EA" w:rsidRDefault="008966B7" w:rsidP="00E42713">
            <w:pPr>
              <w:pStyle w:val="DHHStabletext"/>
              <w:rPr>
                <w:bCs/>
                <w:sz w:val="18"/>
              </w:rPr>
            </w:pPr>
          </w:p>
        </w:tc>
        <w:tc>
          <w:tcPr>
            <w:tcW w:w="8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0336CC" w14:textId="77777777" w:rsidR="008966B7" w:rsidRPr="00BA12EA" w:rsidRDefault="008966B7" w:rsidP="00E42713">
            <w:pPr>
              <w:pStyle w:val="DHHStabletext"/>
              <w:rPr>
                <w:sz w:val="18"/>
              </w:rPr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59F51F" w14:textId="77777777" w:rsidR="008966B7" w:rsidRPr="008F0CD0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1D64E6" w14:textId="77777777" w:rsidR="008966B7" w:rsidRPr="008F0CD0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B4C610" w14:textId="77777777" w:rsidR="008966B7" w:rsidRPr="008F0CD0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1F2D0D" w14:textId="77777777" w:rsidR="008966B7" w:rsidRPr="008F0CD0" w:rsidRDefault="008966B7" w:rsidP="00E42713">
            <w:pPr>
              <w:pStyle w:val="DHHStabletext"/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10325F" w14:textId="77777777" w:rsidR="008966B7" w:rsidRPr="008F0CD0" w:rsidRDefault="008966B7" w:rsidP="00E42713">
            <w:pPr>
              <w:pStyle w:val="DHHStabletext"/>
            </w:pPr>
          </w:p>
        </w:tc>
      </w:tr>
    </w:tbl>
    <w:p w14:paraId="4EB61650" w14:textId="4F0FD4DE" w:rsidR="008966B7" w:rsidRDefault="008966B7" w:rsidP="008966B7">
      <w:pPr>
        <w:pStyle w:val="Templateheading3"/>
      </w:pPr>
    </w:p>
    <w:p w14:paraId="2D661BE5" w14:textId="4148F277" w:rsidR="003D2226" w:rsidRDefault="003D2226" w:rsidP="008966B7">
      <w:pPr>
        <w:pStyle w:val="Templateheading3"/>
      </w:pPr>
    </w:p>
    <w:p w14:paraId="268A83A4" w14:textId="310CAEF6" w:rsidR="003D2226" w:rsidRDefault="003D2226" w:rsidP="008966B7">
      <w:pPr>
        <w:pStyle w:val="Templateheading3"/>
      </w:pPr>
    </w:p>
    <w:p w14:paraId="4EA0E8DC" w14:textId="580819E0" w:rsidR="003D2226" w:rsidRDefault="003D2226" w:rsidP="008966B7">
      <w:pPr>
        <w:pStyle w:val="Templateheading3"/>
      </w:pPr>
    </w:p>
    <w:p w14:paraId="49D57E91" w14:textId="0C49D038" w:rsidR="003D2226" w:rsidRDefault="003D2226" w:rsidP="008966B7">
      <w:pPr>
        <w:pStyle w:val="Templateheading3"/>
      </w:pPr>
    </w:p>
    <w:p w14:paraId="06C59A7C" w14:textId="77777777" w:rsidR="003D2226" w:rsidRDefault="003D2226" w:rsidP="008966B7">
      <w:pPr>
        <w:pStyle w:val="Templateheading3"/>
      </w:pPr>
    </w:p>
    <w:p w14:paraId="209EB210" w14:textId="20C4D08D" w:rsidR="008966B7" w:rsidRDefault="008966B7" w:rsidP="008966B7">
      <w:pPr>
        <w:pStyle w:val="Templateheading3"/>
      </w:pPr>
    </w:p>
    <w:p w14:paraId="437D9CAA" w14:textId="710C2AA3" w:rsidR="007877AC" w:rsidRDefault="007877AC" w:rsidP="007877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There is no limit to the number of </w:t>
      </w:r>
      <w:r w:rsidR="000227C4">
        <w:rPr>
          <w:rFonts w:ascii="Arial" w:hAnsi="Arial" w:cs="Arial"/>
          <w:sz w:val="22"/>
          <w:szCs w:val="22"/>
        </w:rPr>
        <w:t xml:space="preserve">applications </w:t>
      </w:r>
      <w:r>
        <w:rPr>
          <w:rFonts w:ascii="Arial" w:hAnsi="Arial" w:cs="Arial"/>
          <w:sz w:val="22"/>
          <w:szCs w:val="22"/>
        </w:rPr>
        <w:t>per health service, however applicants must</w:t>
      </w:r>
      <w:r w:rsidRPr="00B76832">
        <w:rPr>
          <w:rFonts w:ascii="Arial" w:hAnsi="Arial" w:cs="Arial"/>
          <w:sz w:val="22"/>
          <w:szCs w:val="22"/>
        </w:rPr>
        <w:t xml:space="preserve"> ensure </w:t>
      </w:r>
      <w:r w:rsidR="000227C4">
        <w:rPr>
          <w:rFonts w:ascii="Arial" w:hAnsi="Arial" w:cs="Arial"/>
          <w:sz w:val="22"/>
          <w:szCs w:val="22"/>
        </w:rPr>
        <w:t>projects</w:t>
      </w:r>
      <w:r>
        <w:rPr>
          <w:rFonts w:ascii="Arial" w:hAnsi="Arial" w:cs="Arial"/>
          <w:sz w:val="22"/>
          <w:szCs w:val="22"/>
        </w:rPr>
        <w:t xml:space="preserve"> align</w:t>
      </w:r>
      <w:r w:rsidRPr="00B76832">
        <w:rPr>
          <w:rFonts w:ascii="Arial" w:hAnsi="Arial" w:cs="Arial"/>
          <w:sz w:val="22"/>
          <w:szCs w:val="22"/>
        </w:rPr>
        <w:t xml:space="preserve"> with local priorities</w:t>
      </w:r>
      <w:r>
        <w:rPr>
          <w:rFonts w:ascii="Arial" w:hAnsi="Arial" w:cs="Arial"/>
          <w:sz w:val="22"/>
          <w:szCs w:val="22"/>
        </w:rPr>
        <w:t xml:space="preserve"> and are supported by Executive Management</w:t>
      </w:r>
      <w:r w:rsidRPr="00B76832">
        <w:rPr>
          <w:rFonts w:ascii="Arial" w:hAnsi="Arial" w:cs="Arial"/>
          <w:sz w:val="22"/>
          <w:szCs w:val="22"/>
        </w:rPr>
        <w:t>.</w:t>
      </w:r>
    </w:p>
    <w:p w14:paraId="44F0110E" w14:textId="77777777" w:rsidR="007877AC" w:rsidRDefault="007877AC" w:rsidP="007877AC">
      <w:pPr>
        <w:rPr>
          <w:rFonts w:ascii="Arial" w:hAnsi="Arial" w:cs="Arial"/>
          <w:sz w:val="22"/>
          <w:szCs w:val="22"/>
        </w:rPr>
      </w:pPr>
    </w:p>
    <w:p w14:paraId="48CB241F" w14:textId="00A436AC" w:rsidR="007877AC" w:rsidRPr="00B76832" w:rsidRDefault="00BE7FE2" w:rsidP="007877AC">
      <w:pPr>
        <w:rPr>
          <w:rFonts w:ascii="Arial" w:hAnsi="Arial" w:cs="Arial"/>
          <w:sz w:val="22"/>
          <w:szCs w:val="22"/>
        </w:rPr>
      </w:pPr>
      <w:r w:rsidRPr="00841E1B">
        <w:rPr>
          <w:rFonts w:ascii="Arial" w:hAnsi="Arial" w:cs="Arial"/>
          <w:b/>
          <w:bCs/>
          <w:sz w:val="22"/>
          <w:szCs w:val="22"/>
        </w:rPr>
        <w:t xml:space="preserve">All </w:t>
      </w:r>
      <w:r w:rsidR="009C3484">
        <w:rPr>
          <w:rFonts w:ascii="Arial" w:hAnsi="Arial" w:cs="Arial"/>
          <w:b/>
          <w:bCs/>
          <w:sz w:val="22"/>
          <w:szCs w:val="22"/>
        </w:rPr>
        <w:t xml:space="preserve">final grant </w:t>
      </w:r>
      <w:r w:rsidRPr="00841E1B">
        <w:rPr>
          <w:rFonts w:ascii="Arial" w:hAnsi="Arial" w:cs="Arial"/>
          <w:b/>
          <w:bCs/>
          <w:sz w:val="22"/>
          <w:szCs w:val="22"/>
        </w:rPr>
        <w:t>application</w:t>
      </w:r>
      <w:r w:rsidR="009C3484">
        <w:rPr>
          <w:rFonts w:ascii="Arial" w:hAnsi="Arial" w:cs="Arial"/>
          <w:b/>
          <w:bCs/>
          <w:sz w:val="22"/>
          <w:szCs w:val="22"/>
        </w:rPr>
        <w:t>s</w:t>
      </w:r>
      <w:r w:rsidRPr="00841E1B">
        <w:rPr>
          <w:rFonts w:ascii="Arial" w:hAnsi="Arial" w:cs="Arial"/>
          <w:b/>
          <w:bCs/>
          <w:sz w:val="22"/>
          <w:szCs w:val="22"/>
        </w:rPr>
        <w:t xml:space="preserve"> </w:t>
      </w:r>
      <w:r w:rsidR="007877AC" w:rsidRPr="00841E1B">
        <w:rPr>
          <w:rFonts w:ascii="Arial" w:hAnsi="Arial" w:cs="Arial"/>
          <w:b/>
          <w:bCs/>
          <w:sz w:val="22"/>
          <w:szCs w:val="22"/>
        </w:rPr>
        <w:t xml:space="preserve">are due for submission to </w:t>
      </w:r>
      <w:r w:rsidR="00EC310E">
        <w:rPr>
          <w:rFonts w:ascii="Arial" w:hAnsi="Arial" w:cs="Arial"/>
          <w:b/>
          <w:bCs/>
          <w:sz w:val="22"/>
          <w:szCs w:val="22"/>
        </w:rPr>
        <w:t xml:space="preserve">GRICS </w:t>
      </w:r>
      <w:r w:rsidR="007877AC" w:rsidRPr="00841E1B">
        <w:rPr>
          <w:rFonts w:ascii="Arial" w:hAnsi="Arial" w:cs="Arial"/>
          <w:b/>
          <w:bCs/>
          <w:sz w:val="22"/>
          <w:szCs w:val="22"/>
        </w:rPr>
        <w:t xml:space="preserve">by </w:t>
      </w:r>
      <w:r w:rsidR="000F5231">
        <w:rPr>
          <w:rFonts w:ascii="Arial" w:hAnsi="Arial" w:cs="Arial"/>
          <w:b/>
          <w:bCs/>
          <w:sz w:val="22"/>
          <w:szCs w:val="22"/>
        </w:rPr>
        <w:t xml:space="preserve">5PM EST </w:t>
      </w:r>
      <w:r w:rsidR="00EC310E">
        <w:rPr>
          <w:rFonts w:ascii="Arial" w:hAnsi="Arial" w:cs="Arial"/>
          <w:b/>
          <w:bCs/>
          <w:sz w:val="22"/>
          <w:szCs w:val="22"/>
        </w:rPr>
        <w:t>21 July</w:t>
      </w:r>
      <w:r w:rsidR="000F5231">
        <w:rPr>
          <w:rFonts w:ascii="Arial" w:hAnsi="Arial" w:cs="Arial"/>
          <w:b/>
          <w:bCs/>
          <w:sz w:val="22"/>
          <w:szCs w:val="22"/>
        </w:rPr>
        <w:t xml:space="preserve"> 2023 </w:t>
      </w:r>
      <w:r w:rsidR="007877AC" w:rsidRPr="000F5231">
        <w:rPr>
          <w:rFonts w:ascii="Arial" w:hAnsi="Arial" w:cs="Arial"/>
          <w:sz w:val="22"/>
          <w:szCs w:val="22"/>
        </w:rPr>
        <w:t>via</w:t>
      </w:r>
      <w:r w:rsidR="007877AC" w:rsidRPr="00B76832">
        <w:rPr>
          <w:rFonts w:ascii="Arial" w:hAnsi="Arial" w:cs="Arial"/>
          <w:sz w:val="22"/>
          <w:szCs w:val="22"/>
        </w:rPr>
        <w:t xml:space="preserve"> </w:t>
      </w:r>
      <w:hyperlink r:id="rId15" w:history="1">
        <w:r w:rsidR="00EC310E" w:rsidRPr="001762F2">
          <w:rPr>
            <w:rStyle w:val="Hyperlink"/>
            <w:rFonts w:ascii="Arial" w:hAnsi="Arial" w:cs="Arial"/>
            <w:sz w:val="22"/>
            <w:szCs w:val="22"/>
          </w:rPr>
          <w:t>grics@lrh.com.au</w:t>
        </w:r>
      </w:hyperlink>
      <w:r w:rsidR="00EC310E">
        <w:rPr>
          <w:rFonts w:ascii="Arial" w:hAnsi="Arial" w:cs="Arial"/>
          <w:sz w:val="22"/>
          <w:szCs w:val="22"/>
        </w:rPr>
        <w:t xml:space="preserve"> </w:t>
      </w:r>
    </w:p>
    <w:p w14:paraId="34359187" w14:textId="77777777" w:rsidR="007877AC" w:rsidRPr="00B76832" w:rsidRDefault="007877AC" w:rsidP="007877AC">
      <w:pPr>
        <w:rPr>
          <w:rFonts w:ascii="Arial" w:hAnsi="Arial" w:cs="Arial"/>
          <w:sz w:val="22"/>
          <w:szCs w:val="22"/>
        </w:rPr>
      </w:pPr>
    </w:p>
    <w:p w14:paraId="061CC0D6" w14:textId="2ED933CC" w:rsidR="007877AC" w:rsidRDefault="007877AC" w:rsidP="007877A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Successful applicants will be </w:t>
      </w:r>
      <w:r w:rsidR="00D17CF0">
        <w:rPr>
          <w:rFonts w:ascii="Arial" w:hAnsi="Arial" w:cs="Arial"/>
          <w:sz w:val="22"/>
          <w:szCs w:val="22"/>
        </w:rPr>
        <w:t>notified</w:t>
      </w:r>
      <w:r w:rsidR="009568EE">
        <w:rPr>
          <w:rFonts w:ascii="Arial" w:hAnsi="Arial" w:cs="Arial"/>
          <w:sz w:val="22"/>
          <w:szCs w:val="22"/>
        </w:rPr>
        <w:t xml:space="preserve"> via email.</w:t>
      </w:r>
    </w:p>
    <w:p w14:paraId="2A957A32" w14:textId="5FA4FFE3" w:rsidR="007877AC" w:rsidRDefault="007877AC" w:rsidP="008966B7">
      <w:pPr>
        <w:pStyle w:val="Templateheading3"/>
      </w:pPr>
    </w:p>
    <w:p w14:paraId="310BE0BC" w14:textId="77777777" w:rsidR="00D508B0" w:rsidRDefault="00D508B0" w:rsidP="00E01390">
      <w:pPr>
        <w:pStyle w:val="DHHSbody"/>
        <w:ind w:left="284" w:right="565"/>
        <w:rPr>
          <w:b/>
          <w:bCs/>
          <w:shd w:val="clear" w:color="auto" w:fill="FFFF00"/>
        </w:rPr>
      </w:pPr>
    </w:p>
    <w:p w14:paraId="57F98367" w14:textId="1A32DB64" w:rsidR="008E63BA" w:rsidRDefault="008E63BA" w:rsidP="008966B7">
      <w:pPr>
        <w:pStyle w:val="Templateheading3"/>
      </w:pPr>
    </w:p>
    <w:p w14:paraId="2C173E0E" w14:textId="12B477CE" w:rsidR="008E63BA" w:rsidRDefault="008E63BA" w:rsidP="008966B7">
      <w:pPr>
        <w:pStyle w:val="Templateheading3"/>
      </w:pPr>
    </w:p>
    <w:p w14:paraId="26814399" w14:textId="7E314834" w:rsidR="008E63BA" w:rsidRDefault="008E63BA" w:rsidP="008E63BA">
      <w:pPr>
        <w:pStyle w:val="Templateheading3"/>
        <w:rPr>
          <w:b w:val="0"/>
          <w:bCs/>
          <w:color w:val="0054A6"/>
          <w:sz w:val="44"/>
          <w:szCs w:val="44"/>
          <w:lang w:eastAsia="en-US"/>
        </w:rPr>
      </w:pPr>
      <w:bookmarkStart w:id="47" w:name="_Toc447034274"/>
      <w:r w:rsidRPr="008E63BA">
        <w:rPr>
          <w:b w:val="0"/>
          <w:bCs/>
          <w:color w:val="0054A6"/>
          <w:sz w:val="44"/>
          <w:szCs w:val="44"/>
          <w:lang w:eastAsia="en-US"/>
        </w:rPr>
        <w:t>Approval and Sign-Off</w:t>
      </w:r>
      <w:bookmarkEnd w:id="47"/>
    </w:p>
    <w:p w14:paraId="43ABFB7C" w14:textId="77777777" w:rsidR="00FD2AF7" w:rsidRPr="00707C25" w:rsidRDefault="00FD2AF7" w:rsidP="008E63BA">
      <w:pPr>
        <w:pStyle w:val="Templateheading3"/>
        <w:rPr>
          <w:b w:val="0"/>
          <w:bCs/>
          <w:color w:val="0054A6"/>
          <w:sz w:val="44"/>
          <w:szCs w:val="44"/>
          <w:lang w:eastAsia="en-US"/>
        </w:rPr>
      </w:pPr>
    </w:p>
    <w:p w14:paraId="116A6A15" w14:textId="77777777" w:rsidR="00707C25" w:rsidRPr="008E63BA" w:rsidRDefault="00707C25" w:rsidP="008E63BA">
      <w:pPr>
        <w:pStyle w:val="Templateheading3"/>
        <w:rPr>
          <w:bCs/>
        </w:rPr>
      </w:pPr>
    </w:p>
    <w:tbl>
      <w:tblPr>
        <w:tblW w:w="448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72"/>
        <w:gridCol w:w="3204"/>
        <w:gridCol w:w="3610"/>
        <w:gridCol w:w="2381"/>
      </w:tblGrid>
      <w:tr w:rsidR="008E63BA" w:rsidRPr="008E63BA" w14:paraId="19A6F9E0" w14:textId="77777777" w:rsidTr="00046ADF">
        <w:trPr>
          <w:trHeight w:val="142"/>
        </w:trPr>
        <w:tc>
          <w:tcPr>
            <w:tcW w:w="1454" w:type="pct"/>
            <w:shd w:val="clear" w:color="auto" w:fill="D9D9D9" w:themeFill="background1" w:themeFillShade="D9"/>
          </w:tcPr>
          <w:p w14:paraId="480B0D30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1235" w:type="pct"/>
            <w:shd w:val="clear" w:color="auto" w:fill="D9D9D9" w:themeFill="background1" w:themeFillShade="D9"/>
          </w:tcPr>
          <w:p w14:paraId="6B05C4A6" w14:textId="77777777" w:rsidR="008E63BA" w:rsidRPr="008E63BA" w:rsidRDefault="008E63BA" w:rsidP="008E63BA">
            <w:pPr>
              <w:pStyle w:val="Templateheading3"/>
            </w:pPr>
            <w:r w:rsidRPr="008E63BA">
              <w:t>Print name</w:t>
            </w:r>
          </w:p>
        </w:tc>
        <w:tc>
          <w:tcPr>
            <w:tcW w:w="1392" w:type="pct"/>
            <w:shd w:val="clear" w:color="auto" w:fill="D9D9D9" w:themeFill="background1" w:themeFillShade="D9"/>
          </w:tcPr>
          <w:p w14:paraId="575608D1" w14:textId="77777777" w:rsidR="008E63BA" w:rsidRPr="008E63BA" w:rsidRDefault="008E63BA" w:rsidP="008E63BA">
            <w:pPr>
              <w:pStyle w:val="Templateheading3"/>
            </w:pPr>
            <w:r w:rsidRPr="008E63BA">
              <w:t>Signature</w:t>
            </w:r>
          </w:p>
        </w:tc>
        <w:tc>
          <w:tcPr>
            <w:tcW w:w="918" w:type="pct"/>
            <w:shd w:val="clear" w:color="auto" w:fill="D9D9D9" w:themeFill="background1" w:themeFillShade="D9"/>
          </w:tcPr>
          <w:p w14:paraId="1A9D2527" w14:textId="77777777" w:rsidR="008E63BA" w:rsidRPr="008E63BA" w:rsidRDefault="008E63BA" w:rsidP="008E63BA">
            <w:pPr>
              <w:pStyle w:val="Templateheading3"/>
            </w:pPr>
            <w:r w:rsidRPr="008E63BA">
              <w:t>Date</w:t>
            </w:r>
          </w:p>
        </w:tc>
      </w:tr>
      <w:tr w:rsidR="008E63BA" w:rsidRPr="008E63BA" w14:paraId="402AA9AD" w14:textId="77777777" w:rsidTr="00046ADF">
        <w:trPr>
          <w:trHeight w:val="142"/>
        </w:trPr>
        <w:tc>
          <w:tcPr>
            <w:tcW w:w="1454" w:type="pct"/>
          </w:tcPr>
          <w:p w14:paraId="35CCBC66" w14:textId="77777777" w:rsidR="008E63BA" w:rsidRPr="008E63BA" w:rsidRDefault="008E63BA" w:rsidP="008E63BA">
            <w:pPr>
              <w:pStyle w:val="Templateheading3"/>
            </w:pPr>
          </w:p>
          <w:p w14:paraId="0A646D79" w14:textId="77777777" w:rsidR="008E63BA" w:rsidRPr="008E63BA" w:rsidRDefault="008E63BA" w:rsidP="008E63BA">
            <w:pPr>
              <w:pStyle w:val="Templateheading3"/>
            </w:pPr>
            <w:r w:rsidRPr="008E63BA">
              <w:t>Project Lead:</w:t>
            </w:r>
          </w:p>
          <w:p w14:paraId="49C87B52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1235" w:type="pct"/>
          </w:tcPr>
          <w:p w14:paraId="2B2FD3C1" w14:textId="77777777" w:rsidR="008E63BA" w:rsidRPr="008E63BA" w:rsidRDefault="008E63BA" w:rsidP="008E63BA">
            <w:pPr>
              <w:pStyle w:val="Templateheading3"/>
            </w:pPr>
          </w:p>
          <w:p w14:paraId="64DB5A38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1392" w:type="pct"/>
          </w:tcPr>
          <w:p w14:paraId="4E20FEA5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918" w:type="pct"/>
          </w:tcPr>
          <w:p w14:paraId="62D5D3C9" w14:textId="77777777" w:rsidR="008E63BA" w:rsidRPr="008E63BA" w:rsidRDefault="008E63BA" w:rsidP="008E63BA">
            <w:pPr>
              <w:pStyle w:val="Templateheading3"/>
            </w:pPr>
          </w:p>
        </w:tc>
      </w:tr>
      <w:tr w:rsidR="008E63BA" w:rsidRPr="008E63BA" w14:paraId="6EC0855F" w14:textId="77777777" w:rsidTr="00046ADF">
        <w:trPr>
          <w:trHeight w:val="142"/>
        </w:trPr>
        <w:tc>
          <w:tcPr>
            <w:tcW w:w="1454" w:type="pct"/>
          </w:tcPr>
          <w:p w14:paraId="3FBC1BA7" w14:textId="77777777" w:rsidR="008E63BA" w:rsidRPr="008E63BA" w:rsidRDefault="008E63BA" w:rsidP="008E63BA">
            <w:pPr>
              <w:pStyle w:val="Templateheading3"/>
            </w:pPr>
          </w:p>
          <w:p w14:paraId="2E7DAC49" w14:textId="77777777" w:rsidR="008E63BA" w:rsidRPr="008E63BA" w:rsidRDefault="008E63BA" w:rsidP="008E63BA">
            <w:pPr>
              <w:pStyle w:val="Templateheading3"/>
            </w:pPr>
            <w:r w:rsidRPr="008E63BA">
              <w:t>Head of Department:</w:t>
            </w:r>
          </w:p>
          <w:p w14:paraId="26474576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1235" w:type="pct"/>
          </w:tcPr>
          <w:p w14:paraId="17408AA6" w14:textId="77777777" w:rsidR="008E63BA" w:rsidRPr="008E63BA" w:rsidRDefault="008E63BA" w:rsidP="008E63BA">
            <w:pPr>
              <w:pStyle w:val="Templateheading3"/>
            </w:pPr>
          </w:p>
          <w:p w14:paraId="2213C06C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1392" w:type="pct"/>
          </w:tcPr>
          <w:p w14:paraId="6AC9B8F6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918" w:type="pct"/>
          </w:tcPr>
          <w:p w14:paraId="57C9AB61" w14:textId="77777777" w:rsidR="008E63BA" w:rsidRPr="008E63BA" w:rsidRDefault="008E63BA" w:rsidP="008E63BA">
            <w:pPr>
              <w:pStyle w:val="Templateheading3"/>
            </w:pPr>
          </w:p>
        </w:tc>
      </w:tr>
      <w:tr w:rsidR="008E63BA" w:rsidRPr="008E63BA" w14:paraId="1658B553" w14:textId="77777777" w:rsidTr="00046ADF">
        <w:trPr>
          <w:trHeight w:val="142"/>
        </w:trPr>
        <w:tc>
          <w:tcPr>
            <w:tcW w:w="1454" w:type="pct"/>
          </w:tcPr>
          <w:p w14:paraId="6AC9853F" w14:textId="77777777" w:rsidR="008E63BA" w:rsidRPr="008E63BA" w:rsidRDefault="008E63BA" w:rsidP="008E63BA">
            <w:pPr>
              <w:pStyle w:val="Templateheading3"/>
            </w:pPr>
          </w:p>
          <w:p w14:paraId="5009A5EA" w14:textId="77777777" w:rsidR="008E63BA" w:rsidRPr="008E63BA" w:rsidRDefault="008E63BA" w:rsidP="008E63BA">
            <w:pPr>
              <w:pStyle w:val="Templateheading3"/>
            </w:pPr>
            <w:r w:rsidRPr="008E63BA">
              <w:t>Executive Project Sponsor:</w:t>
            </w:r>
          </w:p>
          <w:p w14:paraId="1D2EEEBB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1235" w:type="pct"/>
          </w:tcPr>
          <w:p w14:paraId="2C8944EA" w14:textId="77777777" w:rsidR="008E63BA" w:rsidRPr="008E63BA" w:rsidRDefault="008E63BA" w:rsidP="008E63BA">
            <w:pPr>
              <w:pStyle w:val="Templateheading3"/>
            </w:pPr>
          </w:p>
          <w:p w14:paraId="29259BB4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1392" w:type="pct"/>
          </w:tcPr>
          <w:p w14:paraId="22D301F0" w14:textId="77777777" w:rsidR="008E63BA" w:rsidRPr="008E63BA" w:rsidRDefault="008E63BA" w:rsidP="008E63BA">
            <w:pPr>
              <w:pStyle w:val="Templateheading3"/>
            </w:pPr>
          </w:p>
        </w:tc>
        <w:tc>
          <w:tcPr>
            <w:tcW w:w="918" w:type="pct"/>
          </w:tcPr>
          <w:p w14:paraId="13FE1AD9" w14:textId="77777777" w:rsidR="008E63BA" w:rsidRPr="008E63BA" w:rsidRDefault="008E63BA" w:rsidP="008E63BA">
            <w:pPr>
              <w:pStyle w:val="Templateheading3"/>
            </w:pPr>
          </w:p>
        </w:tc>
      </w:tr>
    </w:tbl>
    <w:p w14:paraId="6430F75C" w14:textId="77777777" w:rsidR="008E63BA" w:rsidRPr="008E63BA" w:rsidRDefault="008E63BA" w:rsidP="008E63BA">
      <w:pPr>
        <w:pStyle w:val="Templateheading3"/>
      </w:pPr>
    </w:p>
    <w:p w14:paraId="458E65D4" w14:textId="77777777" w:rsidR="008E63BA" w:rsidRPr="008E63BA" w:rsidRDefault="008E63BA" w:rsidP="008E63BA">
      <w:pPr>
        <w:pStyle w:val="Templateheading3"/>
      </w:pPr>
    </w:p>
    <w:p w14:paraId="3064CFB6" w14:textId="77777777" w:rsidR="008E63BA" w:rsidRDefault="008E63BA" w:rsidP="008966B7">
      <w:pPr>
        <w:pStyle w:val="Templateheading3"/>
      </w:pPr>
    </w:p>
    <w:sectPr w:rsidR="008E63BA" w:rsidSect="005E5AA2">
      <w:headerReference w:type="even" r:id="rId16"/>
      <w:headerReference w:type="default" r:id="rId17"/>
      <w:footerReference w:type="even" r:id="rId18"/>
      <w:footerReference w:type="default" r:id="rId19"/>
      <w:footerReference w:type="first" r:id="rId20"/>
      <w:pgSz w:w="16838" w:h="11906" w:orient="landscape"/>
      <w:pgMar w:top="1304" w:right="1245" w:bottom="1304" w:left="1134" w:header="454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CD74D" w14:textId="77777777" w:rsidR="00E348A6" w:rsidRDefault="00E348A6">
      <w:r>
        <w:separator/>
      </w:r>
    </w:p>
  </w:endnote>
  <w:endnote w:type="continuationSeparator" w:id="0">
    <w:p w14:paraId="6CFE949E" w14:textId="77777777" w:rsidR="00E348A6" w:rsidRDefault="00E34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F15C6" w14:textId="2C992094" w:rsidR="00D536E3" w:rsidRPr="00695A1C" w:rsidRDefault="00D536E3" w:rsidP="0084330C">
    <w:pPr>
      <w:pStyle w:val="Footer"/>
      <w:tabs>
        <w:tab w:val="right" w:pos="9921"/>
        <w:tab w:val="right" w:pos="14175"/>
      </w:tabs>
      <w:rPr>
        <w:color w:val="808080"/>
      </w:rPr>
    </w:pPr>
    <w:r>
      <w:rPr>
        <w:color w:val="808080"/>
      </w:rPr>
      <w:t xml:space="preserve">Page </w:t>
    </w:r>
    <w:r w:rsidRPr="00E42713">
      <w:rPr>
        <w:color w:val="808080"/>
      </w:rPr>
      <w:fldChar w:fldCharType="begin"/>
    </w:r>
    <w:r w:rsidRPr="00E42713">
      <w:rPr>
        <w:color w:val="808080"/>
      </w:rPr>
      <w:instrText xml:space="preserve"> PAGE   \* MERGEFORMAT </w:instrText>
    </w:r>
    <w:r w:rsidRPr="00E42713">
      <w:rPr>
        <w:color w:val="808080"/>
      </w:rPr>
      <w:fldChar w:fldCharType="separate"/>
    </w:r>
    <w:r w:rsidR="00A11B6A">
      <w:rPr>
        <w:noProof/>
        <w:color w:val="808080"/>
      </w:rPr>
      <w:t>4</w:t>
    </w:r>
    <w:r w:rsidRPr="00E42713">
      <w:rPr>
        <w:noProof/>
        <w:color w:val="808080"/>
      </w:rPr>
      <w:fldChar w:fldCharType="end"/>
    </w:r>
    <w:r>
      <w:rPr>
        <w:color w:val="808080"/>
      </w:rPr>
      <w:tab/>
    </w:r>
    <w:r w:rsidR="00EC310E">
      <w:rPr>
        <w:color w:val="808080"/>
      </w:rPr>
      <w:t xml:space="preserve">GRICS </w:t>
    </w:r>
    <w:r>
      <w:rPr>
        <w:color w:val="808080"/>
      </w:rPr>
      <w:t xml:space="preserve">Funding Program </w:t>
    </w:r>
    <w:r w:rsidR="00EC310E">
      <w:rPr>
        <w:color w:val="808080"/>
      </w:rPr>
      <w:t>2023-24</w:t>
    </w:r>
    <w:r w:rsidRPr="00695A1C">
      <w:rPr>
        <w:color w:val="808080"/>
      </w:rPr>
      <w:t xml:space="preserve"> </w:t>
    </w:r>
  </w:p>
  <w:p w14:paraId="5DE32319" w14:textId="77777777" w:rsidR="00D536E3" w:rsidRDefault="00D536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E29E8" w14:textId="2630FFA2" w:rsidR="00D536E3" w:rsidRPr="0084330C" w:rsidRDefault="00D536E3" w:rsidP="0084330C">
    <w:pPr>
      <w:pStyle w:val="Footer"/>
    </w:pPr>
    <w:r>
      <w:rPr>
        <w:color w:val="808080"/>
      </w:rPr>
      <w:t xml:space="preserve">Page </w:t>
    </w:r>
    <w:r w:rsidRPr="00E42713">
      <w:rPr>
        <w:color w:val="808080"/>
      </w:rPr>
      <w:fldChar w:fldCharType="begin"/>
    </w:r>
    <w:r w:rsidRPr="00E42713">
      <w:rPr>
        <w:color w:val="808080"/>
      </w:rPr>
      <w:instrText xml:space="preserve"> PAGE   \* MERGEFORMAT </w:instrText>
    </w:r>
    <w:r w:rsidRPr="00E42713">
      <w:rPr>
        <w:color w:val="808080"/>
      </w:rPr>
      <w:fldChar w:fldCharType="separate"/>
    </w:r>
    <w:r w:rsidR="00A11B6A">
      <w:rPr>
        <w:noProof/>
        <w:color w:val="808080"/>
      </w:rPr>
      <w:t>5</w:t>
    </w:r>
    <w:r w:rsidRPr="00E42713">
      <w:rPr>
        <w:noProof/>
        <w:color w:val="808080"/>
      </w:rPr>
      <w:fldChar w:fldCharType="end"/>
    </w:r>
    <w:r>
      <w:rPr>
        <w:noProof/>
        <w:color w:val="808080"/>
      </w:rPr>
      <w:tab/>
    </w:r>
    <w:r w:rsidR="00EC310E">
      <w:rPr>
        <w:color w:val="808080"/>
      </w:rPr>
      <w:t>GRICS</w:t>
    </w:r>
    <w:r>
      <w:rPr>
        <w:color w:val="808080"/>
      </w:rPr>
      <w:t xml:space="preserve"> Funding Program </w:t>
    </w:r>
    <w:r w:rsidR="00EC310E">
      <w:rPr>
        <w:color w:val="808080"/>
      </w:rPr>
      <w:t>2023-24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596D7" w14:textId="3B1A526B" w:rsidR="00D536E3" w:rsidRPr="00961BF0" w:rsidRDefault="00D536E3" w:rsidP="002C2A67">
    <w:pPr>
      <w:pStyle w:val="Footer"/>
      <w:tabs>
        <w:tab w:val="right" w:pos="9921"/>
        <w:tab w:val="right" w:pos="14175"/>
      </w:tabs>
    </w:pPr>
    <w:r>
      <w:rPr>
        <w:color w:val="808080"/>
      </w:rPr>
      <w:t xml:space="preserve">Page </w:t>
    </w:r>
    <w:r w:rsidRPr="00E42713">
      <w:rPr>
        <w:color w:val="808080"/>
      </w:rPr>
      <w:fldChar w:fldCharType="begin"/>
    </w:r>
    <w:r w:rsidRPr="00E42713">
      <w:rPr>
        <w:color w:val="808080"/>
      </w:rPr>
      <w:instrText xml:space="preserve"> PAGE   \* MERGEFORMAT </w:instrText>
    </w:r>
    <w:r w:rsidRPr="00E42713">
      <w:rPr>
        <w:color w:val="808080"/>
      </w:rPr>
      <w:fldChar w:fldCharType="separate"/>
    </w:r>
    <w:r w:rsidR="00A11B6A">
      <w:rPr>
        <w:noProof/>
        <w:color w:val="808080"/>
      </w:rPr>
      <w:t>10</w:t>
    </w:r>
    <w:r w:rsidRPr="00E42713">
      <w:rPr>
        <w:noProof/>
        <w:color w:val="808080"/>
      </w:rPr>
      <w:fldChar w:fldCharType="end"/>
    </w:r>
    <w:r>
      <w:rPr>
        <w:color w:val="808080"/>
      </w:rPr>
      <w:tab/>
    </w:r>
    <w:r w:rsidR="00EC310E">
      <w:rPr>
        <w:color w:val="808080"/>
      </w:rPr>
      <w:t>GRICS</w:t>
    </w:r>
    <w:r>
      <w:rPr>
        <w:color w:val="808080"/>
      </w:rPr>
      <w:t xml:space="preserve"> Funding Program </w:t>
    </w:r>
    <w:r w:rsidR="00EC310E">
      <w:rPr>
        <w:color w:val="808080"/>
      </w:rPr>
      <w:t>2023-24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55D8A" w14:textId="765EC3F1" w:rsidR="00D536E3" w:rsidRPr="00695A1C" w:rsidRDefault="00D536E3" w:rsidP="00E42713">
    <w:pPr>
      <w:pStyle w:val="Footer"/>
      <w:tabs>
        <w:tab w:val="clear" w:pos="9299"/>
        <w:tab w:val="right" w:pos="9921"/>
        <w:tab w:val="right" w:pos="14175"/>
      </w:tabs>
      <w:rPr>
        <w:color w:val="808080"/>
      </w:rPr>
    </w:pPr>
    <w:r>
      <w:rPr>
        <w:color w:val="808080"/>
      </w:rPr>
      <w:t xml:space="preserve">Page </w:t>
    </w:r>
    <w:r w:rsidRPr="00E42713">
      <w:rPr>
        <w:color w:val="808080"/>
      </w:rPr>
      <w:fldChar w:fldCharType="begin"/>
    </w:r>
    <w:r w:rsidRPr="00E42713">
      <w:rPr>
        <w:color w:val="808080"/>
      </w:rPr>
      <w:instrText xml:space="preserve"> PAGE   \* MERGEFORMAT </w:instrText>
    </w:r>
    <w:r w:rsidRPr="00E42713">
      <w:rPr>
        <w:color w:val="808080"/>
      </w:rPr>
      <w:fldChar w:fldCharType="separate"/>
    </w:r>
    <w:r w:rsidR="00A11B6A">
      <w:rPr>
        <w:noProof/>
        <w:color w:val="808080"/>
      </w:rPr>
      <w:t>9</w:t>
    </w:r>
    <w:r w:rsidRPr="00E42713">
      <w:rPr>
        <w:noProof/>
        <w:color w:val="808080"/>
      </w:rPr>
      <w:fldChar w:fldCharType="end"/>
    </w:r>
    <w:r>
      <w:rPr>
        <w:color w:val="808080"/>
      </w:rPr>
      <w:tab/>
    </w:r>
    <w:r w:rsidR="00EC310E">
      <w:rPr>
        <w:color w:val="808080"/>
      </w:rPr>
      <w:t>GRICS</w:t>
    </w:r>
    <w:r>
      <w:rPr>
        <w:color w:val="808080"/>
      </w:rPr>
      <w:t xml:space="preserve"> Funding Program 202</w:t>
    </w:r>
    <w:r w:rsidR="00EC310E">
      <w:rPr>
        <w:color w:val="808080"/>
      </w:rPr>
      <w:t>3-24</w:t>
    </w:r>
    <w:r w:rsidRPr="00695A1C">
      <w:rPr>
        <w:color w:val="808080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AA69A" w14:textId="6C121636" w:rsidR="00D536E3" w:rsidRPr="00695A1C" w:rsidRDefault="00D536E3" w:rsidP="00961BF0">
    <w:pPr>
      <w:pStyle w:val="Footer"/>
      <w:tabs>
        <w:tab w:val="clear" w:pos="9299"/>
        <w:tab w:val="right" w:pos="11482"/>
        <w:tab w:val="right" w:pos="14175"/>
      </w:tabs>
      <w:rPr>
        <w:color w:val="808080"/>
      </w:rPr>
    </w:pPr>
    <w:r>
      <w:rPr>
        <w:color w:val="808080"/>
      </w:rPr>
      <w:t xml:space="preserve">Page </w:t>
    </w:r>
    <w:r w:rsidRPr="00E42713">
      <w:rPr>
        <w:color w:val="808080"/>
      </w:rPr>
      <w:fldChar w:fldCharType="begin"/>
    </w:r>
    <w:r w:rsidRPr="00E42713">
      <w:rPr>
        <w:color w:val="808080"/>
      </w:rPr>
      <w:instrText xml:space="preserve"> PAGE   \* MERGEFORMAT </w:instrText>
    </w:r>
    <w:r w:rsidRPr="00E42713">
      <w:rPr>
        <w:color w:val="808080"/>
      </w:rPr>
      <w:fldChar w:fldCharType="separate"/>
    </w:r>
    <w:r w:rsidR="00A11B6A">
      <w:rPr>
        <w:noProof/>
        <w:color w:val="808080"/>
      </w:rPr>
      <w:t>12</w:t>
    </w:r>
    <w:r w:rsidRPr="00E42713">
      <w:rPr>
        <w:noProof/>
        <w:color w:val="808080"/>
      </w:rPr>
      <w:fldChar w:fldCharType="end"/>
    </w:r>
    <w:r>
      <w:rPr>
        <w:color w:val="808080"/>
      </w:rPr>
      <w:tab/>
    </w:r>
    <w:r>
      <w:rPr>
        <w:color w:val="808080"/>
      </w:rPr>
      <w:tab/>
    </w:r>
    <w:r w:rsidR="00EC310E">
      <w:rPr>
        <w:color w:val="808080"/>
      </w:rPr>
      <w:t>GRICS</w:t>
    </w:r>
    <w:r>
      <w:rPr>
        <w:color w:val="808080"/>
      </w:rPr>
      <w:t xml:space="preserve"> Funding Program </w:t>
    </w:r>
    <w:r w:rsidR="00EC310E">
      <w:rPr>
        <w:color w:val="808080"/>
      </w:rPr>
      <w:t>2023-24</w:t>
    </w:r>
    <w:r w:rsidRPr="00695A1C">
      <w:rPr>
        <w:color w:val="808080"/>
      </w:rPr>
      <w:t xml:space="preserve"> </w:t>
    </w:r>
  </w:p>
  <w:p w14:paraId="58A66093" w14:textId="77777777" w:rsidR="00D536E3" w:rsidRPr="00695A1C" w:rsidRDefault="00D536E3" w:rsidP="001877AC">
    <w:pPr>
      <w:pStyle w:val="Footer"/>
      <w:tabs>
        <w:tab w:val="clear" w:pos="9299"/>
        <w:tab w:val="right" w:pos="14459"/>
      </w:tabs>
      <w:rPr>
        <w:color w:val="80808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0FB02" w14:textId="5C380FB6" w:rsidR="00D536E3" w:rsidRPr="00695A1C" w:rsidRDefault="00D536E3" w:rsidP="00EC310E">
    <w:pPr>
      <w:pStyle w:val="Footer"/>
      <w:tabs>
        <w:tab w:val="clear" w:pos="9299"/>
        <w:tab w:val="right" w:pos="11482"/>
        <w:tab w:val="right" w:pos="14175"/>
      </w:tabs>
      <w:rPr>
        <w:color w:val="808080"/>
      </w:rPr>
    </w:pPr>
    <w:r>
      <w:rPr>
        <w:color w:val="808080"/>
      </w:rPr>
      <w:t xml:space="preserve">Page </w:t>
    </w:r>
    <w:r w:rsidRPr="00E42713">
      <w:rPr>
        <w:color w:val="808080"/>
      </w:rPr>
      <w:fldChar w:fldCharType="begin"/>
    </w:r>
    <w:r w:rsidRPr="00E42713">
      <w:rPr>
        <w:color w:val="808080"/>
      </w:rPr>
      <w:instrText xml:space="preserve"> PAGE   \* MERGEFORMAT </w:instrText>
    </w:r>
    <w:r w:rsidRPr="00E42713">
      <w:rPr>
        <w:color w:val="808080"/>
      </w:rPr>
      <w:fldChar w:fldCharType="separate"/>
    </w:r>
    <w:r w:rsidR="00A11B6A">
      <w:rPr>
        <w:noProof/>
        <w:color w:val="808080"/>
      </w:rPr>
      <w:t>11</w:t>
    </w:r>
    <w:r w:rsidRPr="00E42713">
      <w:rPr>
        <w:noProof/>
        <w:color w:val="808080"/>
      </w:rPr>
      <w:fldChar w:fldCharType="end"/>
    </w:r>
    <w:r>
      <w:rPr>
        <w:color w:val="808080"/>
      </w:rPr>
      <w:tab/>
    </w:r>
    <w:r w:rsidR="00EC310E">
      <w:rPr>
        <w:color w:val="808080"/>
      </w:rPr>
      <w:tab/>
      <w:t>GRICS</w:t>
    </w:r>
    <w:r>
      <w:rPr>
        <w:color w:val="808080"/>
      </w:rPr>
      <w:t xml:space="preserve"> Funding Program </w:t>
    </w:r>
    <w:r w:rsidR="00EC310E">
      <w:rPr>
        <w:color w:val="808080"/>
      </w:rPr>
      <w:t>2023-24</w:t>
    </w:r>
    <w:r w:rsidRPr="00695A1C">
      <w:rPr>
        <w:color w:val="808080"/>
      </w:rPr>
      <w:t xml:space="preserve"> </w:t>
    </w:r>
  </w:p>
  <w:p w14:paraId="762A4215" w14:textId="77777777" w:rsidR="00D536E3" w:rsidRPr="00695A1C" w:rsidRDefault="00D536E3" w:rsidP="00E42713">
    <w:pPr>
      <w:pStyle w:val="Footer"/>
      <w:tabs>
        <w:tab w:val="clear" w:pos="9299"/>
        <w:tab w:val="right" w:pos="14459"/>
      </w:tabs>
      <w:ind w:firstLine="360"/>
      <w:rPr>
        <w:color w:val="80808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BB586" w14:textId="77777777" w:rsidR="00D536E3" w:rsidRPr="001A7E04" w:rsidRDefault="00D536E3" w:rsidP="00AC0C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1ACD9" w14:textId="77777777" w:rsidR="00E348A6" w:rsidRDefault="00E348A6">
      <w:r>
        <w:separator/>
      </w:r>
    </w:p>
  </w:footnote>
  <w:footnote w:type="continuationSeparator" w:id="0">
    <w:p w14:paraId="6D87D05D" w14:textId="77777777" w:rsidR="00E348A6" w:rsidRDefault="00E348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E74AB" w14:textId="349D44ED" w:rsidR="00C46444" w:rsidRDefault="00C46444">
    <w:pPr>
      <w:pStyle w:val="Header"/>
    </w:pPr>
    <w:r>
      <w:rPr>
        <w:noProof/>
      </w:rPr>
      <w:drawing>
        <wp:inline distT="0" distB="0" distL="0" distR="0" wp14:anchorId="106A0D72" wp14:editId="4F927D9E">
          <wp:extent cx="2717655" cy="571500"/>
          <wp:effectExtent l="0" t="0" r="698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6957" cy="573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85A7A" w14:textId="77777777" w:rsidR="00D536E3" w:rsidRPr="0069374A" w:rsidRDefault="00D536E3" w:rsidP="00E969B1">
    <w:pPr>
      <w:pStyle w:val="DHHS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49947" w14:textId="77777777" w:rsidR="00D536E3" w:rsidRDefault="00D536E3" w:rsidP="00E969B1">
    <w:pPr>
      <w:pStyle w:val="DHH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39DB"/>
    <w:multiLevelType w:val="hybridMultilevel"/>
    <w:tmpl w:val="AFBA15D2"/>
    <w:lvl w:ilvl="0" w:tplc="E496C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35C88"/>
    <w:multiLevelType w:val="hybridMultilevel"/>
    <w:tmpl w:val="345ABC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D5EDC"/>
    <w:multiLevelType w:val="hybridMultilevel"/>
    <w:tmpl w:val="B6EE36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4271D"/>
    <w:multiLevelType w:val="hybridMultilevel"/>
    <w:tmpl w:val="9BB60412"/>
    <w:lvl w:ilvl="0" w:tplc="EAF66A94">
      <w:start w:val="1"/>
      <w:numFmt w:val="lowerLetter"/>
      <w:lvlText w:val="%1)"/>
      <w:lvlJc w:val="left"/>
      <w:pPr>
        <w:ind w:left="51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30" w:hanging="360"/>
      </w:pPr>
    </w:lvl>
    <w:lvl w:ilvl="2" w:tplc="0C09001B" w:tentative="1">
      <w:start w:val="1"/>
      <w:numFmt w:val="lowerRoman"/>
      <w:lvlText w:val="%3."/>
      <w:lvlJc w:val="right"/>
      <w:pPr>
        <w:ind w:left="1950" w:hanging="180"/>
      </w:pPr>
    </w:lvl>
    <w:lvl w:ilvl="3" w:tplc="0C09000F" w:tentative="1">
      <w:start w:val="1"/>
      <w:numFmt w:val="decimal"/>
      <w:lvlText w:val="%4."/>
      <w:lvlJc w:val="left"/>
      <w:pPr>
        <w:ind w:left="2670" w:hanging="360"/>
      </w:pPr>
    </w:lvl>
    <w:lvl w:ilvl="4" w:tplc="0C090019" w:tentative="1">
      <w:start w:val="1"/>
      <w:numFmt w:val="lowerLetter"/>
      <w:lvlText w:val="%5."/>
      <w:lvlJc w:val="left"/>
      <w:pPr>
        <w:ind w:left="3390" w:hanging="360"/>
      </w:pPr>
    </w:lvl>
    <w:lvl w:ilvl="5" w:tplc="0C09001B" w:tentative="1">
      <w:start w:val="1"/>
      <w:numFmt w:val="lowerRoman"/>
      <w:lvlText w:val="%6."/>
      <w:lvlJc w:val="right"/>
      <w:pPr>
        <w:ind w:left="4110" w:hanging="180"/>
      </w:pPr>
    </w:lvl>
    <w:lvl w:ilvl="6" w:tplc="0C09000F" w:tentative="1">
      <w:start w:val="1"/>
      <w:numFmt w:val="decimal"/>
      <w:lvlText w:val="%7."/>
      <w:lvlJc w:val="left"/>
      <w:pPr>
        <w:ind w:left="4830" w:hanging="360"/>
      </w:pPr>
    </w:lvl>
    <w:lvl w:ilvl="7" w:tplc="0C090019" w:tentative="1">
      <w:start w:val="1"/>
      <w:numFmt w:val="lowerLetter"/>
      <w:lvlText w:val="%8."/>
      <w:lvlJc w:val="left"/>
      <w:pPr>
        <w:ind w:left="5550" w:hanging="360"/>
      </w:pPr>
    </w:lvl>
    <w:lvl w:ilvl="8" w:tplc="0C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 w15:restartNumberingAfterBreak="0">
    <w:nsid w:val="19F047A0"/>
    <w:multiLevelType w:val="hybridMultilevel"/>
    <w:tmpl w:val="FCA4CB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00022"/>
    <w:multiLevelType w:val="hybridMultilevel"/>
    <w:tmpl w:val="E27AE98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D51179"/>
    <w:multiLevelType w:val="hybridMultilevel"/>
    <w:tmpl w:val="E9C4A6E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238F9"/>
    <w:multiLevelType w:val="hybridMultilevel"/>
    <w:tmpl w:val="BE94C9CC"/>
    <w:lvl w:ilvl="0" w:tplc="B6C8A5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A04D3"/>
    <w:multiLevelType w:val="hybridMultilevel"/>
    <w:tmpl w:val="BD3C17D0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51B47"/>
    <w:multiLevelType w:val="multilevel"/>
    <w:tmpl w:val="4B4E7622"/>
    <w:numStyleLink w:val="ZZNumbers"/>
  </w:abstractNum>
  <w:abstractNum w:abstractNumId="10" w15:restartNumberingAfterBreak="0">
    <w:nsid w:val="33C30D1D"/>
    <w:multiLevelType w:val="hybridMultilevel"/>
    <w:tmpl w:val="B992C7A6"/>
    <w:lvl w:ilvl="0" w:tplc="B6C8A5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947999"/>
    <w:multiLevelType w:val="hybridMultilevel"/>
    <w:tmpl w:val="7AFA3AB6"/>
    <w:lvl w:ilvl="0" w:tplc="0C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3" w15:restartNumberingAfterBreak="0">
    <w:nsid w:val="3D2D30C4"/>
    <w:multiLevelType w:val="hybridMultilevel"/>
    <w:tmpl w:val="275678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562B5"/>
    <w:multiLevelType w:val="hybridMultilevel"/>
    <w:tmpl w:val="2C400170"/>
    <w:lvl w:ilvl="0" w:tplc="0C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C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CB61A9"/>
    <w:multiLevelType w:val="hybridMultilevel"/>
    <w:tmpl w:val="C066C090"/>
    <w:lvl w:ilvl="0" w:tplc="0C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836648"/>
    <w:multiLevelType w:val="hybridMultilevel"/>
    <w:tmpl w:val="3640BEC8"/>
    <w:lvl w:ilvl="0" w:tplc="B5AC0C10">
      <w:start w:val="1"/>
      <w:numFmt w:val="lowerLetter"/>
      <w:lvlText w:val="%1)"/>
      <w:lvlJc w:val="left"/>
      <w:pPr>
        <w:ind w:left="51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30" w:hanging="360"/>
      </w:pPr>
    </w:lvl>
    <w:lvl w:ilvl="2" w:tplc="0C09001B" w:tentative="1">
      <w:start w:val="1"/>
      <w:numFmt w:val="lowerRoman"/>
      <w:lvlText w:val="%3."/>
      <w:lvlJc w:val="right"/>
      <w:pPr>
        <w:ind w:left="1950" w:hanging="180"/>
      </w:pPr>
    </w:lvl>
    <w:lvl w:ilvl="3" w:tplc="0C09000F" w:tentative="1">
      <w:start w:val="1"/>
      <w:numFmt w:val="decimal"/>
      <w:lvlText w:val="%4."/>
      <w:lvlJc w:val="left"/>
      <w:pPr>
        <w:ind w:left="2670" w:hanging="360"/>
      </w:pPr>
    </w:lvl>
    <w:lvl w:ilvl="4" w:tplc="0C090019" w:tentative="1">
      <w:start w:val="1"/>
      <w:numFmt w:val="lowerLetter"/>
      <w:lvlText w:val="%5."/>
      <w:lvlJc w:val="left"/>
      <w:pPr>
        <w:ind w:left="3390" w:hanging="360"/>
      </w:pPr>
    </w:lvl>
    <w:lvl w:ilvl="5" w:tplc="0C09001B" w:tentative="1">
      <w:start w:val="1"/>
      <w:numFmt w:val="lowerRoman"/>
      <w:lvlText w:val="%6."/>
      <w:lvlJc w:val="right"/>
      <w:pPr>
        <w:ind w:left="4110" w:hanging="180"/>
      </w:pPr>
    </w:lvl>
    <w:lvl w:ilvl="6" w:tplc="0C09000F" w:tentative="1">
      <w:start w:val="1"/>
      <w:numFmt w:val="decimal"/>
      <w:lvlText w:val="%7."/>
      <w:lvlJc w:val="left"/>
      <w:pPr>
        <w:ind w:left="4830" w:hanging="360"/>
      </w:pPr>
    </w:lvl>
    <w:lvl w:ilvl="7" w:tplc="0C090019" w:tentative="1">
      <w:start w:val="1"/>
      <w:numFmt w:val="lowerLetter"/>
      <w:lvlText w:val="%8."/>
      <w:lvlJc w:val="left"/>
      <w:pPr>
        <w:ind w:left="5550" w:hanging="360"/>
      </w:pPr>
    </w:lvl>
    <w:lvl w:ilvl="8" w:tplc="0C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7" w15:restartNumberingAfterBreak="0">
    <w:nsid w:val="50004429"/>
    <w:multiLevelType w:val="hybridMultilevel"/>
    <w:tmpl w:val="077EE8C2"/>
    <w:lvl w:ilvl="0" w:tplc="B6C8A5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A33A74"/>
    <w:multiLevelType w:val="hybridMultilevel"/>
    <w:tmpl w:val="79B6E252"/>
    <w:lvl w:ilvl="0" w:tplc="E496C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25F78"/>
    <w:multiLevelType w:val="hybridMultilevel"/>
    <w:tmpl w:val="C4E627D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BA1E5A"/>
    <w:multiLevelType w:val="multilevel"/>
    <w:tmpl w:val="82C2F15C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ED29E7"/>
    <w:multiLevelType w:val="hybridMultilevel"/>
    <w:tmpl w:val="557272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4F2C8C"/>
    <w:multiLevelType w:val="hybridMultilevel"/>
    <w:tmpl w:val="792893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100EAF"/>
    <w:multiLevelType w:val="hybridMultilevel"/>
    <w:tmpl w:val="B80E7DB6"/>
    <w:lvl w:ilvl="0" w:tplc="3094E8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3D3AFC"/>
    <w:multiLevelType w:val="hybridMultilevel"/>
    <w:tmpl w:val="7F740EE6"/>
    <w:lvl w:ilvl="0" w:tplc="4B300028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1E3013"/>
    <w:multiLevelType w:val="hybridMultilevel"/>
    <w:tmpl w:val="601A33E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EC510E"/>
    <w:multiLevelType w:val="hybridMultilevel"/>
    <w:tmpl w:val="79B6E252"/>
    <w:lvl w:ilvl="0" w:tplc="E496CF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0"/>
  </w:num>
  <w:num w:numId="3">
    <w:abstractNumId w:val="12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15"/>
  </w:num>
  <w:num w:numId="17">
    <w:abstractNumId w:val="14"/>
  </w:num>
  <w:num w:numId="18">
    <w:abstractNumId w:val="11"/>
  </w:num>
  <w:num w:numId="19">
    <w:abstractNumId w:val="8"/>
  </w:num>
  <w:num w:numId="20">
    <w:abstractNumId w:val="4"/>
  </w:num>
  <w:num w:numId="21">
    <w:abstractNumId w:val="25"/>
  </w:num>
  <w:num w:numId="22">
    <w:abstractNumId w:val="22"/>
  </w:num>
  <w:num w:numId="23">
    <w:abstractNumId w:val="13"/>
  </w:num>
  <w:num w:numId="24">
    <w:abstractNumId w:val="21"/>
  </w:num>
  <w:num w:numId="25">
    <w:abstractNumId w:val="1"/>
  </w:num>
  <w:num w:numId="26">
    <w:abstractNumId w:val="16"/>
  </w:num>
  <w:num w:numId="27">
    <w:abstractNumId w:val="19"/>
  </w:num>
  <w:num w:numId="28">
    <w:abstractNumId w:val="3"/>
  </w:num>
  <w:num w:numId="29">
    <w:abstractNumId w:val="5"/>
  </w:num>
  <w:num w:numId="30">
    <w:abstractNumId w:val="6"/>
  </w:num>
  <w:num w:numId="31">
    <w:abstractNumId w:val="0"/>
  </w:num>
  <w:num w:numId="32">
    <w:abstractNumId w:val="26"/>
  </w:num>
  <w:num w:numId="33">
    <w:abstractNumId w:val="18"/>
  </w:num>
  <w:num w:numId="34">
    <w:abstractNumId w:val="7"/>
  </w:num>
  <w:num w:numId="35">
    <w:abstractNumId w:val="10"/>
  </w:num>
  <w:num w:numId="36">
    <w:abstractNumId w:val="17"/>
  </w:num>
  <w:num w:numId="3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F7C"/>
    <w:rsid w:val="000023B8"/>
    <w:rsid w:val="00002990"/>
    <w:rsid w:val="000048AC"/>
    <w:rsid w:val="00014FC4"/>
    <w:rsid w:val="00020AAB"/>
    <w:rsid w:val="000223A4"/>
    <w:rsid w:val="000227C4"/>
    <w:rsid w:val="00022E60"/>
    <w:rsid w:val="00026C19"/>
    <w:rsid w:val="00031263"/>
    <w:rsid w:val="0003753B"/>
    <w:rsid w:val="000414FA"/>
    <w:rsid w:val="00041D0E"/>
    <w:rsid w:val="00046ADF"/>
    <w:rsid w:val="00046FE1"/>
    <w:rsid w:val="00050400"/>
    <w:rsid w:val="00050537"/>
    <w:rsid w:val="00060E93"/>
    <w:rsid w:val="00064936"/>
    <w:rsid w:val="000664A3"/>
    <w:rsid w:val="000666ED"/>
    <w:rsid w:val="00071386"/>
    <w:rsid w:val="0007203E"/>
    <w:rsid w:val="000734F8"/>
    <w:rsid w:val="000736B8"/>
    <w:rsid w:val="000752EB"/>
    <w:rsid w:val="0007757F"/>
    <w:rsid w:val="000817CB"/>
    <w:rsid w:val="000873EF"/>
    <w:rsid w:val="000921F7"/>
    <w:rsid w:val="000A0A81"/>
    <w:rsid w:val="000A0AD5"/>
    <w:rsid w:val="000A1606"/>
    <w:rsid w:val="000A1A01"/>
    <w:rsid w:val="000A5E1D"/>
    <w:rsid w:val="000B26C0"/>
    <w:rsid w:val="000B3792"/>
    <w:rsid w:val="000B52BD"/>
    <w:rsid w:val="000B5462"/>
    <w:rsid w:val="000C6242"/>
    <w:rsid w:val="000C68DB"/>
    <w:rsid w:val="000C713E"/>
    <w:rsid w:val="000D103E"/>
    <w:rsid w:val="000D2C32"/>
    <w:rsid w:val="000D3674"/>
    <w:rsid w:val="000E0B80"/>
    <w:rsid w:val="000E4039"/>
    <w:rsid w:val="000E6DBE"/>
    <w:rsid w:val="000E6F72"/>
    <w:rsid w:val="000F0478"/>
    <w:rsid w:val="000F0A50"/>
    <w:rsid w:val="000F3FC1"/>
    <w:rsid w:val="000F5231"/>
    <w:rsid w:val="000F52DE"/>
    <w:rsid w:val="00103D5E"/>
    <w:rsid w:val="00104EA7"/>
    <w:rsid w:val="00105FAD"/>
    <w:rsid w:val="0011009F"/>
    <w:rsid w:val="0011155B"/>
    <w:rsid w:val="00111A6A"/>
    <w:rsid w:val="00121BF1"/>
    <w:rsid w:val="00123458"/>
    <w:rsid w:val="00125329"/>
    <w:rsid w:val="00127A8B"/>
    <w:rsid w:val="00134BE5"/>
    <w:rsid w:val="001412D1"/>
    <w:rsid w:val="0014145E"/>
    <w:rsid w:val="001423E3"/>
    <w:rsid w:val="0014457C"/>
    <w:rsid w:val="001475EA"/>
    <w:rsid w:val="001504F5"/>
    <w:rsid w:val="001517BD"/>
    <w:rsid w:val="0015317B"/>
    <w:rsid w:val="00155916"/>
    <w:rsid w:val="001708E1"/>
    <w:rsid w:val="0017248D"/>
    <w:rsid w:val="001726FE"/>
    <w:rsid w:val="001735CA"/>
    <w:rsid w:val="00173626"/>
    <w:rsid w:val="0017614A"/>
    <w:rsid w:val="00177E71"/>
    <w:rsid w:val="001817CD"/>
    <w:rsid w:val="0018235E"/>
    <w:rsid w:val="00186D91"/>
    <w:rsid w:val="0018768C"/>
    <w:rsid w:val="001877AC"/>
    <w:rsid w:val="00187C7E"/>
    <w:rsid w:val="00192BA0"/>
    <w:rsid w:val="0019486F"/>
    <w:rsid w:val="00197303"/>
    <w:rsid w:val="001A17EA"/>
    <w:rsid w:val="001A1D17"/>
    <w:rsid w:val="001A22AA"/>
    <w:rsid w:val="001A262E"/>
    <w:rsid w:val="001A7A18"/>
    <w:rsid w:val="001B1565"/>
    <w:rsid w:val="001B166D"/>
    <w:rsid w:val="001B28B5"/>
    <w:rsid w:val="001B2975"/>
    <w:rsid w:val="001B542A"/>
    <w:rsid w:val="001C122D"/>
    <w:rsid w:val="001C306E"/>
    <w:rsid w:val="001C47C0"/>
    <w:rsid w:val="001D1EF9"/>
    <w:rsid w:val="001D2A82"/>
    <w:rsid w:val="001D4BD2"/>
    <w:rsid w:val="001D569B"/>
    <w:rsid w:val="001E0EA3"/>
    <w:rsid w:val="001E4995"/>
    <w:rsid w:val="001E7A42"/>
    <w:rsid w:val="001F09DC"/>
    <w:rsid w:val="001F2F78"/>
    <w:rsid w:val="001F43E6"/>
    <w:rsid w:val="002033B5"/>
    <w:rsid w:val="0020501D"/>
    <w:rsid w:val="00213772"/>
    <w:rsid w:val="00220749"/>
    <w:rsid w:val="0022422C"/>
    <w:rsid w:val="0022554D"/>
    <w:rsid w:val="0022724E"/>
    <w:rsid w:val="00227958"/>
    <w:rsid w:val="00230666"/>
    <w:rsid w:val="00231153"/>
    <w:rsid w:val="0023252E"/>
    <w:rsid w:val="00237857"/>
    <w:rsid w:val="00241C31"/>
    <w:rsid w:val="00243DDB"/>
    <w:rsid w:val="002454CD"/>
    <w:rsid w:val="00256489"/>
    <w:rsid w:val="002570D7"/>
    <w:rsid w:val="002679D5"/>
    <w:rsid w:val="002714FD"/>
    <w:rsid w:val="002724DE"/>
    <w:rsid w:val="002727BF"/>
    <w:rsid w:val="00275F94"/>
    <w:rsid w:val="00281B9C"/>
    <w:rsid w:val="00284C9B"/>
    <w:rsid w:val="00287DC5"/>
    <w:rsid w:val="00290104"/>
    <w:rsid w:val="00293248"/>
    <w:rsid w:val="002A141B"/>
    <w:rsid w:val="002A1720"/>
    <w:rsid w:val="002A26B6"/>
    <w:rsid w:val="002A6A4E"/>
    <w:rsid w:val="002A7A09"/>
    <w:rsid w:val="002B4721"/>
    <w:rsid w:val="002B5A85"/>
    <w:rsid w:val="002B63A7"/>
    <w:rsid w:val="002C2A67"/>
    <w:rsid w:val="002C5543"/>
    <w:rsid w:val="002D0F7F"/>
    <w:rsid w:val="002D68E5"/>
    <w:rsid w:val="002D7AF9"/>
    <w:rsid w:val="002E0198"/>
    <w:rsid w:val="002E1D7C"/>
    <w:rsid w:val="002E405A"/>
    <w:rsid w:val="002F0A77"/>
    <w:rsid w:val="002F2693"/>
    <w:rsid w:val="002F444C"/>
    <w:rsid w:val="002F449B"/>
    <w:rsid w:val="002F4D86"/>
    <w:rsid w:val="002F5D69"/>
    <w:rsid w:val="002F6B64"/>
    <w:rsid w:val="002F7C77"/>
    <w:rsid w:val="00300CB3"/>
    <w:rsid w:val="003028FA"/>
    <w:rsid w:val="0030394B"/>
    <w:rsid w:val="003072C6"/>
    <w:rsid w:val="00310D8E"/>
    <w:rsid w:val="00315BBD"/>
    <w:rsid w:val="0031753A"/>
    <w:rsid w:val="00320293"/>
    <w:rsid w:val="00322CC2"/>
    <w:rsid w:val="003235C1"/>
    <w:rsid w:val="00325491"/>
    <w:rsid w:val="003271DC"/>
    <w:rsid w:val="003326E3"/>
    <w:rsid w:val="00334B54"/>
    <w:rsid w:val="00335153"/>
    <w:rsid w:val="0033739E"/>
    <w:rsid w:val="00341A84"/>
    <w:rsid w:val="00342515"/>
    <w:rsid w:val="00343733"/>
    <w:rsid w:val="003474BC"/>
    <w:rsid w:val="0035402D"/>
    <w:rsid w:val="00355886"/>
    <w:rsid w:val="00355D6B"/>
    <w:rsid w:val="00356814"/>
    <w:rsid w:val="003703DB"/>
    <w:rsid w:val="0038019F"/>
    <w:rsid w:val="00381470"/>
    <w:rsid w:val="00382071"/>
    <w:rsid w:val="00384374"/>
    <w:rsid w:val="00386A08"/>
    <w:rsid w:val="003961F2"/>
    <w:rsid w:val="003A0B80"/>
    <w:rsid w:val="003A2F25"/>
    <w:rsid w:val="003B0553"/>
    <w:rsid w:val="003B10E6"/>
    <w:rsid w:val="003B1FBC"/>
    <w:rsid w:val="003B2407"/>
    <w:rsid w:val="003B2807"/>
    <w:rsid w:val="003C68F2"/>
    <w:rsid w:val="003C6FFD"/>
    <w:rsid w:val="003D2226"/>
    <w:rsid w:val="003D2CEB"/>
    <w:rsid w:val="003D5CFB"/>
    <w:rsid w:val="003D7ED7"/>
    <w:rsid w:val="003E2636"/>
    <w:rsid w:val="003E2E12"/>
    <w:rsid w:val="003F0ABF"/>
    <w:rsid w:val="003F1DB1"/>
    <w:rsid w:val="003F2D44"/>
    <w:rsid w:val="003F3869"/>
    <w:rsid w:val="003F39CE"/>
    <w:rsid w:val="00401108"/>
    <w:rsid w:val="00402927"/>
    <w:rsid w:val="00403C7E"/>
    <w:rsid w:val="00407993"/>
    <w:rsid w:val="00411833"/>
    <w:rsid w:val="00412F64"/>
    <w:rsid w:val="00417BEB"/>
    <w:rsid w:val="00421308"/>
    <w:rsid w:val="004324FF"/>
    <w:rsid w:val="00432A55"/>
    <w:rsid w:val="0044260A"/>
    <w:rsid w:val="00444D82"/>
    <w:rsid w:val="004546D1"/>
    <w:rsid w:val="004564C6"/>
    <w:rsid w:val="004610CC"/>
    <w:rsid w:val="004635D0"/>
    <w:rsid w:val="00465464"/>
    <w:rsid w:val="00465E87"/>
    <w:rsid w:val="0047786A"/>
    <w:rsid w:val="00477A65"/>
    <w:rsid w:val="00481549"/>
    <w:rsid w:val="00481A3F"/>
    <w:rsid w:val="00482DB3"/>
    <w:rsid w:val="00483316"/>
    <w:rsid w:val="0048379E"/>
    <w:rsid w:val="004939FA"/>
    <w:rsid w:val="0049625F"/>
    <w:rsid w:val="00496947"/>
    <w:rsid w:val="004A0236"/>
    <w:rsid w:val="004A2458"/>
    <w:rsid w:val="004A369A"/>
    <w:rsid w:val="004A3B3E"/>
    <w:rsid w:val="004A5010"/>
    <w:rsid w:val="004B680A"/>
    <w:rsid w:val="004C4124"/>
    <w:rsid w:val="004C5777"/>
    <w:rsid w:val="004D0173"/>
    <w:rsid w:val="004D1056"/>
    <w:rsid w:val="004D1322"/>
    <w:rsid w:val="004D14F2"/>
    <w:rsid w:val="004D2C1F"/>
    <w:rsid w:val="004D3970"/>
    <w:rsid w:val="004D5CF3"/>
    <w:rsid w:val="004E1EDE"/>
    <w:rsid w:val="004E21E2"/>
    <w:rsid w:val="004E293F"/>
    <w:rsid w:val="004E380D"/>
    <w:rsid w:val="004E743B"/>
    <w:rsid w:val="004E7922"/>
    <w:rsid w:val="004F0DFC"/>
    <w:rsid w:val="004F3441"/>
    <w:rsid w:val="004F41B2"/>
    <w:rsid w:val="004F4AFC"/>
    <w:rsid w:val="004F52A5"/>
    <w:rsid w:val="004F7F08"/>
    <w:rsid w:val="00500C8C"/>
    <w:rsid w:val="00501375"/>
    <w:rsid w:val="00501D3B"/>
    <w:rsid w:val="005022C9"/>
    <w:rsid w:val="0050374F"/>
    <w:rsid w:val="0050779D"/>
    <w:rsid w:val="005139EA"/>
    <w:rsid w:val="00520BBB"/>
    <w:rsid w:val="00525456"/>
    <w:rsid w:val="00530F0C"/>
    <w:rsid w:val="00532236"/>
    <w:rsid w:val="00541DFE"/>
    <w:rsid w:val="00543325"/>
    <w:rsid w:val="00543E6C"/>
    <w:rsid w:val="00544184"/>
    <w:rsid w:val="005526CB"/>
    <w:rsid w:val="00553ECE"/>
    <w:rsid w:val="005552FD"/>
    <w:rsid w:val="00557C32"/>
    <w:rsid w:val="005600E5"/>
    <w:rsid w:val="005613A0"/>
    <w:rsid w:val="00562D8D"/>
    <w:rsid w:val="00564E8F"/>
    <w:rsid w:val="005728A4"/>
    <w:rsid w:val="005763FC"/>
    <w:rsid w:val="00576EB4"/>
    <w:rsid w:val="005779F7"/>
    <w:rsid w:val="005825DB"/>
    <w:rsid w:val="00582768"/>
    <w:rsid w:val="00583461"/>
    <w:rsid w:val="005856A4"/>
    <w:rsid w:val="00585CBC"/>
    <w:rsid w:val="00590730"/>
    <w:rsid w:val="00590BEF"/>
    <w:rsid w:val="00592EF9"/>
    <w:rsid w:val="00595C7A"/>
    <w:rsid w:val="005A3051"/>
    <w:rsid w:val="005A53FE"/>
    <w:rsid w:val="005B2B1E"/>
    <w:rsid w:val="005B47EF"/>
    <w:rsid w:val="005B7D22"/>
    <w:rsid w:val="005C029E"/>
    <w:rsid w:val="005C46B9"/>
    <w:rsid w:val="005D5BE7"/>
    <w:rsid w:val="005D7738"/>
    <w:rsid w:val="005E085D"/>
    <w:rsid w:val="005E0F2E"/>
    <w:rsid w:val="005E2FA6"/>
    <w:rsid w:val="005E34DF"/>
    <w:rsid w:val="005E3FA7"/>
    <w:rsid w:val="005E5AA2"/>
    <w:rsid w:val="005E7963"/>
    <w:rsid w:val="005F0776"/>
    <w:rsid w:val="005F218C"/>
    <w:rsid w:val="005F4523"/>
    <w:rsid w:val="005F6CFD"/>
    <w:rsid w:val="00601D4D"/>
    <w:rsid w:val="00601DD5"/>
    <w:rsid w:val="006021B4"/>
    <w:rsid w:val="006024BF"/>
    <w:rsid w:val="0060535E"/>
    <w:rsid w:val="00605B5B"/>
    <w:rsid w:val="006062D8"/>
    <w:rsid w:val="00606827"/>
    <w:rsid w:val="00613D9A"/>
    <w:rsid w:val="00617F0E"/>
    <w:rsid w:val="00620262"/>
    <w:rsid w:val="00621B4C"/>
    <w:rsid w:val="00626110"/>
    <w:rsid w:val="00626563"/>
    <w:rsid w:val="00627C52"/>
    <w:rsid w:val="00630937"/>
    <w:rsid w:val="006379CE"/>
    <w:rsid w:val="00642212"/>
    <w:rsid w:val="00643863"/>
    <w:rsid w:val="006516AB"/>
    <w:rsid w:val="00653B84"/>
    <w:rsid w:val="00653E0D"/>
    <w:rsid w:val="00662900"/>
    <w:rsid w:val="00664323"/>
    <w:rsid w:val="00677FC1"/>
    <w:rsid w:val="006837FA"/>
    <w:rsid w:val="006865C8"/>
    <w:rsid w:val="00686B48"/>
    <w:rsid w:val="00687038"/>
    <w:rsid w:val="0068714E"/>
    <w:rsid w:val="0068722C"/>
    <w:rsid w:val="006929F7"/>
    <w:rsid w:val="0069374A"/>
    <w:rsid w:val="00694AB8"/>
    <w:rsid w:val="00695EF7"/>
    <w:rsid w:val="0069699D"/>
    <w:rsid w:val="006A332F"/>
    <w:rsid w:val="006B1C85"/>
    <w:rsid w:val="006B2C51"/>
    <w:rsid w:val="006B6361"/>
    <w:rsid w:val="006C23C1"/>
    <w:rsid w:val="006D0A11"/>
    <w:rsid w:val="006D360C"/>
    <w:rsid w:val="006D41B6"/>
    <w:rsid w:val="006D59B6"/>
    <w:rsid w:val="006D5AC9"/>
    <w:rsid w:val="006D66ED"/>
    <w:rsid w:val="006E12B3"/>
    <w:rsid w:val="006E786B"/>
    <w:rsid w:val="006F111A"/>
    <w:rsid w:val="006F4497"/>
    <w:rsid w:val="006F712B"/>
    <w:rsid w:val="007002B1"/>
    <w:rsid w:val="00702077"/>
    <w:rsid w:val="007044A6"/>
    <w:rsid w:val="00704EB7"/>
    <w:rsid w:val="00705742"/>
    <w:rsid w:val="00707C25"/>
    <w:rsid w:val="007104FE"/>
    <w:rsid w:val="007121A2"/>
    <w:rsid w:val="00713981"/>
    <w:rsid w:val="00715CB7"/>
    <w:rsid w:val="007176D6"/>
    <w:rsid w:val="0072169F"/>
    <w:rsid w:val="007217DC"/>
    <w:rsid w:val="0072539C"/>
    <w:rsid w:val="00727D54"/>
    <w:rsid w:val="00732C91"/>
    <w:rsid w:val="00733834"/>
    <w:rsid w:val="007344C5"/>
    <w:rsid w:val="00734959"/>
    <w:rsid w:val="00735137"/>
    <w:rsid w:val="0073520D"/>
    <w:rsid w:val="00735449"/>
    <w:rsid w:val="00740516"/>
    <w:rsid w:val="007423DF"/>
    <w:rsid w:val="0074660B"/>
    <w:rsid w:val="00746C58"/>
    <w:rsid w:val="007504A7"/>
    <w:rsid w:val="00750A28"/>
    <w:rsid w:val="00751CF7"/>
    <w:rsid w:val="0075233D"/>
    <w:rsid w:val="00756D98"/>
    <w:rsid w:val="007618A6"/>
    <w:rsid w:val="00763349"/>
    <w:rsid w:val="007773FD"/>
    <w:rsid w:val="00780226"/>
    <w:rsid w:val="00781AB4"/>
    <w:rsid w:val="0078742B"/>
    <w:rsid w:val="007877AC"/>
    <w:rsid w:val="0079101F"/>
    <w:rsid w:val="007910AA"/>
    <w:rsid w:val="007923B7"/>
    <w:rsid w:val="00792616"/>
    <w:rsid w:val="007926BB"/>
    <w:rsid w:val="00793420"/>
    <w:rsid w:val="0079344C"/>
    <w:rsid w:val="00793F7D"/>
    <w:rsid w:val="00794BF4"/>
    <w:rsid w:val="007A0283"/>
    <w:rsid w:val="007A7972"/>
    <w:rsid w:val="007A7D45"/>
    <w:rsid w:val="007C02C7"/>
    <w:rsid w:val="007C21EE"/>
    <w:rsid w:val="007C7A46"/>
    <w:rsid w:val="007D09E4"/>
    <w:rsid w:val="007D3A2E"/>
    <w:rsid w:val="007D4CB2"/>
    <w:rsid w:val="007D6652"/>
    <w:rsid w:val="007D7100"/>
    <w:rsid w:val="007E2686"/>
    <w:rsid w:val="007E2D5E"/>
    <w:rsid w:val="007E343D"/>
    <w:rsid w:val="007F3889"/>
    <w:rsid w:val="007F4383"/>
    <w:rsid w:val="007F73DE"/>
    <w:rsid w:val="00801601"/>
    <w:rsid w:val="00805383"/>
    <w:rsid w:val="00810991"/>
    <w:rsid w:val="0081409E"/>
    <w:rsid w:val="00814A9B"/>
    <w:rsid w:val="00814F66"/>
    <w:rsid w:val="00817C9E"/>
    <w:rsid w:val="008205AF"/>
    <w:rsid w:val="008225E5"/>
    <w:rsid w:val="00823BD9"/>
    <w:rsid w:val="00831053"/>
    <w:rsid w:val="008314D2"/>
    <w:rsid w:val="0083254D"/>
    <w:rsid w:val="00836249"/>
    <w:rsid w:val="00836F00"/>
    <w:rsid w:val="00841E1B"/>
    <w:rsid w:val="0084330C"/>
    <w:rsid w:val="00846192"/>
    <w:rsid w:val="00850806"/>
    <w:rsid w:val="00856226"/>
    <w:rsid w:val="00856A1B"/>
    <w:rsid w:val="00860CAD"/>
    <w:rsid w:val="00861C2D"/>
    <w:rsid w:val="008621C3"/>
    <w:rsid w:val="008631A8"/>
    <w:rsid w:val="00865486"/>
    <w:rsid w:val="00875CBF"/>
    <w:rsid w:val="00876275"/>
    <w:rsid w:val="00880729"/>
    <w:rsid w:val="00880BF9"/>
    <w:rsid w:val="00882B99"/>
    <w:rsid w:val="008840BF"/>
    <w:rsid w:val="008853D8"/>
    <w:rsid w:val="00886121"/>
    <w:rsid w:val="00887272"/>
    <w:rsid w:val="0089630E"/>
    <w:rsid w:val="008966B7"/>
    <w:rsid w:val="008A1F1A"/>
    <w:rsid w:val="008A295B"/>
    <w:rsid w:val="008A6604"/>
    <w:rsid w:val="008A7789"/>
    <w:rsid w:val="008B5482"/>
    <w:rsid w:val="008C08BA"/>
    <w:rsid w:val="008C0F16"/>
    <w:rsid w:val="008C11F4"/>
    <w:rsid w:val="008C2BEC"/>
    <w:rsid w:val="008C38B8"/>
    <w:rsid w:val="008C4018"/>
    <w:rsid w:val="008C6523"/>
    <w:rsid w:val="008C6D0E"/>
    <w:rsid w:val="008D09D2"/>
    <w:rsid w:val="008D3337"/>
    <w:rsid w:val="008D39C5"/>
    <w:rsid w:val="008E1D89"/>
    <w:rsid w:val="008E3E3E"/>
    <w:rsid w:val="008E63BA"/>
    <w:rsid w:val="008F4E74"/>
    <w:rsid w:val="008F5F87"/>
    <w:rsid w:val="00900A34"/>
    <w:rsid w:val="00905717"/>
    <w:rsid w:val="00907073"/>
    <w:rsid w:val="009129EB"/>
    <w:rsid w:val="00913406"/>
    <w:rsid w:val="00917E4C"/>
    <w:rsid w:val="009208F5"/>
    <w:rsid w:val="0092090F"/>
    <w:rsid w:val="00927D51"/>
    <w:rsid w:val="00932272"/>
    <w:rsid w:val="00932862"/>
    <w:rsid w:val="00935D60"/>
    <w:rsid w:val="00943618"/>
    <w:rsid w:val="009446B1"/>
    <w:rsid w:val="009447BB"/>
    <w:rsid w:val="00944C48"/>
    <w:rsid w:val="00946335"/>
    <w:rsid w:val="009513C4"/>
    <w:rsid w:val="00955E55"/>
    <w:rsid w:val="009568EE"/>
    <w:rsid w:val="00961BF0"/>
    <w:rsid w:val="00962200"/>
    <w:rsid w:val="00962DC7"/>
    <w:rsid w:val="00966F54"/>
    <w:rsid w:val="00975E61"/>
    <w:rsid w:val="00976E31"/>
    <w:rsid w:val="00977C63"/>
    <w:rsid w:val="00980087"/>
    <w:rsid w:val="00980C0B"/>
    <w:rsid w:val="00983CCA"/>
    <w:rsid w:val="00984006"/>
    <w:rsid w:val="0098524F"/>
    <w:rsid w:val="00987ABE"/>
    <w:rsid w:val="009906C7"/>
    <w:rsid w:val="009963CD"/>
    <w:rsid w:val="009963DF"/>
    <w:rsid w:val="009B10A2"/>
    <w:rsid w:val="009B266D"/>
    <w:rsid w:val="009B285E"/>
    <w:rsid w:val="009B510C"/>
    <w:rsid w:val="009B5CBF"/>
    <w:rsid w:val="009B60C8"/>
    <w:rsid w:val="009B70FA"/>
    <w:rsid w:val="009C184A"/>
    <w:rsid w:val="009C2CA5"/>
    <w:rsid w:val="009C3484"/>
    <w:rsid w:val="009C3933"/>
    <w:rsid w:val="009C40BE"/>
    <w:rsid w:val="009D053E"/>
    <w:rsid w:val="009D0A1C"/>
    <w:rsid w:val="009D3E45"/>
    <w:rsid w:val="009F1FDA"/>
    <w:rsid w:val="009F2F7C"/>
    <w:rsid w:val="009F351F"/>
    <w:rsid w:val="009F3F89"/>
    <w:rsid w:val="009F480E"/>
    <w:rsid w:val="00A01F0A"/>
    <w:rsid w:val="00A022A2"/>
    <w:rsid w:val="00A02D15"/>
    <w:rsid w:val="00A11403"/>
    <w:rsid w:val="00A119DE"/>
    <w:rsid w:val="00A11B6A"/>
    <w:rsid w:val="00A165BC"/>
    <w:rsid w:val="00A16E4D"/>
    <w:rsid w:val="00A22F70"/>
    <w:rsid w:val="00A2333C"/>
    <w:rsid w:val="00A26B0D"/>
    <w:rsid w:val="00A26FD7"/>
    <w:rsid w:val="00A30E0A"/>
    <w:rsid w:val="00A3735A"/>
    <w:rsid w:val="00A42F1B"/>
    <w:rsid w:val="00A52F94"/>
    <w:rsid w:val="00A546BC"/>
    <w:rsid w:val="00A55989"/>
    <w:rsid w:val="00A5694A"/>
    <w:rsid w:val="00A63DA4"/>
    <w:rsid w:val="00A67107"/>
    <w:rsid w:val="00A7389B"/>
    <w:rsid w:val="00A75CD5"/>
    <w:rsid w:val="00A83DF3"/>
    <w:rsid w:val="00A85915"/>
    <w:rsid w:val="00A85EBC"/>
    <w:rsid w:val="00A952AB"/>
    <w:rsid w:val="00A9783D"/>
    <w:rsid w:val="00AA1126"/>
    <w:rsid w:val="00AA45E6"/>
    <w:rsid w:val="00AA5A37"/>
    <w:rsid w:val="00AA639C"/>
    <w:rsid w:val="00AB103E"/>
    <w:rsid w:val="00AB38B7"/>
    <w:rsid w:val="00AB489C"/>
    <w:rsid w:val="00AB50C1"/>
    <w:rsid w:val="00AB570D"/>
    <w:rsid w:val="00AB6936"/>
    <w:rsid w:val="00AB7AC1"/>
    <w:rsid w:val="00AC0C3B"/>
    <w:rsid w:val="00AC2D63"/>
    <w:rsid w:val="00AD03D8"/>
    <w:rsid w:val="00AD0711"/>
    <w:rsid w:val="00AD3325"/>
    <w:rsid w:val="00AD4C69"/>
    <w:rsid w:val="00AD5263"/>
    <w:rsid w:val="00AD704E"/>
    <w:rsid w:val="00AE5FE0"/>
    <w:rsid w:val="00AE60B7"/>
    <w:rsid w:val="00AF29BA"/>
    <w:rsid w:val="00AF2AB7"/>
    <w:rsid w:val="00AF2B1C"/>
    <w:rsid w:val="00AF4D3F"/>
    <w:rsid w:val="00B00D4E"/>
    <w:rsid w:val="00B01239"/>
    <w:rsid w:val="00B0300B"/>
    <w:rsid w:val="00B03AF4"/>
    <w:rsid w:val="00B05457"/>
    <w:rsid w:val="00B11AB7"/>
    <w:rsid w:val="00B128A0"/>
    <w:rsid w:val="00B20240"/>
    <w:rsid w:val="00B23281"/>
    <w:rsid w:val="00B27571"/>
    <w:rsid w:val="00B275A8"/>
    <w:rsid w:val="00B3012A"/>
    <w:rsid w:val="00B3099C"/>
    <w:rsid w:val="00B32D80"/>
    <w:rsid w:val="00B4164B"/>
    <w:rsid w:val="00B43FAC"/>
    <w:rsid w:val="00B46AEB"/>
    <w:rsid w:val="00B5409A"/>
    <w:rsid w:val="00B54C63"/>
    <w:rsid w:val="00B55574"/>
    <w:rsid w:val="00B578AB"/>
    <w:rsid w:val="00B62167"/>
    <w:rsid w:val="00B6525D"/>
    <w:rsid w:val="00B65ABA"/>
    <w:rsid w:val="00B6790F"/>
    <w:rsid w:val="00B71B3B"/>
    <w:rsid w:val="00B72725"/>
    <w:rsid w:val="00B766D9"/>
    <w:rsid w:val="00B76832"/>
    <w:rsid w:val="00B87D61"/>
    <w:rsid w:val="00B93948"/>
    <w:rsid w:val="00BA09EF"/>
    <w:rsid w:val="00BA1952"/>
    <w:rsid w:val="00BA2139"/>
    <w:rsid w:val="00BA4BC7"/>
    <w:rsid w:val="00BA55B7"/>
    <w:rsid w:val="00BA5E47"/>
    <w:rsid w:val="00BA7D57"/>
    <w:rsid w:val="00BB156E"/>
    <w:rsid w:val="00BB1A1A"/>
    <w:rsid w:val="00BB3330"/>
    <w:rsid w:val="00BB47D7"/>
    <w:rsid w:val="00BB4A62"/>
    <w:rsid w:val="00BC01C1"/>
    <w:rsid w:val="00BC3C2D"/>
    <w:rsid w:val="00BC5A34"/>
    <w:rsid w:val="00BD17F5"/>
    <w:rsid w:val="00BD6E05"/>
    <w:rsid w:val="00BE54D0"/>
    <w:rsid w:val="00BE6A4E"/>
    <w:rsid w:val="00BE7344"/>
    <w:rsid w:val="00BE7FE2"/>
    <w:rsid w:val="00BF23B0"/>
    <w:rsid w:val="00BF3F37"/>
    <w:rsid w:val="00BF5FC3"/>
    <w:rsid w:val="00BF6B6C"/>
    <w:rsid w:val="00BF7251"/>
    <w:rsid w:val="00BF7F28"/>
    <w:rsid w:val="00C01909"/>
    <w:rsid w:val="00C04828"/>
    <w:rsid w:val="00C05787"/>
    <w:rsid w:val="00C13059"/>
    <w:rsid w:val="00C156D4"/>
    <w:rsid w:val="00C167A3"/>
    <w:rsid w:val="00C17898"/>
    <w:rsid w:val="00C2023A"/>
    <w:rsid w:val="00C2181C"/>
    <w:rsid w:val="00C2657D"/>
    <w:rsid w:val="00C26E13"/>
    <w:rsid w:val="00C318E9"/>
    <w:rsid w:val="00C34232"/>
    <w:rsid w:val="00C375A8"/>
    <w:rsid w:val="00C416E1"/>
    <w:rsid w:val="00C46444"/>
    <w:rsid w:val="00C47BF8"/>
    <w:rsid w:val="00C51B1C"/>
    <w:rsid w:val="00C52248"/>
    <w:rsid w:val="00C53DCE"/>
    <w:rsid w:val="00C55EB7"/>
    <w:rsid w:val="00C60DC3"/>
    <w:rsid w:val="00C655F2"/>
    <w:rsid w:val="00C65B61"/>
    <w:rsid w:val="00C70E53"/>
    <w:rsid w:val="00C72979"/>
    <w:rsid w:val="00C81529"/>
    <w:rsid w:val="00C81BA6"/>
    <w:rsid w:val="00C81FC4"/>
    <w:rsid w:val="00C8377C"/>
    <w:rsid w:val="00C86CC9"/>
    <w:rsid w:val="00C877CD"/>
    <w:rsid w:val="00C902E9"/>
    <w:rsid w:val="00C908B7"/>
    <w:rsid w:val="00C9093C"/>
    <w:rsid w:val="00C91C42"/>
    <w:rsid w:val="00C91D81"/>
    <w:rsid w:val="00C92A42"/>
    <w:rsid w:val="00C94B2A"/>
    <w:rsid w:val="00C9551E"/>
    <w:rsid w:val="00CA18F2"/>
    <w:rsid w:val="00CA4871"/>
    <w:rsid w:val="00CA6722"/>
    <w:rsid w:val="00CA6D4E"/>
    <w:rsid w:val="00CA7B4B"/>
    <w:rsid w:val="00CB16CA"/>
    <w:rsid w:val="00CB36A8"/>
    <w:rsid w:val="00CC139A"/>
    <w:rsid w:val="00CC1E7A"/>
    <w:rsid w:val="00CC4F64"/>
    <w:rsid w:val="00CD058C"/>
    <w:rsid w:val="00CD3B98"/>
    <w:rsid w:val="00CD4216"/>
    <w:rsid w:val="00CD733F"/>
    <w:rsid w:val="00CE0942"/>
    <w:rsid w:val="00CE273B"/>
    <w:rsid w:val="00CE3119"/>
    <w:rsid w:val="00CE7CA5"/>
    <w:rsid w:val="00CF1D81"/>
    <w:rsid w:val="00CF2674"/>
    <w:rsid w:val="00CF2DC9"/>
    <w:rsid w:val="00CF7CB6"/>
    <w:rsid w:val="00D13E5B"/>
    <w:rsid w:val="00D17CF0"/>
    <w:rsid w:val="00D22A91"/>
    <w:rsid w:val="00D25F76"/>
    <w:rsid w:val="00D27E90"/>
    <w:rsid w:val="00D311AB"/>
    <w:rsid w:val="00D31F98"/>
    <w:rsid w:val="00D325A8"/>
    <w:rsid w:val="00D34F5A"/>
    <w:rsid w:val="00D3653F"/>
    <w:rsid w:val="00D367C0"/>
    <w:rsid w:val="00D373FD"/>
    <w:rsid w:val="00D43B39"/>
    <w:rsid w:val="00D442AD"/>
    <w:rsid w:val="00D462F2"/>
    <w:rsid w:val="00D508B0"/>
    <w:rsid w:val="00D509A1"/>
    <w:rsid w:val="00D536E3"/>
    <w:rsid w:val="00D5618A"/>
    <w:rsid w:val="00D5784B"/>
    <w:rsid w:val="00D6392A"/>
    <w:rsid w:val="00D63EFB"/>
    <w:rsid w:val="00D6529C"/>
    <w:rsid w:val="00D658AF"/>
    <w:rsid w:val="00D65D99"/>
    <w:rsid w:val="00D703F3"/>
    <w:rsid w:val="00D83DE9"/>
    <w:rsid w:val="00D8450D"/>
    <w:rsid w:val="00D862E0"/>
    <w:rsid w:val="00D87628"/>
    <w:rsid w:val="00D90612"/>
    <w:rsid w:val="00D9216E"/>
    <w:rsid w:val="00D95AF9"/>
    <w:rsid w:val="00DA09C9"/>
    <w:rsid w:val="00DA1822"/>
    <w:rsid w:val="00DB5E1F"/>
    <w:rsid w:val="00DC19D8"/>
    <w:rsid w:val="00DC2613"/>
    <w:rsid w:val="00DC4512"/>
    <w:rsid w:val="00DD1693"/>
    <w:rsid w:val="00DD3691"/>
    <w:rsid w:val="00DD4B55"/>
    <w:rsid w:val="00DD59EA"/>
    <w:rsid w:val="00DD5BF6"/>
    <w:rsid w:val="00DE1E90"/>
    <w:rsid w:val="00DE24E6"/>
    <w:rsid w:val="00DE483F"/>
    <w:rsid w:val="00DE6A60"/>
    <w:rsid w:val="00DF07AD"/>
    <w:rsid w:val="00DF3364"/>
    <w:rsid w:val="00E01390"/>
    <w:rsid w:val="00E055BB"/>
    <w:rsid w:val="00E10E33"/>
    <w:rsid w:val="00E11988"/>
    <w:rsid w:val="00E14A12"/>
    <w:rsid w:val="00E15DA9"/>
    <w:rsid w:val="00E16129"/>
    <w:rsid w:val="00E16A42"/>
    <w:rsid w:val="00E2095D"/>
    <w:rsid w:val="00E22706"/>
    <w:rsid w:val="00E248D7"/>
    <w:rsid w:val="00E26166"/>
    <w:rsid w:val="00E30414"/>
    <w:rsid w:val="00E348A6"/>
    <w:rsid w:val="00E36664"/>
    <w:rsid w:val="00E40769"/>
    <w:rsid w:val="00E42713"/>
    <w:rsid w:val="00E42E8B"/>
    <w:rsid w:val="00E43347"/>
    <w:rsid w:val="00E4534A"/>
    <w:rsid w:val="00E47A0E"/>
    <w:rsid w:val="00E51F61"/>
    <w:rsid w:val="00E5294A"/>
    <w:rsid w:val="00E54098"/>
    <w:rsid w:val="00E60F12"/>
    <w:rsid w:val="00E64BB9"/>
    <w:rsid w:val="00E652FB"/>
    <w:rsid w:val="00E66C20"/>
    <w:rsid w:val="00E66E01"/>
    <w:rsid w:val="00E71C46"/>
    <w:rsid w:val="00E75ED2"/>
    <w:rsid w:val="00E8280C"/>
    <w:rsid w:val="00E83E4C"/>
    <w:rsid w:val="00E84F66"/>
    <w:rsid w:val="00E91933"/>
    <w:rsid w:val="00E92A81"/>
    <w:rsid w:val="00E96127"/>
    <w:rsid w:val="00E969B1"/>
    <w:rsid w:val="00E97731"/>
    <w:rsid w:val="00E9789B"/>
    <w:rsid w:val="00EA69FF"/>
    <w:rsid w:val="00EA7243"/>
    <w:rsid w:val="00EA7C69"/>
    <w:rsid w:val="00EB218C"/>
    <w:rsid w:val="00EB460F"/>
    <w:rsid w:val="00EB6552"/>
    <w:rsid w:val="00EC18E6"/>
    <w:rsid w:val="00EC1984"/>
    <w:rsid w:val="00EC234C"/>
    <w:rsid w:val="00EC310E"/>
    <w:rsid w:val="00EC410A"/>
    <w:rsid w:val="00ED148A"/>
    <w:rsid w:val="00ED3529"/>
    <w:rsid w:val="00ED4D17"/>
    <w:rsid w:val="00EE1193"/>
    <w:rsid w:val="00EE6CD3"/>
    <w:rsid w:val="00EF20D7"/>
    <w:rsid w:val="00EF3419"/>
    <w:rsid w:val="00F0119C"/>
    <w:rsid w:val="00F02BDB"/>
    <w:rsid w:val="00F03399"/>
    <w:rsid w:val="00F0441B"/>
    <w:rsid w:val="00F0717B"/>
    <w:rsid w:val="00F07623"/>
    <w:rsid w:val="00F136EF"/>
    <w:rsid w:val="00F17664"/>
    <w:rsid w:val="00F17BB8"/>
    <w:rsid w:val="00F2422D"/>
    <w:rsid w:val="00F271E1"/>
    <w:rsid w:val="00F3136B"/>
    <w:rsid w:val="00F314F1"/>
    <w:rsid w:val="00F327EA"/>
    <w:rsid w:val="00F33641"/>
    <w:rsid w:val="00F42842"/>
    <w:rsid w:val="00F45A04"/>
    <w:rsid w:val="00F46E40"/>
    <w:rsid w:val="00F4760A"/>
    <w:rsid w:val="00F52B8E"/>
    <w:rsid w:val="00F53CFD"/>
    <w:rsid w:val="00F54AF5"/>
    <w:rsid w:val="00F557E3"/>
    <w:rsid w:val="00F564EF"/>
    <w:rsid w:val="00F61E78"/>
    <w:rsid w:val="00F635C5"/>
    <w:rsid w:val="00F73643"/>
    <w:rsid w:val="00F736E3"/>
    <w:rsid w:val="00F767E8"/>
    <w:rsid w:val="00F8555D"/>
    <w:rsid w:val="00F86A3F"/>
    <w:rsid w:val="00F91297"/>
    <w:rsid w:val="00F9133B"/>
    <w:rsid w:val="00F93A56"/>
    <w:rsid w:val="00F97730"/>
    <w:rsid w:val="00FA08FD"/>
    <w:rsid w:val="00FA1772"/>
    <w:rsid w:val="00FB0C7D"/>
    <w:rsid w:val="00FB32A4"/>
    <w:rsid w:val="00FB594D"/>
    <w:rsid w:val="00FB74D4"/>
    <w:rsid w:val="00FC49BB"/>
    <w:rsid w:val="00FC62B8"/>
    <w:rsid w:val="00FD2AF7"/>
    <w:rsid w:val="00FD5274"/>
    <w:rsid w:val="00FD616B"/>
    <w:rsid w:val="00FE30C2"/>
    <w:rsid w:val="00FE367F"/>
    <w:rsid w:val="00FF1851"/>
    <w:rsid w:val="00FF1875"/>
    <w:rsid w:val="00FF29DC"/>
    <w:rsid w:val="00FF55F9"/>
    <w:rsid w:val="00FF71D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B1C9B5"/>
  <w15:docId w15:val="{9433A899-66A2-467A-B9E4-AA5BE1BD7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3739E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4E1EDE"/>
    <w:pPr>
      <w:keepNext/>
      <w:keepLines/>
      <w:spacing w:before="520" w:after="440" w:line="440" w:lineRule="atLeast"/>
      <w:outlineLvl w:val="0"/>
    </w:pPr>
    <w:rPr>
      <w:rFonts w:ascii="Arial" w:hAnsi="Arial"/>
      <w:bCs/>
      <w:color w:val="201547"/>
      <w:sz w:val="44"/>
      <w:szCs w:val="44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4E1EDE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201547"/>
      <w:sz w:val="28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FB594D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EE6CD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next w:val="DHHSbody"/>
    <w:link w:val="Heading5Char"/>
    <w:uiPriority w:val="9"/>
    <w:qFormat/>
    <w:rsid w:val="005B7D22"/>
    <w:pPr>
      <w:keepNext/>
      <w:keepLines/>
      <w:suppressAutoHyphens/>
      <w:spacing w:before="240" w:after="120" w:line="240" w:lineRule="atLeast"/>
      <w:outlineLvl w:val="4"/>
    </w:pPr>
    <w:rPr>
      <w:rFonts w:ascii="Arial" w:eastAsia="MS Mincho" w:hAnsi="Arial"/>
      <w:b/>
      <w:bCs/>
      <w:i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4E1EDE"/>
    <w:rPr>
      <w:rFonts w:ascii="Arial" w:hAnsi="Arial"/>
      <w:bCs/>
      <w:color w:val="201547"/>
      <w:sz w:val="44"/>
      <w:szCs w:val="44"/>
      <w:lang w:eastAsia="en-US"/>
    </w:rPr>
  </w:style>
  <w:style w:type="character" w:customStyle="1" w:styleId="Heading2Char">
    <w:name w:val="Heading 2 Char"/>
    <w:link w:val="Heading2"/>
    <w:uiPriority w:val="1"/>
    <w:rsid w:val="004E1EDE"/>
    <w:rPr>
      <w:rFonts w:ascii="Arial" w:hAnsi="Arial"/>
      <w:b/>
      <w:color w:val="201547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FB594D"/>
    <w:rPr>
      <w:rFonts w:ascii="Arial" w:eastAsia="MS Gothic" w:hAnsi="Arial" w:cs="Times New Roman"/>
      <w:b/>
      <w:bCs/>
      <w:sz w:val="24"/>
      <w:szCs w:val="26"/>
    </w:rPr>
  </w:style>
  <w:style w:type="character" w:customStyle="1" w:styleId="Heading4Char">
    <w:name w:val="Heading 4 Char"/>
    <w:link w:val="Heading4"/>
    <w:uiPriority w:val="1"/>
    <w:rsid w:val="00EE6CD3"/>
    <w:rPr>
      <w:rFonts w:ascii="Arial" w:eastAsia="MS Mincho" w:hAnsi="Arial" w:cs="Times New Roman"/>
      <w:b/>
      <w:bCs/>
    </w:rPr>
  </w:style>
  <w:style w:type="paragraph" w:styleId="Header">
    <w:name w:val="header"/>
    <w:basedOn w:val="DHHSheader"/>
    <w:uiPriority w:val="98"/>
    <w:rsid w:val="004E380D"/>
  </w:style>
  <w:style w:type="paragraph" w:styleId="Footer">
    <w:name w:val="footer"/>
    <w:basedOn w:val="DHHSfooter"/>
    <w:rsid w:val="0031753A"/>
  </w:style>
  <w:style w:type="character" w:styleId="FollowedHyperlink">
    <w:name w:val="FollowedHyperlink"/>
    <w:uiPriority w:val="99"/>
    <w:rsid w:val="00E91933"/>
    <w:rPr>
      <w:color w:val="6633CC"/>
      <w:u w:val="dotted"/>
    </w:rPr>
  </w:style>
  <w:style w:type="paragraph" w:customStyle="1" w:styleId="DHHStabletext6pt">
    <w:name w:val="DHHS table text + 6pt"/>
    <w:basedOn w:val="DHHStabletext"/>
    <w:rsid w:val="00E91933"/>
    <w:pPr>
      <w:spacing w:after="12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E71C46"/>
    <w:pPr>
      <w:spacing w:after="60"/>
      <w:jc w:val="center"/>
    </w:pPr>
    <w:rPr>
      <w:rFonts w:ascii="Calibri Light" w:hAnsi="Calibri Light"/>
      <w:sz w:val="24"/>
      <w:szCs w:val="24"/>
    </w:rPr>
  </w:style>
  <w:style w:type="paragraph" w:styleId="EndnoteText">
    <w:name w:val="endnote text"/>
    <w:basedOn w:val="Normal"/>
    <w:semiHidden/>
    <w:rsid w:val="00EA6F2B"/>
    <w:rPr>
      <w:sz w:val="24"/>
      <w:szCs w:val="24"/>
    </w:rPr>
  </w:style>
  <w:style w:type="character" w:styleId="EndnoteReference">
    <w:name w:val="endnote reference"/>
    <w:aliases w:val="Endnote Text Char"/>
    <w:semiHidden/>
    <w:rsid w:val="00923608"/>
    <w:rPr>
      <w:rFonts w:ascii="Arial" w:hAnsi="Arial"/>
      <w:sz w:val="20"/>
      <w:vertAlign w:val="superscript"/>
    </w:rPr>
  </w:style>
  <w:style w:type="table" w:styleId="TableGrid">
    <w:name w:val="Table Grid"/>
    <w:basedOn w:val="TableNormal"/>
    <w:uiPriority w:val="39"/>
    <w:rsid w:val="00CD058C"/>
    <w:rPr>
      <w:rFonts w:ascii="Arial" w:hAnsi="Arial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DA7946"/>
  </w:style>
  <w:style w:type="paragraph" w:customStyle="1" w:styleId="DHHSreportsubtitle">
    <w:name w:val="DHHS report subtitle"/>
    <w:basedOn w:val="Normal"/>
    <w:uiPriority w:val="4"/>
    <w:rsid w:val="00630937"/>
    <w:pPr>
      <w:spacing w:after="120" w:line="380" w:lineRule="atLeast"/>
    </w:pPr>
    <w:rPr>
      <w:rFonts w:ascii="Arial" w:hAnsi="Arial"/>
      <w:color w:val="000000"/>
      <w:sz w:val="30"/>
      <w:szCs w:val="30"/>
    </w:rPr>
  </w:style>
  <w:style w:type="character" w:styleId="FootnoteReference">
    <w:name w:val="footnote reference"/>
    <w:uiPriority w:val="8"/>
    <w:rsid w:val="00D869F2"/>
    <w:rPr>
      <w:vertAlign w:val="superscript"/>
    </w:rPr>
  </w:style>
  <w:style w:type="paragraph" w:customStyle="1" w:styleId="DHHSreportmaintitle">
    <w:name w:val="DHHS report main title"/>
    <w:uiPriority w:val="4"/>
    <w:rsid w:val="001E7A42"/>
    <w:pPr>
      <w:keepLines/>
      <w:spacing w:after="240" w:line="580" w:lineRule="atLeast"/>
    </w:pPr>
    <w:rPr>
      <w:rFonts w:ascii="Arial" w:hAnsi="Arial"/>
      <w:color w:val="201547"/>
      <w:sz w:val="50"/>
      <w:szCs w:val="24"/>
      <w:lang w:eastAsia="en-US"/>
    </w:rPr>
  </w:style>
  <w:style w:type="paragraph" w:styleId="FootnoteText">
    <w:name w:val="footnote text"/>
    <w:basedOn w:val="Normal"/>
    <w:uiPriority w:val="8"/>
    <w:rsid w:val="003072C6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paragraph" w:styleId="TOC1">
    <w:name w:val="toc 1"/>
    <w:basedOn w:val="Normal"/>
    <w:next w:val="Normal"/>
    <w:uiPriority w:val="39"/>
    <w:rsid w:val="00AB489C"/>
    <w:pPr>
      <w:keepNext/>
      <w:keepLines/>
      <w:tabs>
        <w:tab w:val="right" w:leader="dot" w:pos="9299"/>
      </w:tabs>
      <w:spacing w:before="160" w:after="60" w:line="270" w:lineRule="atLeast"/>
      <w:ind w:right="680"/>
    </w:pPr>
    <w:rPr>
      <w:rFonts w:ascii="Arial" w:hAnsi="Arial"/>
      <w:b/>
      <w:noProof/>
    </w:rPr>
  </w:style>
  <w:style w:type="paragraph" w:styleId="TOC2">
    <w:name w:val="toc 2"/>
    <w:basedOn w:val="Normal"/>
    <w:next w:val="Normal"/>
    <w:uiPriority w:val="39"/>
    <w:rsid w:val="00213772"/>
    <w:pPr>
      <w:keepNext/>
      <w:keepLines/>
      <w:tabs>
        <w:tab w:val="right" w:leader="dot" w:pos="9299"/>
      </w:tabs>
      <w:spacing w:after="60" w:line="270" w:lineRule="atLeast"/>
      <w:ind w:right="680"/>
    </w:pPr>
    <w:rPr>
      <w:rFonts w:ascii="Arial" w:hAnsi="Arial"/>
      <w:noProof/>
    </w:rPr>
  </w:style>
  <w:style w:type="paragraph" w:styleId="TOC3">
    <w:name w:val="toc 3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284" w:right="680"/>
    </w:pPr>
    <w:rPr>
      <w:rFonts w:ascii="Arial" w:hAnsi="Arial" w:cs="Arial"/>
    </w:rPr>
  </w:style>
  <w:style w:type="paragraph" w:styleId="TOC4">
    <w:name w:val="toc 4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567" w:right="680"/>
    </w:pPr>
    <w:rPr>
      <w:rFonts w:ascii="Arial" w:hAnsi="Arial" w:cs="Arial"/>
    </w:rPr>
  </w:style>
  <w:style w:type="paragraph" w:styleId="TOC5">
    <w:name w:val="toc 5"/>
    <w:basedOn w:val="Normal"/>
    <w:next w:val="Normal"/>
    <w:autoRedefine/>
    <w:semiHidden/>
    <w:rsid w:val="00862D33"/>
    <w:pPr>
      <w:ind w:left="800"/>
    </w:pPr>
  </w:style>
  <w:style w:type="paragraph" w:styleId="TOC6">
    <w:name w:val="toc 6"/>
    <w:basedOn w:val="Normal"/>
    <w:next w:val="Normal"/>
    <w:autoRedefine/>
    <w:semiHidden/>
    <w:rsid w:val="00862D33"/>
    <w:pPr>
      <w:ind w:left="1000"/>
    </w:pPr>
  </w:style>
  <w:style w:type="paragraph" w:styleId="TOC7">
    <w:name w:val="toc 7"/>
    <w:basedOn w:val="Normal"/>
    <w:next w:val="Normal"/>
    <w:autoRedefine/>
    <w:semiHidden/>
    <w:rsid w:val="00862D33"/>
    <w:pPr>
      <w:ind w:left="1200"/>
    </w:pPr>
  </w:style>
  <w:style w:type="paragraph" w:styleId="TOC8">
    <w:name w:val="toc 8"/>
    <w:basedOn w:val="Normal"/>
    <w:next w:val="Normal"/>
    <w:autoRedefine/>
    <w:semiHidden/>
    <w:rsid w:val="00862D33"/>
    <w:pPr>
      <w:ind w:left="1400"/>
    </w:pPr>
  </w:style>
  <w:style w:type="paragraph" w:styleId="TOC9">
    <w:name w:val="toc 9"/>
    <w:basedOn w:val="Normal"/>
    <w:next w:val="Normal"/>
    <w:autoRedefine/>
    <w:semiHidden/>
    <w:rsid w:val="00862D33"/>
    <w:pPr>
      <w:ind w:left="1600"/>
    </w:pPr>
  </w:style>
  <w:style w:type="paragraph" w:customStyle="1" w:styleId="DHHSreportmaintitlewhite">
    <w:name w:val="DHHS report main title white"/>
    <w:uiPriority w:val="4"/>
    <w:rsid w:val="00E91933"/>
    <w:pPr>
      <w:keepLines/>
      <w:spacing w:after="240" w:line="580" w:lineRule="atLeast"/>
    </w:pPr>
    <w:rPr>
      <w:rFonts w:ascii="Arial" w:hAnsi="Arial"/>
      <w:bCs/>
      <w:color w:val="FFFFFF"/>
      <w:sz w:val="50"/>
      <w:szCs w:val="50"/>
      <w:lang w:eastAsia="en-US"/>
    </w:rPr>
  </w:style>
  <w:style w:type="paragraph" w:customStyle="1" w:styleId="DHHSreportsubtitlewhite">
    <w:name w:val="DHHS report subtitle white"/>
    <w:uiPriority w:val="4"/>
    <w:rsid w:val="00E91933"/>
    <w:pPr>
      <w:spacing w:after="120" w:line="380" w:lineRule="atLeast"/>
    </w:pPr>
    <w:rPr>
      <w:rFonts w:ascii="Arial" w:hAnsi="Arial"/>
      <w:bCs/>
      <w:color w:val="FFFFFF"/>
      <w:sz w:val="30"/>
      <w:szCs w:val="30"/>
      <w:lang w:eastAsia="en-US"/>
    </w:rPr>
  </w:style>
  <w:style w:type="paragraph" w:customStyle="1" w:styleId="Coverinstructions">
    <w:name w:val="Cover instructions"/>
    <w:rsid w:val="001A7E04"/>
    <w:pPr>
      <w:spacing w:after="200" w:line="320" w:lineRule="atLeast"/>
    </w:pPr>
    <w:rPr>
      <w:rFonts w:ascii="Arial" w:hAnsi="Arial"/>
      <w:color w:val="FFFFFF"/>
      <w:sz w:val="24"/>
      <w:lang w:eastAsia="en-US"/>
    </w:rPr>
  </w:style>
  <w:style w:type="character" w:customStyle="1" w:styleId="Heading5Char">
    <w:name w:val="Heading 5 Char"/>
    <w:link w:val="Heading5"/>
    <w:uiPriority w:val="9"/>
    <w:rsid w:val="005B7D22"/>
    <w:rPr>
      <w:rFonts w:ascii="Arial" w:eastAsia="MS Mincho" w:hAnsi="Arial"/>
      <w:b/>
      <w:bCs/>
      <w:i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E0EA3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E0EA3"/>
    <w:rPr>
      <w:rFonts w:ascii="Lucida Grande" w:hAnsi="Lucida Grande" w:cs="Lucida Grande"/>
      <w:sz w:val="24"/>
      <w:szCs w:val="24"/>
    </w:rPr>
  </w:style>
  <w:style w:type="character" w:styleId="Hyperlink">
    <w:name w:val="Hyperlink"/>
    <w:uiPriority w:val="99"/>
    <w:rsid w:val="00977C63"/>
    <w:rPr>
      <w:color w:val="3366FF"/>
      <w:u w:val="dotted"/>
    </w:rPr>
  </w:style>
  <w:style w:type="paragraph" w:customStyle="1" w:styleId="DHHSbody">
    <w:name w:val="DHHS body"/>
    <w:qFormat/>
    <w:rsid w:val="00E30414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DHHSbullet1">
    <w:name w:val="DHHS bullet 1"/>
    <w:basedOn w:val="DHHSbody"/>
    <w:qFormat/>
    <w:rsid w:val="00CF7CB6"/>
    <w:pPr>
      <w:numPr>
        <w:numId w:val="2"/>
      </w:numPr>
      <w:spacing w:after="40"/>
    </w:pPr>
  </w:style>
  <w:style w:type="paragraph" w:customStyle="1" w:styleId="DHHSnumberloweralpha">
    <w:name w:val="DHHS number lower alpha"/>
    <w:basedOn w:val="DHHSbody"/>
    <w:uiPriority w:val="3"/>
    <w:rsid w:val="00CF7CB6"/>
    <w:pPr>
      <w:numPr>
        <w:ilvl w:val="2"/>
        <w:numId w:val="3"/>
      </w:numPr>
    </w:pPr>
  </w:style>
  <w:style w:type="paragraph" w:customStyle="1" w:styleId="DHHSnumberloweralphaindent">
    <w:name w:val="DHHS number lower alpha indent"/>
    <w:basedOn w:val="DHHSbody"/>
    <w:uiPriority w:val="3"/>
    <w:rsid w:val="00CF7CB6"/>
    <w:pPr>
      <w:numPr>
        <w:ilvl w:val="3"/>
        <w:numId w:val="3"/>
      </w:numPr>
    </w:pPr>
  </w:style>
  <w:style w:type="paragraph" w:customStyle="1" w:styleId="DHHStablefigurenote">
    <w:name w:val="DHHS table/figure note"/>
    <w:uiPriority w:val="4"/>
    <w:rsid w:val="002E1D7C"/>
    <w:pPr>
      <w:spacing w:before="60" w:after="60" w:line="240" w:lineRule="exact"/>
    </w:pPr>
    <w:rPr>
      <w:rFonts w:ascii="Arial" w:hAnsi="Arial"/>
      <w:i/>
      <w:sz w:val="18"/>
      <w:lang w:eastAsia="en-US"/>
    </w:rPr>
  </w:style>
  <w:style w:type="paragraph" w:customStyle="1" w:styleId="DHHStabletext">
    <w:name w:val="DHHS table text"/>
    <w:uiPriority w:val="3"/>
    <w:qFormat/>
    <w:rsid w:val="00E30414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4E21E2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figurecaption">
    <w:name w:val="DHHS figure caption"/>
    <w:next w:val="DHHSbody"/>
    <w:rsid w:val="00E91933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footer">
    <w:name w:val="DHHS footer"/>
    <w:uiPriority w:val="11"/>
    <w:rsid w:val="00E969B1"/>
    <w:pPr>
      <w:tabs>
        <w:tab w:val="right" w:pos="9299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bullet2">
    <w:name w:val="DHHS bullet 2"/>
    <w:basedOn w:val="DHHSbody"/>
    <w:uiPriority w:val="2"/>
    <w:qFormat/>
    <w:rsid w:val="00CF7CB6"/>
    <w:pPr>
      <w:numPr>
        <w:ilvl w:val="2"/>
        <w:numId w:val="2"/>
      </w:numPr>
      <w:spacing w:after="40"/>
    </w:pPr>
  </w:style>
  <w:style w:type="paragraph" w:customStyle="1" w:styleId="DHHSheader">
    <w:name w:val="DHHS header"/>
    <w:basedOn w:val="DHHSfooter"/>
    <w:uiPriority w:val="11"/>
    <w:rsid w:val="00E969B1"/>
  </w:style>
  <w:style w:type="character" w:styleId="Strong">
    <w:name w:val="Strong"/>
    <w:uiPriority w:val="22"/>
    <w:qFormat/>
    <w:rsid w:val="00DC19D8"/>
    <w:rPr>
      <w:b/>
      <w:bCs/>
    </w:rPr>
  </w:style>
  <w:style w:type="paragraph" w:customStyle="1" w:styleId="DHHSnumberdigit">
    <w:name w:val="DHHS number digit"/>
    <w:basedOn w:val="DHHSbody"/>
    <w:uiPriority w:val="2"/>
    <w:rsid w:val="00CF7CB6"/>
    <w:pPr>
      <w:numPr>
        <w:numId w:val="3"/>
      </w:numPr>
    </w:pPr>
  </w:style>
  <w:style w:type="paragraph" w:customStyle="1" w:styleId="DHHStablecolhead">
    <w:name w:val="DHHS table col head"/>
    <w:uiPriority w:val="3"/>
    <w:qFormat/>
    <w:rsid w:val="004E1EDE"/>
    <w:pPr>
      <w:spacing w:before="80" w:after="60"/>
    </w:pPr>
    <w:rPr>
      <w:rFonts w:ascii="Arial" w:hAnsi="Arial"/>
      <w:b/>
      <w:color w:val="201547"/>
      <w:lang w:eastAsia="en-US"/>
    </w:rPr>
  </w:style>
  <w:style w:type="paragraph" w:customStyle="1" w:styleId="DHHSbodyaftertablefigure">
    <w:name w:val="DHHS body after table/figure"/>
    <w:basedOn w:val="DHHSbody"/>
    <w:next w:val="DHHSbody"/>
    <w:rsid w:val="00876275"/>
    <w:pPr>
      <w:spacing w:before="240"/>
    </w:pPr>
  </w:style>
  <w:style w:type="paragraph" w:customStyle="1" w:styleId="DHHSbullet1lastline">
    <w:name w:val="DHHS bullet 1 last line"/>
    <w:basedOn w:val="DHHSbullet1"/>
    <w:qFormat/>
    <w:rsid w:val="00CF7CB6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CF7CB6"/>
    <w:pPr>
      <w:numPr>
        <w:ilvl w:val="3"/>
      </w:numPr>
      <w:spacing w:after="120"/>
    </w:pPr>
  </w:style>
  <w:style w:type="paragraph" w:customStyle="1" w:styleId="DHHStablebullet">
    <w:name w:val="DHHS table bullet"/>
    <w:basedOn w:val="DHHStabletext"/>
    <w:uiPriority w:val="3"/>
    <w:qFormat/>
    <w:rsid w:val="00CF7CB6"/>
    <w:pPr>
      <w:numPr>
        <w:ilvl w:val="6"/>
        <w:numId w:val="2"/>
      </w:numPr>
    </w:pPr>
  </w:style>
  <w:style w:type="paragraph" w:customStyle="1" w:styleId="DHHSTOCheadingreport">
    <w:name w:val="DHHS TOC heading report"/>
    <w:basedOn w:val="Heading1"/>
    <w:link w:val="DHHSTOCheadingreportChar"/>
    <w:uiPriority w:val="5"/>
    <w:rsid w:val="001E7A42"/>
    <w:pPr>
      <w:spacing w:before="0"/>
      <w:outlineLvl w:val="9"/>
    </w:pPr>
  </w:style>
  <w:style w:type="character" w:customStyle="1" w:styleId="DHHSTOCheadingreportChar">
    <w:name w:val="DHHS TOC heading report Char"/>
    <w:link w:val="DHHSTOCheadingreport"/>
    <w:uiPriority w:val="5"/>
    <w:rsid w:val="001E7A42"/>
    <w:rPr>
      <w:rFonts w:ascii="Arial" w:hAnsi="Arial"/>
      <w:bCs/>
      <w:color w:val="201547"/>
      <w:sz w:val="44"/>
      <w:szCs w:val="44"/>
      <w:lang w:eastAsia="en-US"/>
    </w:rPr>
  </w:style>
  <w:style w:type="paragraph" w:customStyle="1" w:styleId="DHHSaccessibilitypara">
    <w:name w:val="DHHS accessibility para"/>
    <w:uiPriority w:val="8"/>
    <w:rsid w:val="00B0300B"/>
    <w:pPr>
      <w:spacing w:after="3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bodynospace">
    <w:name w:val="DHHS body no space"/>
    <w:basedOn w:val="DHHSbody"/>
    <w:uiPriority w:val="3"/>
    <w:qFormat/>
    <w:rsid w:val="00CA6D4E"/>
    <w:pPr>
      <w:spacing w:after="0"/>
    </w:pPr>
  </w:style>
  <w:style w:type="paragraph" w:customStyle="1" w:styleId="DHHSquote">
    <w:name w:val="DHHS quote"/>
    <w:basedOn w:val="DHHSbody"/>
    <w:uiPriority w:val="4"/>
    <w:rsid w:val="00E75ED2"/>
    <w:pPr>
      <w:ind w:left="397"/>
    </w:pPr>
    <w:rPr>
      <w:szCs w:val="18"/>
    </w:rPr>
  </w:style>
  <w:style w:type="numbering" w:customStyle="1" w:styleId="ZZBullets">
    <w:name w:val="ZZ Bullets"/>
    <w:rsid w:val="00CF7CB6"/>
    <w:pPr>
      <w:numPr>
        <w:numId w:val="2"/>
      </w:numPr>
    </w:pPr>
  </w:style>
  <w:style w:type="paragraph" w:customStyle="1" w:styleId="DHHSbulletindent">
    <w:name w:val="DHHS bullet indent"/>
    <w:basedOn w:val="DHHSbody"/>
    <w:uiPriority w:val="4"/>
    <w:rsid w:val="00CF7CB6"/>
    <w:pPr>
      <w:numPr>
        <w:ilvl w:val="4"/>
        <w:numId w:val="2"/>
      </w:numPr>
      <w:spacing w:after="40"/>
    </w:pPr>
  </w:style>
  <w:style w:type="paragraph" w:customStyle="1" w:styleId="DHHSbulletindentlastline">
    <w:name w:val="DHHS bullet indent last line"/>
    <w:basedOn w:val="DHHSbody"/>
    <w:uiPriority w:val="4"/>
    <w:rsid w:val="00CF7CB6"/>
    <w:pPr>
      <w:numPr>
        <w:ilvl w:val="5"/>
        <w:numId w:val="2"/>
      </w:numPr>
    </w:pPr>
  </w:style>
  <w:style w:type="numbering" w:customStyle="1" w:styleId="ZZNumbers">
    <w:name w:val="ZZ Numbers"/>
    <w:rsid w:val="00CF7CB6"/>
    <w:pPr>
      <w:numPr>
        <w:numId w:val="3"/>
      </w:numPr>
    </w:pPr>
  </w:style>
  <w:style w:type="paragraph" w:customStyle="1" w:styleId="DHHSnumberlowerroman">
    <w:name w:val="DHHS number lower roman"/>
    <w:basedOn w:val="DHHSbody"/>
    <w:uiPriority w:val="3"/>
    <w:rsid w:val="00CF7CB6"/>
    <w:pPr>
      <w:numPr>
        <w:ilvl w:val="4"/>
        <w:numId w:val="3"/>
      </w:numPr>
    </w:pPr>
  </w:style>
  <w:style w:type="paragraph" w:customStyle="1" w:styleId="DHHSnumberlowerromanindent">
    <w:name w:val="DHHS number lower roman indent"/>
    <w:basedOn w:val="DHHSbody"/>
    <w:uiPriority w:val="3"/>
    <w:rsid w:val="00CF7CB6"/>
    <w:pPr>
      <w:numPr>
        <w:ilvl w:val="5"/>
        <w:numId w:val="3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CF7CB6"/>
    <w:pPr>
      <w:numPr>
        <w:ilvl w:val="1"/>
      </w:numPr>
    </w:pPr>
  </w:style>
  <w:style w:type="character" w:customStyle="1" w:styleId="SubtitleChar">
    <w:name w:val="Subtitle Char"/>
    <w:link w:val="Subtitle"/>
    <w:uiPriority w:val="11"/>
    <w:semiHidden/>
    <w:rsid w:val="00E71C46"/>
    <w:rPr>
      <w:rFonts w:ascii="Calibri Light" w:eastAsia="Times New Roman" w:hAnsi="Calibri Light" w:cs="Times New Roman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E71C46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E71C46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paragraph" w:customStyle="1" w:styleId="DHbody">
    <w:name w:val="DH body"/>
    <w:link w:val="DHbodyChar"/>
    <w:rsid w:val="008966B7"/>
    <w:pPr>
      <w:spacing w:after="120" w:line="270" w:lineRule="exact"/>
    </w:pPr>
    <w:rPr>
      <w:rFonts w:ascii="Arial" w:eastAsia="Times" w:hAnsi="Arial"/>
      <w:lang w:eastAsia="en-US"/>
    </w:rPr>
  </w:style>
  <w:style w:type="paragraph" w:customStyle="1" w:styleId="tablebule">
    <w:name w:val="table bule"/>
    <w:basedOn w:val="Normal"/>
    <w:rsid w:val="008966B7"/>
    <w:pPr>
      <w:spacing w:beforeLines="20" w:before="48" w:afterLines="20" w:after="48"/>
    </w:pPr>
    <w:rPr>
      <w:rFonts w:ascii="Arial" w:hAnsi="Arial" w:cs="Arial"/>
      <w:b/>
      <w:bCs/>
      <w:color w:val="FFFFFF"/>
    </w:rPr>
  </w:style>
  <w:style w:type="paragraph" w:customStyle="1" w:styleId="Templateheading3">
    <w:name w:val="Template heading 3"/>
    <w:basedOn w:val="Normal"/>
    <w:rsid w:val="008966B7"/>
    <w:rPr>
      <w:rFonts w:ascii="Arial" w:hAnsi="Arial"/>
      <w:b/>
      <w:sz w:val="22"/>
      <w:szCs w:val="24"/>
      <w:lang w:eastAsia="en-AU"/>
    </w:rPr>
  </w:style>
  <w:style w:type="paragraph" w:customStyle="1" w:styleId="Resourceheading">
    <w:name w:val="Resource heading"/>
    <w:basedOn w:val="DHbody"/>
    <w:rsid w:val="008966B7"/>
    <w:rPr>
      <w:b/>
      <w:sz w:val="18"/>
    </w:rPr>
  </w:style>
  <w:style w:type="character" w:customStyle="1" w:styleId="DHbodyChar">
    <w:name w:val="DH body Char"/>
    <w:link w:val="DHbody"/>
    <w:rsid w:val="008966B7"/>
    <w:rPr>
      <w:rFonts w:ascii="Arial" w:eastAsia="Times" w:hAnsi="Arial"/>
      <w:lang w:eastAsia="en-US"/>
    </w:rPr>
  </w:style>
  <w:style w:type="paragraph" w:styleId="NormalWeb">
    <w:name w:val="Normal (Web)"/>
    <w:basedOn w:val="Normal"/>
    <w:rsid w:val="008966B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2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2B3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72"/>
    <w:qFormat/>
    <w:rsid w:val="00B46AEB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6529C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sz w:val="32"/>
      <w:szCs w:val="3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A3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332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332F"/>
    <w:rPr>
      <w:rFonts w:ascii="Cambria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33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332F"/>
    <w:rPr>
      <w:rFonts w:ascii="Cambria" w:hAnsi="Cambria"/>
      <w:b/>
      <w:bCs/>
      <w:lang w:eastAsia="en-US"/>
    </w:rPr>
  </w:style>
  <w:style w:type="paragraph" w:styleId="Revision">
    <w:name w:val="Revision"/>
    <w:hidden/>
    <w:uiPriority w:val="71"/>
    <w:rsid w:val="001A262E"/>
    <w:rPr>
      <w:rFonts w:ascii="Cambria" w:hAnsi="Cambria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C31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01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grics@lrh.com.au" TargetMode="Externa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Online\TEMPLATES\Visual%20style\DHHS%20Report%2001%20Navy%20276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556CC-05D6-4AB6-9155-29AA861F1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DHHS Report 01 Navy 2765</Template>
  <TotalTime>16</TotalTime>
  <Pages>11</Pages>
  <Words>1094</Words>
  <Characters>8373</Characters>
  <Application>Microsoft Office Word</Application>
  <DocSecurity>0</DocSecurity>
  <Lines>69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 and Human Services</Company>
  <LinksUpToDate>false</LinksUpToDate>
  <CharactersWithSpaces>9449</CharactersWithSpaces>
  <SharedDoc>false</SharedDoc>
  <HyperlinkBase/>
  <HLinks>
    <vt:vector size="66" baseType="variant">
      <vt:variant>
        <vt:i4>6291573</vt:i4>
      </vt:variant>
      <vt:variant>
        <vt:i4>54</vt:i4>
      </vt:variant>
      <vt:variant>
        <vt:i4>0</vt:i4>
      </vt:variant>
      <vt:variant>
        <vt:i4>5</vt:i4>
      </vt:variant>
      <vt:variant>
        <vt:lpwstr>http://intranet.health.vic.gov.au/resources-and-tools/forms-and-templates/microsoft-word-templates</vt:lpwstr>
      </vt:variant>
      <vt:variant>
        <vt:lpwstr/>
      </vt:variant>
      <vt:variant>
        <vt:i4>7536758</vt:i4>
      </vt:variant>
      <vt:variant>
        <vt:i4>51</vt:i4>
      </vt:variant>
      <vt:variant>
        <vt:i4>0</vt:i4>
      </vt:variant>
      <vt:variant>
        <vt:i4>5</vt:i4>
      </vt:variant>
      <vt:variant>
        <vt:lpwstr>http://intranet.dhs.vic.gov.au/resources-and-tools/forms-and-templates/microsoft-word-templates</vt:lpwstr>
      </vt:variant>
      <vt:variant>
        <vt:lpwstr/>
      </vt:variant>
      <vt:variant>
        <vt:i4>1179698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_Toc442704424</vt:lpwstr>
      </vt:variant>
      <vt:variant>
        <vt:i4>1179698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_Toc442704423</vt:lpwstr>
      </vt:variant>
      <vt:variant>
        <vt:i4>1179698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_Toc442704422</vt:lpwstr>
      </vt:variant>
      <vt:variant>
        <vt:i4>1179698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_Toc442704421</vt:lpwstr>
      </vt:variant>
      <vt:variant>
        <vt:i4>1179698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_Toc442704420</vt:lpwstr>
      </vt:variant>
      <vt:variant>
        <vt:i4>1114162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_Toc442704419</vt:lpwstr>
      </vt:variant>
      <vt:variant>
        <vt:i4>1114162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_Toc442704418</vt:lpwstr>
      </vt:variant>
      <vt:variant>
        <vt:i4>2555941</vt:i4>
      </vt:variant>
      <vt:variant>
        <vt:i4>3</vt:i4>
      </vt:variant>
      <vt:variant>
        <vt:i4>0</vt:i4>
      </vt:variant>
      <vt:variant>
        <vt:i4>5</vt:i4>
      </vt:variant>
      <vt:variant>
        <vt:lpwstr>http://survey.tool.tempdomain.info/TakeSurveycss.asp?SurveyID=3K33p3LIm66MG</vt:lpwstr>
      </vt:variant>
      <vt:variant>
        <vt:lpwstr/>
      </vt:variant>
      <vt:variant>
        <vt:i4>3145752</vt:i4>
      </vt:variant>
      <vt:variant>
        <vt:i4>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Tania Wohling</dc:creator>
  <cp:lastModifiedBy>Stewart Harper</cp:lastModifiedBy>
  <cp:revision>4</cp:revision>
  <cp:lastPrinted>2022-11-14T01:01:00Z</cp:lastPrinted>
  <dcterms:created xsi:type="dcterms:W3CDTF">2023-05-08T04:40:00Z</dcterms:created>
  <dcterms:modified xsi:type="dcterms:W3CDTF">2023-05-08T04:55:00Z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